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DE2" w:rsidRPr="00432989" w:rsidRDefault="00BF040A" w:rsidP="00432989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Утвержден </w:t>
      </w:r>
      <w:r w:rsidR="00CB0204" w:rsidRPr="00A7237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="00432989">
        <w:rPr>
          <w:rFonts w:ascii="Times New Roman" w:eastAsia="Calibri" w:hAnsi="Times New Roman"/>
          <w:sz w:val="24"/>
          <w:szCs w:val="24"/>
          <w:lang w:eastAsia="en-US"/>
        </w:rPr>
        <w:t>риказ</w:t>
      </w:r>
      <w:r>
        <w:rPr>
          <w:rFonts w:ascii="Times New Roman" w:eastAsia="Calibri" w:hAnsi="Times New Roman"/>
          <w:sz w:val="24"/>
          <w:szCs w:val="24"/>
          <w:lang w:eastAsia="en-US"/>
        </w:rPr>
        <w:t>ом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32989">
        <w:rPr>
          <w:rFonts w:ascii="Times New Roman" w:eastAsia="Calibri" w:hAnsi="Times New Roman"/>
          <w:sz w:val="24"/>
          <w:szCs w:val="24"/>
          <w:lang w:eastAsia="en-US"/>
        </w:rPr>
        <w:t xml:space="preserve"> по школе № 3 от 12.01.2026 г.</w:t>
      </w:r>
    </w:p>
    <w:p w:rsidR="0028042E" w:rsidRPr="00A72371" w:rsidRDefault="0028042E" w:rsidP="009E3796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28042E" w:rsidRPr="00A72371" w:rsidRDefault="0043298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Положение и п</w:t>
      </w:r>
      <w:r w:rsidR="001E498C" w:rsidRPr="00A72371">
        <w:rPr>
          <w:rFonts w:ascii="Times New Roman" w:hAnsi="Times New Roman"/>
          <w:b/>
          <w:sz w:val="26"/>
          <w:szCs w:val="26"/>
        </w:rPr>
        <w:t>орядок проведения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b/>
          <w:sz w:val="26"/>
          <w:szCs w:val="26"/>
        </w:rPr>
        <w:t xml:space="preserve">школьного </w:t>
      </w:r>
      <w:r w:rsidR="00416E9C">
        <w:rPr>
          <w:rFonts w:ascii="Times New Roman" w:hAnsi="Times New Roman"/>
          <w:b/>
          <w:sz w:val="26"/>
          <w:szCs w:val="26"/>
        </w:rPr>
        <w:t xml:space="preserve"> этапа</w:t>
      </w:r>
      <w:proofErr w:type="gramEnd"/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72371">
        <w:rPr>
          <w:rFonts w:ascii="Times New Roman" w:hAnsi="Times New Roman"/>
          <w:b/>
          <w:sz w:val="26"/>
          <w:szCs w:val="26"/>
        </w:rPr>
        <w:t>республиканско</w:t>
      </w:r>
      <w:r w:rsidR="001E498C" w:rsidRPr="00A72371">
        <w:rPr>
          <w:rFonts w:ascii="Times New Roman" w:hAnsi="Times New Roman"/>
          <w:b/>
          <w:sz w:val="26"/>
          <w:szCs w:val="26"/>
        </w:rPr>
        <w:t>го</w:t>
      </w:r>
      <w:proofErr w:type="gramEnd"/>
      <w:r w:rsidRPr="00A72371">
        <w:rPr>
          <w:rFonts w:ascii="Times New Roman" w:hAnsi="Times New Roman"/>
          <w:b/>
          <w:sz w:val="26"/>
          <w:szCs w:val="26"/>
        </w:rPr>
        <w:t xml:space="preserve"> конкурс</w:t>
      </w:r>
      <w:r w:rsidR="001E498C" w:rsidRPr="00A72371">
        <w:rPr>
          <w:rFonts w:ascii="Times New Roman" w:hAnsi="Times New Roman"/>
          <w:b/>
          <w:sz w:val="26"/>
          <w:szCs w:val="26"/>
        </w:rPr>
        <w:t>а</w:t>
      </w:r>
      <w:r w:rsidRPr="00A72371">
        <w:rPr>
          <w:rFonts w:ascii="Times New Roman" w:hAnsi="Times New Roman"/>
          <w:b/>
          <w:sz w:val="26"/>
          <w:szCs w:val="26"/>
        </w:rPr>
        <w:t xml:space="preserve"> на лучшего классного руководителя </w:t>
      </w:r>
    </w:p>
    <w:p w:rsidR="0028042E" w:rsidRPr="00A72371" w:rsidRDefault="003F6CE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>202</w:t>
      </w:r>
      <w:r w:rsidR="00EE5492">
        <w:rPr>
          <w:rFonts w:ascii="Times New Roman" w:hAnsi="Times New Roman"/>
          <w:b/>
          <w:sz w:val="26"/>
          <w:szCs w:val="26"/>
        </w:rPr>
        <w:t>6</w:t>
      </w:r>
      <w:r w:rsidR="0028042E" w:rsidRPr="00A72371">
        <w:rPr>
          <w:rFonts w:ascii="Times New Roman" w:hAnsi="Times New Roman"/>
          <w:b/>
          <w:sz w:val="26"/>
          <w:szCs w:val="26"/>
        </w:rPr>
        <w:t xml:space="preserve"> года «Самый классный </w:t>
      </w:r>
      <w:proofErr w:type="spellStart"/>
      <w:r w:rsidR="0028042E" w:rsidRPr="00A72371">
        <w:rPr>
          <w:rFonts w:ascii="Times New Roman" w:hAnsi="Times New Roman"/>
          <w:b/>
          <w:sz w:val="26"/>
          <w:szCs w:val="26"/>
        </w:rPr>
        <w:t>классный</w:t>
      </w:r>
      <w:proofErr w:type="spellEnd"/>
      <w:r w:rsidR="0028042E" w:rsidRPr="00A72371">
        <w:rPr>
          <w:rFonts w:ascii="Times New Roman" w:hAnsi="Times New Roman"/>
          <w:b/>
          <w:sz w:val="26"/>
          <w:szCs w:val="26"/>
        </w:rPr>
        <w:t>»</w:t>
      </w:r>
      <w:bookmarkStart w:id="0" w:name="_GoBack"/>
      <w:bookmarkEnd w:id="0"/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</w:t>
      </w:r>
      <w:r w:rsidRPr="00A72371">
        <w:rPr>
          <w:rFonts w:ascii="Times New Roman" w:hAnsi="Times New Roman"/>
          <w:b/>
          <w:sz w:val="26"/>
          <w:szCs w:val="26"/>
        </w:rPr>
        <w:t>. Общие положения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1.1. </w:t>
      </w:r>
      <w:r w:rsidR="00432989">
        <w:rPr>
          <w:rFonts w:ascii="Times New Roman" w:hAnsi="Times New Roman"/>
          <w:sz w:val="26"/>
          <w:szCs w:val="26"/>
        </w:rPr>
        <w:t>Школьный</w:t>
      </w:r>
      <w:r w:rsidR="00416E9C">
        <w:rPr>
          <w:rFonts w:ascii="Times New Roman" w:hAnsi="Times New Roman"/>
          <w:sz w:val="26"/>
          <w:szCs w:val="26"/>
        </w:rPr>
        <w:t xml:space="preserve"> этап республиканского</w:t>
      </w:r>
      <w:r w:rsidRPr="00A72371">
        <w:rPr>
          <w:rFonts w:ascii="Times New Roman" w:hAnsi="Times New Roman"/>
          <w:sz w:val="26"/>
          <w:szCs w:val="26"/>
        </w:rPr>
        <w:t xml:space="preserve"> конкурс</w:t>
      </w:r>
      <w:r w:rsidR="00416E9C">
        <w:rPr>
          <w:rFonts w:ascii="Times New Roman" w:hAnsi="Times New Roman"/>
          <w:sz w:val="26"/>
          <w:szCs w:val="26"/>
        </w:rPr>
        <w:t>а</w:t>
      </w:r>
      <w:r w:rsidRPr="00A72371">
        <w:rPr>
          <w:rFonts w:ascii="Times New Roman" w:hAnsi="Times New Roman"/>
          <w:sz w:val="26"/>
          <w:szCs w:val="26"/>
        </w:rPr>
        <w:t xml:space="preserve"> на лучшего классного руководителя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EE5492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года 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 (далее – Конкурс)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</w:t>
      </w:r>
      <w:r w:rsidR="00432989">
        <w:rPr>
          <w:rFonts w:ascii="Times New Roman" w:hAnsi="Times New Roman"/>
          <w:sz w:val="26"/>
          <w:szCs w:val="26"/>
        </w:rPr>
        <w:t>»</w:t>
      </w:r>
      <w:r w:rsidRPr="00A72371">
        <w:rPr>
          <w:rFonts w:ascii="Times New Roman" w:hAnsi="Times New Roman"/>
          <w:sz w:val="26"/>
          <w:szCs w:val="26"/>
        </w:rPr>
        <w:t xml:space="preserve">, повышения роли воспитательной составляющей в </w:t>
      </w:r>
      <w:r w:rsidR="00432989">
        <w:rPr>
          <w:rFonts w:ascii="Times New Roman" w:hAnsi="Times New Roman"/>
          <w:sz w:val="26"/>
          <w:szCs w:val="26"/>
        </w:rPr>
        <w:t>деятельности общеобразовательной организации</w:t>
      </w:r>
      <w:r w:rsidRPr="00A72371">
        <w:rPr>
          <w:rFonts w:ascii="Times New Roman" w:hAnsi="Times New Roman"/>
          <w:sz w:val="26"/>
          <w:szCs w:val="26"/>
        </w:rPr>
        <w:t xml:space="preserve">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28042E" w:rsidRPr="00A72371" w:rsidRDefault="00416E9C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1.2. Учредителем</w:t>
      </w:r>
      <w:r w:rsidR="0028042E" w:rsidRPr="00A72371">
        <w:rPr>
          <w:rFonts w:ascii="Times New Roman" w:hAnsi="Times New Roman"/>
          <w:sz w:val="26"/>
          <w:szCs w:val="26"/>
        </w:rPr>
        <w:t xml:space="preserve"> Конкурса </w:t>
      </w:r>
      <w:r>
        <w:rPr>
          <w:rFonts w:ascii="Times New Roman" w:hAnsi="Times New Roman"/>
          <w:sz w:val="26"/>
          <w:szCs w:val="26"/>
        </w:rPr>
        <w:t xml:space="preserve">является </w:t>
      </w:r>
      <w:r w:rsidRPr="00416E9C">
        <w:rPr>
          <w:rFonts w:ascii="Times New Roman" w:hAnsi="Times New Roman"/>
          <w:sz w:val="26"/>
          <w:szCs w:val="26"/>
        </w:rPr>
        <w:t xml:space="preserve">отдел образования и молодежной политики администрации </w:t>
      </w:r>
      <w:proofErr w:type="spellStart"/>
      <w:r w:rsidRPr="00416E9C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Pr="00416E9C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="0028042E" w:rsidRPr="00A72371">
        <w:rPr>
          <w:rFonts w:ascii="Times New Roman" w:hAnsi="Times New Roman"/>
          <w:sz w:val="26"/>
          <w:szCs w:val="26"/>
        </w:rPr>
        <w:t>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A72371">
        <w:rPr>
          <w:rFonts w:ascii="Times New Roman" w:hAnsi="Times New Roman"/>
          <w:b/>
          <w:sz w:val="26"/>
          <w:szCs w:val="26"/>
        </w:rPr>
        <w:t>. Руководство конкурсом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2.1. Для организационно-методического обеспечения Конкурса формируется организационный комитет, который состоит из председателя, его заместителя, ответственного секретаря и членов.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2.2. Организационный комитет является основным координатором по подготовке и проведению всех этапов Конкурса: собирает конкурсные материалы, для оценки конкурсных заданий </w:t>
      </w:r>
      <w:r w:rsidR="00BC31F4" w:rsidRPr="00A72371">
        <w:rPr>
          <w:rFonts w:ascii="Times New Roman" w:hAnsi="Times New Roman"/>
          <w:sz w:val="26"/>
          <w:szCs w:val="26"/>
        </w:rPr>
        <w:t>определяет</w:t>
      </w:r>
      <w:r w:rsidRPr="00A72371">
        <w:rPr>
          <w:rFonts w:ascii="Times New Roman" w:hAnsi="Times New Roman"/>
          <w:sz w:val="26"/>
          <w:szCs w:val="26"/>
        </w:rPr>
        <w:t xml:space="preserve"> жюри и утверждает регламент его работы, готовит представление кандидатов к награждению по итогам Конкурса.</w:t>
      </w: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III</w:t>
      </w:r>
      <w:r w:rsidRPr="00A72371">
        <w:rPr>
          <w:rFonts w:ascii="Times New Roman" w:hAnsi="Times New Roman"/>
          <w:b/>
          <w:sz w:val="26"/>
          <w:szCs w:val="26"/>
        </w:rPr>
        <w:t>. Участники конкурса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3.1. В Конкурсе могут принять участие классные </w:t>
      </w:r>
      <w:proofErr w:type="gramStart"/>
      <w:r w:rsidRPr="00A72371">
        <w:rPr>
          <w:rFonts w:ascii="Times New Roman" w:hAnsi="Times New Roman"/>
          <w:sz w:val="26"/>
          <w:szCs w:val="26"/>
        </w:rPr>
        <w:t>руководители</w:t>
      </w:r>
      <w:r w:rsidR="00432989">
        <w:rPr>
          <w:rFonts w:ascii="Times New Roman" w:hAnsi="Times New Roman"/>
          <w:sz w:val="26"/>
          <w:szCs w:val="26"/>
        </w:rPr>
        <w:t xml:space="preserve">, </w:t>
      </w:r>
      <w:r w:rsidRPr="00A72371">
        <w:rPr>
          <w:rFonts w:ascii="Times New Roman" w:hAnsi="Times New Roman"/>
          <w:sz w:val="26"/>
          <w:szCs w:val="26"/>
        </w:rPr>
        <w:t xml:space="preserve"> работающие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на момент проведения Конкурса </w:t>
      </w:r>
      <w:r w:rsidRPr="00C30517">
        <w:rPr>
          <w:rFonts w:ascii="Times New Roman" w:hAnsi="Times New Roman"/>
          <w:b/>
          <w:sz w:val="26"/>
          <w:szCs w:val="26"/>
        </w:rPr>
        <w:t>не менее двух лет с одним коллективом класса</w:t>
      </w:r>
      <w:r w:rsidR="00432989">
        <w:rPr>
          <w:rFonts w:ascii="Times New Roman" w:hAnsi="Times New Roman"/>
          <w:sz w:val="26"/>
          <w:szCs w:val="26"/>
        </w:rPr>
        <w:t>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3.2. К участию в Конкурсе не допускаются классные руководители, являющиеся победителями прошлых лет, а также приз</w:t>
      </w:r>
      <w:r w:rsidR="00642D03" w:rsidRPr="00A72371">
        <w:rPr>
          <w:rFonts w:ascii="Times New Roman" w:hAnsi="Times New Roman"/>
          <w:sz w:val="26"/>
          <w:szCs w:val="26"/>
        </w:rPr>
        <w:t>е</w:t>
      </w:r>
      <w:r w:rsidRPr="00A72371">
        <w:rPr>
          <w:rFonts w:ascii="Times New Roman" w:hAnsi="Times New Roman"/>
          <w:sz w:val="26"/>
          <w:szCs w:val="26"/>
        </w:rPr>
        <w:t>рами (лауреатами) Конкурса 20</w:t>
      </w:r>
      <w:r w:rsidR="001E498C" w:rsidRPr="00A72371">
        <w:rPr>
          <w:rFonts w:ascii="Times New Roman" w:hAnsi="Times New Roman"/>
          <w:sz w:val="26"/>
          <w:szCs w:val="26"/>
        </w:rPr>
        <w:t>2</w:t>
      </w:r>
      <w:r w:rsidR="00EE5492">
        <w:rPr>
          <w:rFonts w:ascii="Times New Roman" w:hAnsi="Times New Roman"/>
          <w:sz w:val="26"/>
          <w:szCs w:val="26"/>
        </w:rPr>
        <w:t>5</w:t>
      </w:r>
      <w:r w:rsidRPr="00A72371">
        <w:rPr>
          <w:rFonts w:ascii="Times New Roman" w:hAnsi="Times New Roman"/>
          <w:sz w:val="26"/>
          <w:szCs w:val="26"/>
        </w:rPr>
        <w:t xml:space="preserve"> года.</w:t>
      </w: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A72371">
        <w:rPr>
          <w:rFonts w:ascii="Times New Roman" w:hAnsi="Times New Roman"/>
          <w:b/>
          <w:sz w:val="26"/>
          <w:szCs w:val="26"/>
        </w:rPr>
        <w:t>. Сроки проведения конкурса</w:t>
      </w:r>
    </w:p>
    <w:p w:rsidR="0028042E" w:rsidRPr="00432989" w:rsidRDefault="0028042E" w:rsidP="00432989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Конкурс проводится в </w:t>
      </w:r>
      <w:r w:rsidR="00432989">
        <w:rPr>
          <w:rFonts w:ascii="Times New Roman" w:hAnsi="Times New Roman"/>
          <w:sz w:val="26"/>
          <w:szCs w:val="26"/>
        </w:rPr>
        <w:t xml:space="preserve">1 этап </w:t>
      </w:r>
      <w:r w:rsidRPr="00A72371">
        <w:rPr>
          <w:rFonts w:ascii="Times New Roman" w:hAnsi="Times New Roman"/>
          <w:b/>
          <w:sz w:val="26"/>
          <w:szCs w:val="26"/>
        </w:rPr>
        <w:t xml:space="preserve">с </w:t>
      </w:r>
      <w:r w:rsidR="004E3CE2">
        <w:rPr>
          <w:rFonts w:ascii="Times New Roman" w:hAnsi="Times New Roman"/>
          <w:b/>
          <w:sz w:val="26"/>
          <w:szCs w:val="26"/>
        </w:rPr>
        <w:t>15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1E498C" w:rsidRPr="00A72371">
        <w:rPr>
          <w:rFonts w:ascii="Times New Roman" w:hAnsi="Times New Roman"/>
          <w:b/>
          <w:sz w:val="26"/>
          <w:szCs w:val="26"/>
        </w:rPr>
        <w:t>января</w:t>
      </w:r>
      <w:r w:rsidRPr="00A72371">
        <w:rPr>
          <w:rFonts w:ascii="Times New Roman" w:hAnsi="Times New Roman"/>
          <w:b/>
          <w:sz w:val="26"/>
          <w:szCs w:val="26"/>
        </w:rPr>
        <w:t xml:space="preserve"> по </w:t>
      </w:r>
      <w:r w:rsidR="004E3CE2">
        <w:rPr>
          <w:rFonts w:ascii="Times New Roman" w:hAnsi="Times New Roman"/>
          <w:b/>
          <w:sz w:val="26"/>
          <w:szCs w:val="26"/>
        </w:rPr>
        <w:t>23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B07D85" w:rsidRPr="00A72371">
        <w:rPr>
          <w:rFonts w:ascii="Times New Roman" w:hAnsi="Times New Roman"/>
          <w:b/>
          <w:sz w:val="26"/>
          <w:szCs w:val="26"/>
        </w:rPr>
        <w:t>января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3F6CE9" w:rsidRPr="00A72371">
        <w:rPr>
          <w:rFonts w:ascii="Times New Roman" w:hAnsi="Times New Roman"/>
          <w:b/>
          <w:sz w:val="26"/>
          <w:szCs w:val="26"/>
        </w:rPr>
        <w:t>202</w:t>
      </w:r>
      <w:r w:rsidR="004E3CE2">
        <w:rPr>
          <w:rFonts w:ascii="Times New Roman" w:hAnsi="Times New Roman"/>
          <w:b/>
          <w:sz w:val="26"/>
          <w:szCs w:val="26"/>
        </w:rPr>
        <w:t>6</w:t>
      </w:r>
      <w:r w:rsidR="00432989">
        <w:rPr>
          <w:rFonts w:ascii="Times New Roman" w:hAnsi="Times New Roman"/>
          <w:b/>
          <w:sz w:val="26"/>
          <w:szCs w:val="26"/>
        </w:rPr>
        <w:t xml:space="preserve"> года.</w:t>
      </w:r>
    </w:p>
    <w:p w:rsidR="0028042E" w:rsidRPr="00A72371" w:rsidRDefault="00432989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V</w:t>
      </w:r>
      <w:r w:rsidRPr="00A72371">
        <w:rPr>
          <w:rFonts w:ascii="Times New Roman" w:hAnsi="Times New Roman"/>
          <w:b/>
          <w:sz w:val="26"/>
          <w:szCs w:val="26"/>
        </w:rPr>
        <w:t>. Условия участия и порядок проведения</w:t>
      </w: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72371">
        <w:rPr>
          <w:rFonts w:ascii="Times New Roman" w:hAnsi="Times New Roman"/>
          <w:b/>
          <w:sz w:val="26"/>
          <w:szCs w:val="26"/>
        </w:rPr>
        <w:t>конкурсных</w:t>
      </w:r>
      <w:proofErr w:type="gramEnd"/>
      <w:r w:rsidRPr="00A72371">
        <w:rPr>
          <w:rFonts w:ascii="Times New Roman" w:hAnsi="Times New Roman"/>
          <w:b/>
          <w:sz w:val="26"/>
          <w:szCs w:val="26"/>
        </w:rPr>
        <w:t xml:space="preserve"> мероприятий республиканского этапа конкурса</w:t>
      </w:r>
    </w:p>
    <w:p w:rsidR="005C3663" w:rsidRDefault="0028042E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5.1.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="00005CA0" w:rsidRPr="00A72371">
        <w:rPr>
          <w:rFonts w:ascii="Times New Roman" w:hAnsi="Times New Roman"/>
          <w:b/>
          <w:sz w:val="26"/>
          <w:szCs w:val="26"/>
        </w:rPr>
        <w:t>Ш</w:t>
      </w:r>
      <w:r w:rsidRPr="00A72371">
        <w:rPr>
          <w:rFonts w:ascii="Times New Roman" w:hAnsi="Times New Roman"/>
          <w:b/>
          <w:sz w:val="26"/>
          <w:szCs w:val="26"/>
        </w:rPr>
        <w:t xml:space="preserve">кольный </w:t>
      </w:r>
      <w:r w:rsidR="00FB0183">
        <w:rPr>
          <w:rFonts w:ascii="Times New Roman" w:hAnsi="Times New Roman"/>
          <w:b/>
          <w:sz w:val="26"/>
          <w:szCs w:val="26"/>
        </w:rPr>
        <w:t xml:space="preserve">этап </w:t>
      </w:r>
      <w:r w:rsidR="00FB0183">
        <w:rPr>
          <w:rFonts w:ascii="Times New Roman" w:hAnsi="Times New Roman"/>
          <w:sz w:val="26"/>
          <w:szCs w:val="26"/>
        </w:rPr>
        <w:t>проводи</w:t>
      </w:r>
      <w:r w:rsidRPr="00A72371">
        <w:rPr>
          <w:rFonts w:ascii="Times New Roman" w:hAnsi="Times New Roman"/>
          <w:sz w:val="26"/>
          <w:szCs w:val="26"/>
        </w:rPr>
        <w:t>тся</w:t>
      </w:r>
      <w:r w:rsidR="00930835">
        <w:rPr>
          <w:rFonts w:ascii="Times New Roman" w:hAnsi="Times New Roman"/>
          <w:sz w:val="26"/>
          <w:szCs w:val="26"/>
        </w:rPr>
        <w:t xml:space="preserve"> образовательными организациями</w:t>
      </w:r>
      <w:r w:rsidR="00FB0183" w:rsidRPr="00FB01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B0183" w:rsidRPr="00FB0183">
        <w:rPr>
          <w:rFonts w:ascii="Times New Roman" w:hAnsi="Times New Roman"/>
          <w:sz w:val="26"/>
          <w:szCs w:val="26"/>
        </w:rPr>
        <w:t>Яльчикского</w:t>
      </w:r>
      <w:proofErr w:type="spellEnd"/>
      <w:r w:rsidR="00FB0183" w:rsidRPr="00FB0183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</w:t>
      </w:r>
      <w:r w:rsidR="00FB0183">
        <w:rPr>
          <w:rFonts w:ascii="Times New Roman" w:hAnsi="Times New Roman"/>
          <w:sz w:val="26"/>
          <w:szCs w:val="26"/>
        </w:rPr>
        <w:t>.</w:t>
      </w:r>
    </w:p>
    <w:p w:rsidR="00005CA0" w:rsidRPr="00A72371" w:rsidRDefault="00432989" w:rsidP="0043298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Форма проведения </w:t>
      </w:r>
    </w:p>
    <w:p w:rsidR="0028042E" w:rsidRPr="00A72371" w:rsidRDefault="00366954" w:rsidP="003939D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1) образовательная организация</w:t>
      </w:r>
      <w:r w:rsidR="00D650A3" w:rsidRPr="00A72371">
        <w:rPr>
          <w:rFonts w:ascii="Times New Roman" w:hAnsi="Times New Roman"/>
          <w:sz w:val="26"/>
          <w:szCs w:val="26"/>
        </w:rPr>
        <w:t xml:space="preserve"> размещает на сайте организации тематический баннер «Самый классный </w:t>
      </w:r>
      <w:proofErr w:type="spellStart"/>
      <w:r w:rsidR="00D650A3"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="00D650A3" w:rsidRPr="00A72371">
        <w:rPr>
          <w:rFonts w:ascii="Times New Roman" w:hAnsi="Times New Roman"/>
          <w:sz w:val="26"/>
          <w:szCs w:val="26"/>
        </w:rPr>
        <w:t xml:space="preserve">» в срок до </w:t>
      </w:r>
      <w:r w:rsidR="005C3663">
        <w:rPr>
          <w:rFonts w:ascii="Times New Roman" w:hAnsi="Times New Roman"/>
          <w:sz w:val="26"/>
          <w:szCs w:val="26"/>
        </w:rPr>
        <w:t>23</w:t>
      </w:r>
      <w:r w:rsidR="00930835">
        <w:rPr>
          <w:rFonts w:ascii="Times New Roman" w:hAnsi="Times New Roman"/>
          <w:sz w:val="26"/>
          <w:szCs w:val="26"/>
        </w:rPr>
        <w:t xml:space="preserve"> января</w:t>
      </w:r>
      <w:r w:rsidR="00D650A3" w:rsidRPr="00A72371">
        <w:rPr>
          <w:rFonts w:ascii="Times New Roman" w:hAnsi="Times New Roman"/>
          <w:sz w:val="26"/>
          <w:szCs w:val="26"/>
        </w:rPr>
        <w:t xml:space="preserve">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5C3663">
        <w:rPr>
          <w:rFonts w:ascii="Times New Roman" w:hAnsi="Times New Roman"/>
          <w:sz w:val="26"/>
          <w:szCs w:val="26"/>
        </w:rPr>
        <w:t>6</w:t>
      </w:r>
      <w:r w:rsidR="00D650A3" w:rsidRPr="00A72371">
        <w:rPr>
          <w:rFonts w:ascii="Times New Roman" w:hAnsi="Times New Roman"/>
          <w:sz w:val="26"/>
          <w:szCs w:val="26"/>
        </w:rPr>
        <w:t xml:space="preserve"> года</w:t>
      </w:r>
      <w:r w:rsidR="00005CA0" w:rsidRPr="00A72371">
        <w:rPr>
          <w:rFonts w:ascii="Times New Roman" w:hAnsi="Times New Roman"/>
          <w:sz w:val="26"/>
          <w:szCs w:val="26"/>
        </w:rPr>
        <w:t>.</w:t>
      </w:r>
      <w:r w:rsidR="00D650A3" w:rsidRPr="00A72371">
        <w:rPr>
          <w:rFonts w:ascii="Times New Roman" w:hAnsi="Times New Roman"/>
          <w:sz w:val="26"/>
          <w:szCs w:val="26"/>
        </w:rPr>
        <w:t xml:space="preserve"> </w:t>
      </w:r>
    </w:p>
    <w:p w:rsidR="0028042E" w:rsidRPr="00A72371" w:rsidRDefault="0028042E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Структура баннера следующая: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- приказ о проведении </w:t>
      </w:r>
      <w:r w:rsidR="00D650A3" w:rsidRPr="00A72371">
        <w:rPr>
          <w:rFonts w:ascii="Times New Roman" w:hAnsi="Times New Roman"/>
          <w:sz w:val="26"/>
          <w:szCs w:val="26"/>
        </w:rPr>
        <w:t>школь</w:t>
      </w:r>
      <w:r w:rsidRPr="00A72371">
        <w:rPr>
          <w:rFonts w:ascii="Times New Roman" w:hAnsi="Times New Roman"/>
          <w:sz w:val="26"/>
          <w:szCs w:val="26"/>
        </w:rPr>
        <w:t>ного этапа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резюме участников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lastRenderedPageBreak/>
        <w:t>- статистика Конкурса;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хроника событий;</w:t>
      </w:r>
    </w:p>
    <w:p w:rsidR="0028042E" w:rsidRPr="00A72371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- ссылки на сайты участников Конкурса;</w:t>
      </w:r>
    </w:p>
    <w:p w:rsidR="0028042E" w:rsidRDefault="0028042E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- итоговый протокол и приказ об итогах </w:t>
      </w:r>
      <w:r w:rsidR="00D650A3" w:rsidRPr="00A72371">
        <w:rPr>
          <w:rFonts w:ascii="Times New Roman" w:hAnsi="Times New Roman"/>
          <w:sz w:val="26"/>
          <w:szCs w:val="26"/>
        </w:rPr>
        <w:t>школь</w:t>
      </w:r>
      <w:r w:rsidRPr="00A72371">
        <w:rPr>
          <w:rFonts w:ascii="Times New Roman" w:hAnsi="Times New Roman"/>
          <w:sz w:val="26"/>
          <w:szCs w:val="26"/>
        </w:rPr>
        <w:t>ного этапа Конкурса.</w:t>
      </w:r>
    </w:p>
    <w:p w:rsidR="00432989" w:rsidRPr="00A72371" w:rsidRDefault="00432989" w:rsidP="003939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участники конкурса предоставляют резюме и активную ссылку на проведенное открытое мероприятие до 23 января 2026 г.</w:t>
      </w:r>
    </w:p>
    <w:p w:rsidR="00476623" w:rsidRPr="00A72371" w:rsidRDefault="00476623" w:rsidP="003939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6E4B2F" w:rsidRDefault="0028042E" w:rsidP="007526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5.2.</w:t>
      </w:r>
      <w:r w:rsidRPr="00A72371">
        <w:rPr>
          <w:rFonts w:ascii="Times New Roman" w:hAnsi="Times New Roman"/>
          <w:b/>
          <w:sz w:val="26"/>
          <w:szCs w:val="26"/>
        </w:rPr>
        <w:t xml:space="preserve"> </w:t>
      </w:r>
      <w:r w:rsidRPr="00A72371">
        <w:rPr>
          <w:rFonts w:ascii="Times New Roman" w:hAnsi="Times New Roman"/>
          <w:sz w:val="26"/>
          <w:szCs w:val="26"/>
        </w:rPr>
        <w:t xml:space="preserve"> Для участия в </w:t>
      </w:r>
      <w:r w:rsidR="00752626">
        <w:rPr>
          <w:rFonts w:ascii="Times New Roman" w:hAnsi="Times New Roman"/>
          <w:sz w:val="26"/>
          <w:szCs w:val="26"/>
        </w:rPr>
        <w:t>муниципальном</w:t>
      </w:r>
      <w:r w:rsidRPr="00A72371">
        <w:rPr>
          <w:rFonts w:ascii="Times New Roman" w:hAnsi="Times New Roman"/>
          <w:sz w:val="26"/>
          <w:szCs w:val="26"/>
        </w:rPr>
        <w:t xml:space="preserve"> этапе Конкурса </w:t>
      </w:r>
      <w:r w:rsidR="00752626">
        <w:rPr>
          <w:rFonts w:ascii="Times New Roman" w:hAnsi="Times New Roman"/>
          <w:sz w:val="26"/>
          <w:szCs w:val="26"/>
        </w:rPr>
        <w:t>школьная</w:t>
      </w:r>
      <w:r w:rsidRPr="00A72371">
        <w:rPr>
          <w:rFonts w:ascii="Times New Roman" w:hAnsi="Times New Roman"/>
          <w:sz w:val="26"/>
          <w:szCs w:val="26"/>
        </w:rPr>
        <w:t xml:space="preserve"> </w:t>
      </w:r>
      <w:r w:rsidR="00005CA0" w:rsidRPr="00A72371">
        <w:rPr>
          <w:rFonts w:ascii="Times New Roman" w:hAnsi="Times New Roman"/>
          <w:sz w:val="26"/>
          <w:szCs w:val="26"/>
        </w:rPr>
        <w:t xml:space="preserve">экспертная </w:t>
      </w:r>
      <w:r w:rsidRPr="00A72371">
        <w:rPr>
          <w:rFonts w:ascii="Times New Roman" w:hAnsi="Times New Roman"/>
          <w:sz w:val="26"/>
          <w:szCs w:val="26"/>
        </w:rPr>
        <w:t xml:space="preserve">комиссия выдвигает </w:t>
      </w:r>
      <w:r w:rsidR="00403F2D" w:rsidRPr="00A72371">
        <w:rPr>
          <w:rFonts w:ascii="Times New Roman" w:hAnsi="Times New Roman"/>
          <w:sz w:val="26"/>
          <w:szCs w:val="26"/>
        </w:rPr>
        <w:t xml:space="preserve">одного </w:t>
      </w:r>
      <w:r w:rsidRPr="00A72371">
        <w:rPr>
          <w:rFonts w:ascii="Times New Roman" w:hAnsi="Times New Roman"/>
          <w:sz w:val="26"/>
          <w:szCs w:val="26"/>
        </w:rPr>
        <w:t>кандидат</w:t>
      </w:r>
      <w:r w:rsidR="00DC43EC">
        <w:rPr>
          <w:rFonts w:ascii="Times New Roman" w:hAnsi="Times New Roman"/>
          <w:sz w:val="26"/>
          <w:szCs w:val="26"/>
        </w:rPr>
        <w:t>а и до 26 января 2026</w:t>
      </w:r>
      <w:r w:rsidR="00752626">
        <w:rPr>
          <w:rFonts w:ascii="Times New Roman" w:hAnsi="Times New Roman"/>
          <w:sz w:val="26"/>
          <w:szCs w:val="26"/>
        </w:rPr>
        <w:t xml:space="preserve"> года </w:t>
      </w:r>
      <w:r w:rsidRPr="00A72371">
        <w:rPr>
          <w:rFonts w:ascii="Times New Roman" w:hAnsi="Times New Roman"/>
          <w:sz w:val="26"/>
          <w:szCs w:val="26"/>
        </w:rPr>
        <w:t xml:space="preserve">направляет </w:t>
      </w:r>
      <w:r w:rsidR="00752626" w:rsidRPr="00752626">
        <w:rPr>
          <w:rFonts w:ascii="Times New Roman" w:hAnsi="Times New Roman"/>
          <w:sz w:val="26"/>
          <w:szCs w:val="26"/>
          <w:lang w:bidi="ru-RU"/>
        </w:rPr>
        <w:t xml:space="preserve">в адрес организационного комитета по электронному адресу </w:t>
      </w:r>
      <w:hyperlink r:id="rId8" w:history="1">
        <w:r w:rsidR="00752626" w:rsidRPr="00D671E9">
          <w:rPr>
            <w:rStyle w:val="a9"/>
            <w:rFonts w:ascii="Times New Roman" w:hAnsi="Times New Roman"/>
            <w:sz w:val="26"/>
            <w:szCs w:val="26"/>
            <w:lang w:bidi="ru-RU"/>
          </w:rPr>
          <w:t>l.efimova@cap.ru</w:t>
        </w:r>
      </w:hyperlink>
      <w:r w:rsidR="00752626" w:rsidRPr="00752626">
        <w:rPr>
          <w:rFonts w:ascii="Times New Roman" w:hAnsi="Times New Roman"/>
          <w:sz w:val="26"/>
          <w:szCs w:val="26"/>
          <w:lang w:bidi="ru-RU"/>
        </w:rPr>
        <w:t xml:space="preserve"> </w:t>
      </w:r>
      <w:r w:rsidR="00C17818" w:rsidRPr="00923E5E">
        <w:rPr>
          <w:rFonts w:ascii="Times New Roman" w:hAnsi="Times New Roman"/>
          <w:sz w:val="26"/>
          <w:szCs w:val="26"/>
        </w:rPr>
        <w:t xml:space="preserve">следующие </w:t>
      </w:r>
      <w:r w:rsidR="00C17818" w:rsidRPr="008C7E48">
        <w:rPr>
          <w:rFonts w:ascii="Times New Roman" w:hAnsi="Times New Roman"/>
          <w:i/>
          <w:sz w:val="26"/>
          <w:szCs w:val="26"/>
        </w:rPr>
        <w:t>документы:</w:t>
      </w:r>
    </w:p>
    <w:p w:rsidR="0028042E" w:rsidRDefault="0028042E" w:rsidP="004213E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>- представление (</w:t>
      </w:r>
      <w:r w:rsidR="00005CA0" w:rsidRPr="00923E5E">
        <w:rPr>
          <w:rFonts w:ascii="Times New Roman" w:hAnsi="Times New Roman"/>
          <w:sz w:val="26"/>
          <w:szCs w:val="26"/>
        </w:rPr>
        <w:t>п</w:t>
      </w:r>
      <w:r w:rsidRPr="00923E5E">
        <w:rPr>
          <w:rFonts w:ascii="Times New Roman" w:hAnsi="Times New Roman"/>
          <w:sz w:val="26"/>
          <w:szCs w:val="26"/>
        </w:rPr>
        <w:t>риложение № 1</w:t>
      </w:r>
      <w:r w:rsidR="00005CA0" w:rsidRPr="00923E5E">
        <w:rPr>
          <w:rFonts w:ascii="Times New Roman" w:hAnsi="Times New Roman"/>
          <w:sz w:val="26"/>
          <w:szCs w:val="26"/>
        </w:rPr>
        <w:t xml:space="preserve"> к настоящему положению</w:t>
      </w:r>
      <w:r w:rsidRPr="00923E5E">
        <w:rPr>
          <w:rFonts w:ascii="Times New Roman" w:hAnsi="Times New Roman"/>
          <w:sz w:val="26"/>
          <w:szCs w:val="26"/>
        </w:rPr>
        <w:t>);</w:t>
      </w:r>
    </w:p>
    <w:p w:rsidR="0028042E" w:rsidRPr="00923E5E" w:rsidRDefault="0028042E" w:rsidP="004213E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>-</w:t>
      </w:r>
      <w:r w:rsidR="001D2905" w:rsidRPr="00923E5E">
        <w:rPr>
          <w:rFonts w:ascii="Times New Roman" w:hAnsi="Times New Roman"/>
          <w:sz w:val="26"/>
          <w:szCs w:val="26"/>
        </w:rPr>
        <w:t xml:space="preserve"> </w:t>
      </w:r>
      <w:r w:rsidRPr="00923E5E">
        <w:rPr>
          <w:rFonts w:ascii="Times New Roman" w:hAnsi="Times New Roman"/>
          <w:sz w:val="26"/>
          <w:szCs w:val="26"/>
        </w:rPr>
        <w:t xml:space="preserve">копию протокола итогового </w:t>
      </w:r>
      <w:proofErr w:type="gramStart"/>
      <w:r w:rsidRPr="00923E5E">
        <w:rPr>
          <w:rFonts w:ascii="Times New Roman" w:hAnsi="Times New Roman"/>
          <w:sz w:val="26"/>
          <w:szCs w:val="26"/>
        </w:rPr>
        <w:t xml:space="preserve">заседания </w:t>
      </w:r>
      <w:r w:rsidR="00005CA0" w:rsidRPr="00923E5E">
        <w:rPr>
          <w:rFonts w:ascii="Times New Roman" w:hAnsi="Times New Roman"/>
          <w:sz w:val="26"/>
          <w:szCs w:val="26"/>
        </w:rPr>
        <w:t xml:space="preserve"> </w:t>
      </w:r>
      <w:r w:rsidR="00752626">
        <w:rPr>
          <w:rFonts w:ascii="Times New Roman" w:hAnsi="Times New Roman"/>
          <w:sz w:val="26"/>
          <w:szCs w:val="26"/>
        </w:rPr>
        <w:t>школьной</w:t>
      </w:r>
      <w:proofErr w:type="gramEnd"/>
      <w:r w:rsidR="00752626">
        <w:rPr>
          <w:rFonts w:ascii="Times New Roman" w:hAnsi="Times New Roman"/>
          <w:sz w:val="26"/>
          <w:szCs w:val="26"/>
        </w:rPr>
        <w:t xml:space="preserve"> </w:t>
      </w:r>
      <w:r w:rsidRPr="00923E5E">
        <w:rPr>
          <w:rFonts w:ascii="Times New Roman" w:hAnsi="Times New Roman"/>
          <w:sz w:val="26"/>
          <w:szCs w:val="26"/>
        </w:rPr>
        <w:t>экспертной комиссии;</w:t>
      </w:r>
    </w:p>
    <w:p w:rsidR="00AE0BB3" w:rsidRPr="00923E5E" w:rsidRDefault="0028042E" w:rsidP="004213E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копию приказа об итогах </w:t>
      </w:r>
      <w:r w:rsidR="00752626">
        <w:rPr>
          <w:rFonts w:ascii="Times New Roman" w:hAnsi="Times New Roman"/>
          <w:sz w:val="26"/>
          <w:szCs w:val="26"/>
        </w:rPr>
        <w:t>школьного</w:t>
      </w:r>
      <w:r w:rsidRPr="00923E5E">
        <w:rPr>
          <w:rFonts w:ascii="Times New Roman" w:hAnsi="Times New Roman"/>
          <w:sz w:val="26"/>
          <w:szCs w:val="26"/>
        </w:rPr>
        <w:t xml:space="preserve"> этапа Конкурса</w:t>
      </w:r>
      <w:r w:rsidR="00A72371" w:rsidRPr="00923E5E">
        <w:rPr>
          <w:rFonts w:ascii="Times New Roman" w:hAnsi="Times New Roman"/>
          <w:sz w:val="26"/>
          <w:szCs w:val="26"/>
        </w:rPr>
        <w:t>;</w:t>
      </w:r>
    </w:p>
    <w:p w:rsidR="00A72371" w:rsidRPr="008C7E48" w:rsidRDefault="00A72371" w:rsidP="004213EF">
      <w:pPr>
        <w:spacing w:after="0" w:line="240" w:lineRule="auto"/>
        <w:contextualSpacing/>
        <w:rPr>
          <w:rFonts w:ascii="Times New Roman" w:hAnsi="Times New Roman"/>
          <w:i/>
          <w:sz w:val="26"/>
          <w:szCs w:val="26"/>
        </w:rPr>
      </w:pPr>
      <w:proofErr w:type="gramStart"/>
      <w:r w:rsidRPr="008C7E48">
        <w:rPr>
          <w:rFonts w:ascii="Times New Roman" w:hAnsi="Times New Roman"/>
          <w:i/>
          <w:sz w:val="26"/>
          <w:szCs w:val="26"/>
        </w:rPr>
        <w:t>конкурсные</w:t>
      </w:r>
      <w:proofErr w:type="gramEnd"/>
      <w:r w:rsidRPr="008C7E48">
        <w:rPr>
          <w:rFonts w:ascii="Times New Roman" w:hAnsi="Times New Roman"/>
          <w:i/>
          <w:sz w:val="26"/>
          <w:szCs w:val="26"/>
        </w:rPr>
        <w:t xml:space="preserve"> материалы и документы конкурсанта: </w:t>
      </w:r>
    </w:p>
    <w:p w:rsidR="00A72371" w:rsidRPr="00923E5E" w:rsidRDefault="00A72371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>- видеоролик «</w:t>
      </w:r>
      <w:proofErr w:type="spellStart"/>
      <w:r w:rsidRPr="00923E5E">
        <w:rPr>
          <w:rFonts w:ascii="Times New Roman" w:hAnsi="Times New Roman"/>
          <w:sz w:val="26"/>
          <w:szCs w:val="26"/>
        </w:rPr>
        <w:t>Самопрезентация</w:t>
      </w:r>
      <w:proofErr w:type="spellEnd"/>
      <w:r w:rsidRPr="00923E5E">
        <w:rPr>
          <w:rFonts w:ascii="Times New Roman" w:hAnsi="Times New Roman"/>
          <w:sz w:val="26"/>
          <w:szCs w:val="26"/>
        </w:rPr>
        <w:t xml:space="preserve"> «Я – классный руководитель»; </w:t>
      </w:r>
    </w:p>
    <w:p w:rsidR="00A72371" w:rsidRPr="00923E5E" w:rsidRDefault="00A72371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программа работы классного руководителя с коллективом класса; </w:t>
      </w:r>
    </w:p>
    <w:p w:rsidR="00A72371" w:rsidRPr="00923E5E" w:rsidRDefault="00AC5E0A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</w:t>
      </w:r>
      <w:r w:rsidR="00A72371" w:rsidRPr="00923E5E">
        <w:rPr>
          <w:rFonts w:ascii="Times New Roman" w:hAnsi="Times New Roman"/>
          <w:sz w:val="26"/>
          <w:szCs w:val="26"/>
        </w:rPr>
        <w:t>информационная карта участника Конкурса</w:t>
      </w:r>
      <w:r w:rsidR="00857661">
        <w:rPr>
          <w:rFonts w:ascii="Times New Roman" w:hAnsi="Times New Roman"/>
          <w:sz w:val="26"/>
          <w:szCs w:val="26"/>
        </w:rPr>
        <w:t xml:space="preserve"> (</w:t>
      </w:r>
      <w:r w:rsidR="00857661" w:rsidRPr="00857661">
        <w:rPr>
          <w:rFonts w:ascii="Times New Roman" w:hAnsi="Times New Roman"/>
          <w:sz w:val="26"/>
          <w:szCs w:val="26"/>
        </w:rPr>
        <w:t xml:space="preserve">приложение № </w:t>
      </w:r>
      <w:r w:rsidR="00857661">
        <w:rPr>
          <w:rFonts w:ascii="Times New Roman" w:hAnsi="Times New Roman"/>
          <w:sz w:val="26"/>
          <w:szCs w:val="26"/>
        </w:rPr>
        <w:t>2</w:t>
      </w:r>
      <w:r w:rsidR="00857661" w:rsidRPr="00857661">
        <w:rPr>
          <w:rFonts w:ascii="Times New Roman" w:hAnsi="Times New Roman"/>
          <w:sz w:val="26"/>
          <w:szCs w:val="26"/>
        </w:rPr>
        <w:t xml:space="preserve"> к настоящему положению</w:t>
      </w:r>
      <w:r w:rsidR="00857661">
        <w:rPr>
          <w:rFonts w:ascii="Times New Roman" w:hAnsi="Times New Roman"/>
          <w:sz w:val="26"/>
          <w:szCs w:val="26"/>
        </w:rPr>
        <w:t>)</w:t>
      </w:r>
      <w:r w:rsidR="00A72371" w:rsidRPr="00923E5E">
        <w:rPr>
          <w:rFonts w:ascii="Times New Roman" w:hAnsi="Times New Roman"/>
          <w:sz w:val="26"/>
          <w:szCs w:val="26"/>
        </w:rPr>
        <w:t xml:space="preserve">; </w:t>
      </w:r>
    </w:p>
    <w:p w:rsidR="00923E5E" w:rsidRDefault="00AC5E0A" w:rsidP="00A72371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923E5E">
        <w:rPr>
          <w:rFonts w:ascii="Times New Roman" w:hAnsi="Times New Roman"/>
          <w:sz w:val="26"/>
          <w:szCs w:val="26"/>
        </w:rPr>
        <w:t xml:space="preserve">- </w:t>
      </w:r>
      <w:r w:rsidR="00A72371" w:rsidRPr="00923E5E">
        <w:rPr>
          <w:rFonts w:ascii="Times New Roman" w:hAnsi="Times New Roman"/>
          <w:sz w:val="26"/>
          <w:szCs w:val="26"/>
        </w:rPr>
        <w:t>фотографии (портретная - 1 шт., сюжетные - 5 шт.)</w:t>
      </w:r>
      <w:r w:rsidRPr="00923E5E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 xml:space="preserve"> требованиями</w:t>
      </w:r>
      <w:r w:rsidR="00923E5E">
        <w:rPr>
          <w:rFonts w:ascii="Times New Roman" w:hAnsi="Times New Roman"/>
          <w:sz w:val="26"/>
          <w:szCs w:val="26"/>
        </w:rPr>
        <w:t>:</w:t>
      </w:r>
    </w:p>
    <w:p w:rsidR="00923E5E" w:rsidRPr="00923E5E" w:rsidRDefault="00923E5E" w:rsidP="00923E5E">
      <w:pPr>
        <w:pStyle w:val="Default"/>
        <w:jc w:val="both"/>
        <w:rPr>
          <w:sz w:val="26"/>
          <w:szCs w:val="26"/>
        </w:rPr>
      </w:pPr>
      <w:r w:rsidRPr="00923E5E">
        <w:rPr>
          <w:b/>
          <w:i/>
          <w:iCs/>
          <w:sz w:val="26"/>
          <w:szCs w:val="26"/>
        </w:rPr>
        <w:t>Портретная фотография</w:t>
      </w:r>
      <w:r w:rsidRPr="00923E5E">
        <w:rPr>
          <w:i/>
          <w:iCs/>
          <w:sz w:val="26"/>
          <w:szCs w:val="26"/>
        </w:rPr>
        <w:t xml:space="preserve"> </w:t>
      </w:r>
      <w:r w:rsidRPr="00923E5E">
        <w:rPr>
          <w:sz w:val="26"/>
          <w:szCs w:val="26"/>
        </w:rPr>
        <w:t xml:space="preserve">должна быть представлена на нейтральном однотонном фоне, ракурс – бюстовый портрет, без цветов и других предметов. Одежда – строгий деловой стиль. Коллажи, обрезание фотографии по овалу не допускаются. </w:t>
      </w:r>
    </w:p>
    <w:p w:rsidR="00923E5E" w:rsidRPr="00923E5E" w:rsidRDefault="00923E5E" w:rsidP="00923E5E">
      <w:pPr>
        <w:pStyle w:val="Default"/>
        <w:jc w:val="both"/>
        <w:rPr>
          <w:sz w:val="26"/>
          <w:szCs w:val="26"/>
        </w:rPr>
      </w:pPr>
      <w:r w:rsidRPr="00923E5E">
        <w:rPr>
          <w:sz w:val="26"/>
          <w:szCs w:val="26"/>
        </w:rPr>
        <w:t xml:space="preserve">Технические требования к портретной фотографии: фотография должна быть в цифровом виде, цветная, в формате </w:t>
      </w:r>
      <w:proofErr w:type="spellStart"/>
      <w:r w:rsidRPr="00923E5E">
        <w:rPr>
          <w:sz w:val="26"/>
          <w:szCs w:val="26"/>
        </w:rPr>
        <w:t>jpg</w:t>
      </w:r>
      <w:proofErr w:type="spellEnd"/>
      <w:r w:rsidRPr="00923E5E">
        <w:rPr>
          <w:sz w:val="26"/>
          <w:szCs w:val="26"/>
        </w:rPr>
        <w:t xml:space="preserve">, с разрешением не ниже 300 DPI. Размер фото – не менее 40х60 мм. Фото должно быть четким и сфокусированным. </w:t>
      </w:r>
    </w:p>
    <w:p w:rsidR="00923E5E" w:rsidRPr="00923E5E" w:rsidRDefault="00923E5E" w:rsidP="0092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6"/>
          <w:szCs w:val="26"/>
          <w:lang w:eastAsia="en-US"/>
        </w:rPr>
      </w:pPr>
      <w:r w:rsidRPr="00923E5E">
        <w:rPr>
          <w:rFonts w:ascii="Times New Roman" w:eastAsiaTheme="minorHAnsi" w:hAnsi="Times New Roman"/>
          <w:b/>
          <w:i/>
          <w:iCs/>
          <w:color w:val="000000"/>
          <w:sz w:val="26"/>
          <w:szCs w:val="26"/>
          <w:lang w:eastAsia="en-US"/>
        </w:rPr>
        <w:t>Сюжетная фотография</w:t>
      </w:r>
      <w:r w:rsidRPr="00923E5E">
        <w:rPr>
          <w:rFonts w:ascii="Times New Roman" w:eastAsiaTheme="minorHAnsi" w:hAnsi="Times New Roman"/>
          <w:i/>
          <w:iCs/>
          <w:color w:val="000000"/>
          <w:sz w:val="26"/>
          <w:szCs w:val="26"/>
          <w:lang w:eastAsia="en-US"/>
        </w:rPr>
        <w:t xml:space="preserve"> </w:t>
      </w:r>
      <w:r w:rsidRPr="00923E5E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>должна отражать совместную деятельность педагога и детей в зависимости от тематики конкурса</w:t>
      </w:r>
      <w:r w:rsidRPr="00923E5E">
        <w:rPr>
          <w:rFonts w:ascii="Times New Roman" w:eastAsiaTheme="minorHAnsi" w:hAnsi="Times New Roman"/>
          <w:i/>
          <w:iCs/>
          <w:color w:val="000000"/>
          <w:sz w:val="26"/>
          <w:szCs w:val="26"/>
          <w:lang w:eastAsia="en-US"/>
        </w:rPr>
        <w:t xml:space="preserve">. </w:t>
      </w:r>
      <w:r w:rsidRPr="00923E5E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 xml:space="preserve">Необходимо избегать присутствия на фотографии лишних предметов, исключить фотографирование на фоне окна. Фотография должна быть композиционно выстроенной. </w:t>
      </w:r>
    </w:p>
    <w:p w:rsidR="00A72371" w:rsidRPr="00923E5E" w:rsidRDefault="00923E5E" w:rsidP="00923E5E">
      <w:pPr>
        <w:spacing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23E5E">
        <w:rPr>
          <w:rFonts w:ascii="Times New Roman" w:eastAsiaTheme="minorHAnsi" w:hAnsi="Times New Roman"/>
          <w:sz w:val="26"/>
          <w:szCs w:val="26"/>
          <w:lang w:eastAsia="en-US"/>
        </w:rPr>
        <w:t xml:space="preserve">Технические требования к сюжетной фотографии: фотография должна быть в цифровом виде, цветная, в формате </w:t>
      </w:r>
      <w:proofErr w:type="spellStart"/>
      <w:r w:rsidRPr="00923E5E">
        <w:rPr>
          <w:rFonts w:ascii="Times New Roman" w:eastAsiaTheme="minorHAnsi" w:hAnsi="Times New Roman"/>
          <w:sz w:val="26"/>
          <w:szCs w:val="26"/>
          <w:lang w:eastAsia="en-US"/>
        </w:rPr>
        <w:t>jpg</w:t>
      </w:r>
      <w:proofErr w:type="spellEnd"/>
      <w:r w:rsidRPr="00923E5E">
        <w:rPr>
          <w:rFonts w:ascii="Times New Roman" w:eastAsiaTheme="minorHAnsi" w:hAnsi="Times New Roman"/>
          <w:sz w:val="26"/>
          <w:szCs w:val="26"/>
          <w:lang w:eastAsia="en-US"/>
        </w:rPr>
        <w:t>, с разрешением не ниже 300 DPI. Размер фото – не менее 100 х 150 мм.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  <w:lang w:val="en-US"/>
        </w:rPr>
        <w:t>VI</w:t>
      </w:r>
      <w:r w:rsidRPr="00A72371">
        <w:rPr>
          <w:rFonts w:ascii="Times New Roman" w:hAnsi="Times New Roman"/>
          <w:b/>
          <w:sz w:val="26"/>
          <w:szCs w:val="26"/>
        </w:rPr>
        <w:t>. Подведение итогов Конкурса</w:t>
      </w:r>
    </w:p>
    <w:p w:rsidR="00384341" w:rsidRPr="00336FD8" w:rsidRDefault="00384341" w:rsidP="00384341">
      <w:pPr>
        <w:tabs>
          <w:tab w:val="num" w:pos="720"/>
        </w:tabs>
        <w:spacing w:after="0" w:line="240" w:lineRule="auto"/>
        <w:ind w:firstLine="720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336FD8">
        <w:rPr>
          <w:rFonts w:ascii="Times New Roman" w:hAnsi="Times New Roman"/>
          <w:sz w:val="26"/>
          <w:szCs w:val="26"/>
        </w:rPr>
        <w:t>Побе</w:t>
      </w:r>
      <w:r w:rsidR="00432989">
        <w:rPr>
          <w:rFonts w:ascii="Times New Roman" w:hAnsi="Times New Roman"/>
          <w:sz w:val="26"/>
          <w:szCs w:val="26"/>
        </w:rPr>
        <w:t xml:space="preserve">дитель </w:t>
      </w:r>
      <w:proofErr w:type="gramStart"/>
      <w:r w:rsidR="00432989">
        <w:rPr>
          <w:rFonts w:ascii="Times New Roman" w:hAnsi="Times New Roman"/>
          <w:sz w:val="26"/>
          <w:szCs w:val="26"/>
        </w:rPr>
        <w:t xml:space="preserve">школьного </w:t>
      </w:r>
      <w:r w:rsidRPr="00336FD8">
        <w:rPr>
          <w:rFonts w:ascii="Times New Roman" w:hAnsi="Times New Roman"/>
          <w:sz w:val="26"/>
          <w:szCs w:val="26"/>
        </w:rPr>
        <w:t xml:space="preserve"> этапа</w:t>
      </w:r>
      <w:proofErr w:type="gramEnd"/>
      <w:r w:rsidRPr="00336FD8">
        <w:rPr>
          <w:rFonts w:ascii="Times New Roman" w:hAnsi="Times New Roman"/>
          <w:sz w:val="26"/>
          <w:szCs w:val="26"/>
        </w:rPr>
        <w:t xml:space="preserve"> Конкурса награжда</w:t>
      </w:r>
      <w:r w:rsidR="00432989">
        <w:rPr>
          <w:rFonts w:ascii="Times New Roman" w:hAnsi="Times New Roman"/>
          <w:sz w:val="26"/>
          <w:szCs w:val="26"/>
        </w:rPr>
        <w:t>ется дипломом ОУ.</w:t>
      </w:r>
      <w:r w:rsidRPr="00336FD8">
        <w:rPr>
          <w:rFonts w:ascii="Times New Roman" w:hAnsi="Times New Roman"/>
          <w:i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</w:t>
      </w:r>
    </w:p>
    <w:p w:rsidR="0028042E" w:rsidRPr="00A72371" w:rsidRDefault="0028042E" w:rsidP="006B171A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br w:type="page"/>
      </w:r>
    </w:p>
    <w:p w:rsidR="003939D9" w:rsidRDefault="00B741D8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1 </w:t>
      </w:r>
    </w:p>
    <w:p w:rsidR="00B741D8" w:rsidRPr="00A72371" w:rsidRDefault="00B741D8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23BD0" w:rsidRPr="00A72371" w:rsidRDefault="0028042E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В </w:t>
      </w:r>
      <w:r w:rsidR="00123BD0" w:rsidRPr="00A72371">
        <w:rPr>
          <w:rFonts w:ascii="Times New Roman" w:hAnsi="Times New Roman"/>
          <w:sz w:val="26"/>
          <w:szCs w:val="26"/>
        </w:rPr>
        <w:t>о</w:t>
      </w:r>
      <w:r w:rsidRPr="00A72371">
        <w:rPr>
          <w:rFonts w:ascii="Times New Roman" w:hAnsi="Times New Roman"/>
          <w:sz w:val="26"/>
          <w:szCs w:val="26"/>
        </w:rPr>
        <w:t>рг</w:t>
      </w:r>
      <w:r w:rsidR="00123BD0" w:rsidRPr="00A72371">
        <w:rPr>
          <w:rFonts w:ascii="Times New Roman" w:hAnsi="Times New Roman"/>
          <w:sz w:val="26"/>
          <w:szCs w:val="26"/>
        </w:rPr>
        <w:t xml:space="preserve">анизационный </w:t>
      </w:r>
      <w:r w:rsidRPr="00A72371">
        <w:rPr>
          <w:rFonts w:ascii="Times New Roman" w:hAnsi="Times New Roman"/>
          <w:sz w:val="26"/>
          <w:szCs w:val="26"/>
        </w:rPr>
        <w:t xml:space="preserve">комитет республиканского </w:t>
      </w:r>
    </w:p>
    <w:p w:rsidR="0028042E" w:rsidRPr="00A72371" w:rsidRDefault="0028042E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конкурса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на лучшего классного руководителя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B741D8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года</w:t>
      </w:r>
    </w:p>
    <w:p w:rsidR="0028042E" w:rsidRPr="00A72371" w:rsidRDefault="0028042E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Представление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(</w:t>
      </w:r>
      <w:proofErr w:type="gramStart"/>
      <w:r w:rsidRPr="00A72371">
        <w:rPr>
          <w:rFonts w:ascii="Times New Roman" w:hAnsi="Times New Roman"/>
          <w:sz w:val="26"/>
          <w:szCs w:val="26"/>
        </w:rPr>
        <w:t>наименование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муниципального органа управления образованием)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выдвигает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_______________________________________________________________________,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(Ф.И.О. участника конкурса)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победителя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_______________________________________________________________________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(</w:t>
      </w:r>
      <w:proofErr w:type="gramStart"/>
      <w:r w:rsidRPr="00A72371">
        <w:rPr>
          <w:rFonts w:ascii="Times New Roman" w:hAnsi="Times New Roman"/>
          <w:sz w:val="26"/>
          <w:szCs w:val="26"/>
        </w:rPr>
        <w:t>название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муниципального этапа Конкурса)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для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участия в республиканском этапе конкурса</w:t>
      </w:r>
    </w:p>
    <w:p w:rsidR="0028042E" w:rsidRPr="00A72371" w:rsidRDefault="0028042E" w:rsidP="0028042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 «Самый классный </w:t>
      </w:r>
      <w:proofErr w:type="spellStart"/>
      <w:r w:rsidRPr="00A72371">
        <w:rPr>
          <w:rFonts w:ascii="Times New Roman" w:hAnsi="Times New Roman"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sz w:val="26"/>
          <w:szCs w:val="26"/>
        </w:rPr>
        <w:t>»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Руководитель органа управления образованием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Печать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28042E" w:rsidRPr="00A72371" w:rsidSect="009D3F10">
          <w:footerReference w:type="default" r:id="rId9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B741D8" w:rsidRDefault="00B741D8" w:rsidP="00B741D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2 </w:t>
      </w: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237"/>
        <w:gridCol w:w="7004"/>
      </w:tblGrid>
      <w:tr w:rsidR="0028042E" w:rsidRPr="00A72371" w:rsidTr="00D54DDE">
        <w:trPr>
          <w:trHeight w:val="3156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</w:t>
            </w:r>
            <w:proofErr w:type="gramStart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фотопортрет</w:t>
            </w:r>
            <w:proofErr w:type="gramEnd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</w:t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br/>
              <w:t>4</w:t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sym w:font="Symbol" w:char="F0B4"/>
            </w: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6 см)</w:t>
            </w:r>
          </w:p>
        </w:tc>
        <w:tc>
          <w:tcPr>
            <w:tcW w:w="72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042E" w:rsidRPr="00A72371" w:rsidRDefault="0028042E" w:rsidP="003939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Информационная карта участника республиканского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конкурса 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на лучшего классного руководителя </w:t>
            </w:r>
            <w:r w:rsidR="003F6CE9" w:rsidRPr="00A72371">
              <w:rPr>
                <w:rFonts w:ascii="Times New Roman" w:hAnsi="Times New Roman"/>
                <w:sz w:val="26"/>
                <w:szCs w:val="26"/>
              </w:rPr>
              <w:t>202</w:t>
            </w:r>
            <w:r w:rsidR="00B741D8">
              <w:rPr>
                <w:rFonts w:ascii="Times New Roman" w:hAnsi="Times New Roman"/>
                <w:sz w:val="26"/>
                <w:szCs w:val="26"/>
              </w:rPr>
              <w:t>6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 года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«Самый классный </w:t>
            </w:r>
            <w:proofErr w:type="spellStart"/>
            <w:r w:rsidRPr="00A72371">
              <w:rPr>
                <w:rFonts w:ascii="Times New Roman" w:hAnsi="Times New Roman"/>
                <w:sz w:val="26"/>
                <w:szCs w:val="26"/>
              </w:rPr>
              <w:t>классный</w:t>
            </w:r>
            <w:proofErr w:type="spellEnd"/>
            <w:r w:rsidRPr="00A72371">
              <w:rPr>
                <w:rFonts w:ascii="Times New Roman" w:hAnsi="Times New Roman"/>
                <w:sz w:val="26"/>
                <w:szCs w:val="26"/>
              </w:rPr>
              <w:t>» 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______________________________________________ 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</w:t>
            </w:r>
            <w:proofErr w:type="gramStart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фамилия</w:t>
            </w:r>
            <w:proofErr w:type="gramEnd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)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______________________________________________ 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</w:t>
            </w:r>
            <w:proofErr w:type="gramStart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имя</w:t>
            </w:r>
            <w:proofErr w:type="gramEnd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, отчество)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( ____________________________________________ ) 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(</w:t>
            </w:r>
            <w:proofErr w:type="gramStart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>наименование</w:t>
            </w:r>
            <w:proofErr w:type="gramEnd"/>
            <w:r w:rsidRPr="00A72371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района,  города Чувашской Республики)</w:t>
            </w:r>
          </w:p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06"/>
        <w:gridCol w:w="4545"/>
      </w:tblGrid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1. Общие сведения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419DA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Муниципальн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ый </w:t>
            </w:r>
            <w:r w:rsidR="002419DA">
              <w:rPr>
                <w:rFonts w:ascii="Times New Roman" w:hAnsi="Times New Roman"/>
                <w:sz w:val="26"/>
                <w:szCs w:val="26"/>
              </w:rPr>
              <w:t>округ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 xml:space="preserve"> (городской округ)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278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278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278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3939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Адреса в Интернете (сайт, блог и т.д.),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2. Работа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B741D8" w:rsidRDefault="0028042E" w:rsidP="00B741D8">
            <w:pPr>
              <w:pStyle w:val="ad"/>
              <w:rPr>
                <w:sz w:val="26"/>
                <w:szCs w:val="26"/>
              </w:rPr>
            </w:pPr>
            <w:r w:rsidRPr="00B741D8">
              <w:rPr>
                <w:sz w:val="26"/>
                <w:szCs w:val="26"/>
              </w:rPr>
              <w:t>Занимаемая должность, преподаваемые предметы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419D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Классное руководство</w:t>
            </w:r>
            <w:r w:rsidR="002E39B6" w:rsidRPr="00A72371">
              <w:rPr>
                <w:rFonts w:ascii="Times New Roman" w:hAnsi="Times New Roman"/>
                <w:sz w:val="26"/>
                <w:szCs w:val="26"/>
              </w:rPr>
              <w:t>, указать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 xml:space="preserve"> класс 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3. Образование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Специальность, квалификация по диплому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3939D9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Дополнительное профессиональное образование за последние три года </w:t>
            </w:r>
            <w:r w:rsidRPr="00A72371">
              <w:rPr>
                <w:rFonts w:ascii="Times New Roman" w:hAnsi="Times New Roman"/>
                <w:sz w:val="26"/>
                <w:szCs w:val="26"/>
              </w:rPr>
              <w:lastRenderedPageBreak/>
              <w:t>(наименования образовательных программ, модулей, стажировок и т.</w:t>
            </w:r>
            <w:r w:rsidR="003939D9" w:rsidRPr="00A72371">
              <w:rPr>
                <w:rFonts w:ascii="Times New Roman" w:hAnsi="Times New Roman"/>
                <w:sz w:val="26"/>
                <w:szCs w:val="26"/>
              </w:rPr>
              <w:t>д</w:t>
            </w:r>
            <w:r w:rsidRPr="00A72371">
              <w:rPr>
                <w:rFonts w:ascii="Times New Roman" w:hAnsi="Times New Roman"/>
                <w:sz w:val="26"/>
                <w:szCs w:val="26"/>
              </w:rPr>
              <w:t>., места и сроки их получения)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Основные публикации (в т. ч. брошюры, книги)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4. Общественная деятельность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5. Досуг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Хобби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6. Контакты</w:t>
            </w:r>
          </w:p>
        </w:tc>
      </w:tr>
      <w:tr w:rsidR="00865852" w:rsidRPr="00A72371" w:rsidTr="003939D9">
        <w:trPr>
          <w:trHeight w:val="30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 xml:space="preserve">Мобильный телефон </w:t>
            </w:r>
          </w:p>
        </w:tc>
        <w:tc>
          <w:tcPr>
            <w:tcW w:w="4545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Адрес личного сайта в Интернете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7. Профессиональные ценности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2371">
              <w:rPr>
                <w:rFonts w:ascii="Times New Roman" w:hAnsi="Times New Roman"/>
                <w:sz w:val="26"/>
                <w:szCs w:val="26"/>
              </w:rPr>
              <w:t>8. Приложения</w:t>
            </w:r>
          </w:p>
        </w:tc>
      </w:tr>
      <w:tr w:rsidR="00865852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8042E" w:rsidRPr="00A72371" w:rsidTr="00005CA0">
        <w:trPr>
          <w:trHeight w:val="143"/>
          <w:jc w:val="center"/>
        </w:trPr>
        <w:tc>
          <w:tcPr>
            <w:tcW w:w="5006" w:type="dxa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vAlign w:val="center"/>
          </w:tcPr>
          <w:p w:rsidR="0028042E" w:rsidRPr="00A72371" w:rsidRDefault="0028042E" w:rsidP="0028042E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 xml:space="preserve">Представляется на компакт-диске в формате </w:t>
            </w:r>
            <w:r w:rsidRPr="00A72371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DOC</w:t>
            </w: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 xml:space="preserve"> («*.</w:t>
            </w:r>
            <w:r w:rsidRPr="00A72371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doc</w:t>
            </w:r>
            <w:r w:rsidRPr="00A72371">
              <w:rPr>
                <w:rFonts w:ascii="Times New Roman" w:hAnsi="Times New Roman"/>
                <w:i/>
                <w:sz w:val="26"/>
                <w:szCs w:val="26"/>
              </w:rPr>
              <w:t>») в количестве не более пяти</w:t>
            </w:r>
          </w:p>
        </w:tc>
      </w:tr>
    </w:tbl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Достоверность сведений, представленных в информационной карте, подтверждаю: _____________________                  </w:t>
      </w:r>
      <w:proofErr w:type="gramStart"/>
      <w:r w:rsidRPr="00A72371">
        <w:rPr>
          <w:rFonts w:ascii="Times New Roman" w:hAnsi="Times New Roman"/>
          <w:sz w:val="26"/>
          <w:szCs w:val="26"/>
        </w:rPr>
        <w:t xml:space="preserve">   (</w:t>
      </w:r>
      <w:proofErr w:type="gramEnd"/>
      <w:r w:rsidRPr="00A72371">
        <w:rPr>
          <w:rFonts w:ascii="Times New Roman" w:hAnsi="Times New Roman"/>
          <w:sz w:val="26"/>
          <w:szCs w:val="26"/>
        </w:rPr>
        <w:t>____________________________)</w:t>
      </w:r>
    </w:p>
    <w:p w:rsidR="0028042E" w:rsidRPr="00A72371" w:rsidRDefault="0028042E" w:rsidP="0028042E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     </w:t>
      </w:r>
      <w:r w:rsidR="003939D9" w:rsidRPr="00A72371">
        <w:rPr>
          <w:rFonts w:ascii="Times New Roman" w:hAnsi="Times New Roman"/>
          <w:sz w:val="26"/>
          <w:szCs w:val="26"/>
          <w:vertAlign w:val="superscript"/>
        </w:rPr>
        <w:t xml:space="preserve">                   </w:t>
      </w:r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   (</w:t>
      </w:r>
      <w:proofErr w:type="gramStart"/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подпись)   </w:t>
      </w:r>
      <w:proofErr w:type="gramEnd"/>
      <w:r w:rsidRPr="00A72371">
        <w:rPr>
          <w:rFonts w:ascii="Times New Roman" w:hAnsi="Times New Roman"/>
          <w:sz w:val="26"/>
          <w:szCs w:val="26"/>
          <w:vertAlign w:val="superscript"/>
        </w:rPr>
        <w:t xml:space="preserve">                                                                   (фамилия, имя, отчество участника)</w:t>
      </w:r>
    </w:p>
    <w:p w:rsidR="0028042E" w:rsidRPr="00A72371" w:rsidRDefault="0028042E" w:rsidP="0028042E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 xml:space="preserve">«____» __________ </w:t>
      </w:r>
      <w:r w:rsidR="003F6CE9" w:rsidRPr="00A72371">
        <w:rPr>
          <w:rFonts w:ascii="Times New Roman" w:hAnsi="Times New Roman"/>
          <w:sz w:val="26"/>
          <w:szCs w:val="26"/>
        </w:rPr>
        <w:t>202</w:t>
      </w:r>
      <w:r w:rsidR="00B741D8">
        <w:rPr>
          <w:rFonts w:ascii="Times New Roman" w:hAnsi="Times New Roman"/>
          <w:sz w:val="26"/>
          <w:szCs w:val="26"/>
        </w:rPr>
        <w:t>6</w:t>
      </w:r>
      <w:r w:rsidRPr="00A72371">
        <w:rPr>
          <w:rFonts w:ascii="Times New Roman" w:hAnsi="Times New Roman"/>
          <w:sz w:val="26"/>
          <w:szCs w:val="26"/>
        </w:rPr>
        <w:t xml:space="preserve"> г.        </w:t>
      </w:r>
    </w:p>
    <w:p w:rsidR="0028042E" w:rsidRPr="00A72371" w:rsidRDefault="0028042E" w:rsidP="002804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741D8" w:rsidRDefault="00B741D8" w:rsidP="00B741D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3 </w:t>
      </w:r>
    </w:p>
    <w:p w:rsidR="00B741D8" w:rsidRDefault="00B741D8" w:rsidP="00393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939D9" w:rsidRPr="00A72371" w:rsidRDefault="0028042E" w:rsidP="00393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Общие требования </w:t>
      </w:r>
    </w:p>
    <w:p w:rsidR="0028042E" w:rsidRPr="00A72371" w:rsidRDefault="003939D9" w:rsidP="003939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72371">
        <w:rPr>
          <w:rFonts w:ascii="Times New Roman" w:hAnsi="Times New Roman"/>
          <w:b/>
          <w:sz w:val="26"/>
          <w:szCs w:val="26"/>
        </w:rPr>
        <w:t>к</w:t>
      </w:r>
      <w:proofErr w:type="gramEnd"/>
      <w:r w:rsidRPr="00A72371">
        <w:rPr>
          <w:rFonts w:ascii="Times New Roman" w:hAnsi="Times New Roman"/>
          <w:b/>
          <w:sz w:val="26"/>
          <w:szCs w:val="26"/>
        </w:rPr>
        <w:t xml:space="preserve"> п</w:t>
      </w:r>
      <w:r w:rsidR="0028042E" w:rsidRPr="00A72371">
        <w:rPr>
          <w:rFonts w:ascii="Times New Roman" w:hAnsi="Times New Roman"/>
          <w:b/>
          <w:sz w:val="26"/>
          <w:szCs w:val="26"/>
        </w:rPr>
        <w:t>рограмме работы классного руководителя с коллективом класса</w:t>
      </w: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Программа включает следующие структурные элементы: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1. Титульный лист.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2. Пояснительную записку.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3. Основные программные мероприятия.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4. План-график реализации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5. Методическое обеспечение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6. Ресурсное обеспечение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7. Список литературы.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A72371">
        <w:rPr>
          <w:rFonts w:ascii="Times New Roman" w:hAnsi="Times New Roman"/>
          <w:sz w:val="26"/>
          <w:szCs w:val="26"/>
          <w:u w:val="single"/>
        </w:rPr>
        <w:t xml:space="preserve">Оформление и содержание структурных элементов Программы 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1. На титульном листе необходимо указать: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полное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юридическое наименование организации;</w:t>
      </w:r>
    </w:p>
    <w:p w:rsidR="0028042E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название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программы;</w:t>
      </w:r>
    </w:p>
    <w:p w:rsidR="002419DA" w:rsidRPr="00A72371" w:rsidRDefault="002419DA" w:rsidP="002419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где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, когда и кем утверждена программа; 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срок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реализации программы;</w:t>
      </w:r>
    </w:p>
    <w:p w:rsidR="0028042E" w:rsidRPr="00A72371" w:rsidRDefault="002419DA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Ф.</w:t>
      </w:r>
      <w:r w:rsidR="0028042E" w:rsidRPr="00A72371">
        <w:rPr>
          <w:rFonts w:ascii="Times New Roman" w:hAnsi="Times New Roman"/>
          <w:sz w:val="26"/>
          <w:szCs w:val="26"/>
        </w:rPr>
        <w:t>И.О., должность автора (авторов) программы;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название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города, населенного пункта, в котором реализуется программа;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год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разработки программы.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2. В пояснительной записке к Программе следует раскрыть: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направленность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программы; 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новизну</w:t>
      </w:r>
      <w:proofErr w:type="gramEnd"/>
      <w:r w:rsidRPr="00A72371">
        <w:rPr>
          <w:rFonts w:ascii="Times New Roman" w:hAnsi="Times New Roman"/>
          <w:sz w:val="26"/>
          <w:szCs w:val="26"/>
        </w:rPr>
        <w:t>, актуальность, педагогическую целесообразность;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цель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и задачи программы;</w:t>
      </w:r>
    </w:p>
    <w:p w:rsidR="002E39B6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отличительные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особенности данной программы от уже существующих программ; 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инновационные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подходы в решении проблем организации воспитания,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возраст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детей, участвующих в реализации данной программы;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формы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и способы психолого-педагогического сопровождения реализации программы;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сроки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реализации программы (продолжительность образовательного процесса, этапы);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формы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и методы работы;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ожидаемые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результаты и способы их определения;</w:t>
      </w:r>
    </w:p>
    <w:p w:rsidR="0028042E" w:rsidRPr="00A72371" w:rsidRDefault="0028042E" w:rsidP="00BA5D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формы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подведения итогов реализации программы (выставки, фестивали, соревнования, учебно-исследовательские конференции и т. д.).</w:t>
      </w:r>
    </w:p>
    <w:p w:rsidR="0028042E" w:rsidRPr="00A72371" w:rsidRDefault="0028042E" w:rsidP="00BA5D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ab/>
        <w:t>3.Основные программные мероприятия: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перечень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разделов и краткое описание основных программных мероприятий (что и зачем предполагается сделать, каковы ожидаемые результаты);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способы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и формы определения результатов.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4. План-график реализации программы: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lastRenderedPageBreak/>
        <w:t>календарный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участников и др.</w:t>
      </w:r>
    </w:p>
    <w:p w:rsidR="0028042E" w:rsidRPr="00A72371" w:rsidRDefault="0028042E" w:rsidP="00BA5D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Методическое обеспечение программы: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система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методической работы с педагогическими работниками организации;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обеспечение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программы методическими видами продукции (разработки игр, бесед, походов, экскурсий, конкурсов, конференций и т.д.);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рекомендации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по проведению мероприятий, индивидуальной работы с детьми;</w:t>
      </w:r>
    </w:p>
    <w:p w:rsidR="0028042E" w:rsidRPr="00A72371" w:rsidRDefault="0028042E" w:rsidP="00BA5D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2371">
        <w:rPr>
          <w:rFonts w:ascii="Times New Roman" w:hAnsi="Times New Roman"/>
          <w:sz w:val="26"/>
          <w:szCs w:val="26"/>
        </w:rPr>
        <w:t>дидактические</w:t>
      </w:r>
      <w:proofErr w:type="gramEnd"/>
      <w:r w:rsidRPr="00A72371">
        <w:rPr>
          <w:rFonts w:ascii="Times New Roman" w:hAnsi="Times New Roman"/>
          <w:sz w:val="26"/>
          <w:szCs w:val="26"/>
        </w:rPr>
        <w:t xml:space="preserve"> материалы.</w:t>
      </w:r>
    </w:p>
    <w:p w:rsidR="0028042E" w:rsidRPr="00A72371" w:rsidRDefault="0028042E" w:rsidP="00BA5D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Ресурсное обеспечение программы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Краткое описание основных видов ресурсов и потребность в них для реализации программы.</w:t>
      </w:r>
    </w:p>
    <w:p w:rsidR="0028042E" w:rsidRPr="00A72371" w:rsidRDefault="0028042E" w:rsidP="00BA5D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Список использованной для разработки программы литературы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371">
        <w:rPr>
          <w:rFonts w:ascii="Times New Roman" w:hAnsi="Times New Roman"/>
          <w:sz w:val="26"/>
          <w:szCs w:val="26"/>
        </w:rPr>
        <w:t>Список составляется с учетом требований ГОСТ к оформлению библиографических ссылок.</w:t>
      </w: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BA5D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042E" w:rsidRPr="00A72371" w:rsidRDefault="0028042E" w:rsidP="002804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  <w:sectPr w:rsidR="0028042E" w:rsidRPr="00A72371" w:rsidSect="00E5658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D3599" w:rsidRPr="00A72371" w:rsidRDefault="005D3599" w:rsidP="005D3599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6"/>
          <w:szCs w:val="26"/>
        </w:rPr>
      </w:pPr>
    </w:p>
    <w:p w:rsidR="006B171A" w:rsidRPr="006B171A" w:rsidRDefault="00E64B9B" w:rsidP="006B171A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Приложение № 8</w:t>
      </w:r>
    </w:p>
    <w:p w:rsidR="006B171A" w:rsidRPr="006B171A" w:rsidRDefault="006B171A" w:rsidP="006B171A">
      <w:pPr>
        <w:spacing w:after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6B171A">
        <w:rPr>
          <w:rFonts w:ascii="Times New Roman" w:eastAsia="Calibri" w:hAnsi="Times New Roman"/>
          <w:sz w:val="24"/>
          <w:szCs w:val="24"/>
          <w:lang w:eastAsia="en-US"/>
        </w:rPr>
        <w:t>к</w:t>
      </w:r>
      <w:proofErr w:type="gramEnd"/>
      <w:r w:rsidRPr="006B171A">
        <w:rPr>
          <w:rFonts w:ascii="Times New Roman" w:eastAsia="Calibri" w:hAnsi="Times New Roman"/>
          <w:sz w:val="24"/>
          <w:szCs w:val="24"/>
          <w:lang w:eastAsia="en-US"/>
        </w:rPr>
        <w:t xml:space="preserve"> приказу </w:t>
      </w:r>
      <w:r w:rsidR="00E64B9B">
        <w:rPr>
          <w:rFonts w:ascii="Times New Roman" w:eastAsia="Calibri" w:hAnsi="Times New Roman"/>
          <w:sz w:val="24"/>
          <w:szCs w:val="24"/>
          <w:lang w:eastAsia="en-US"/>
        </w:rPr>
        <w:t>ЯРОО и МП</w:t>
      </w:r>
    </w:p>
    <w:p w:rsidR="00276DE2" w:rsidRPr="00276DE2" w:rsidRDefault="00276DE2" w:rsidP="00276DE2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276DE2">
        <w:rPr>
          <w:rFonts w:ascii="Times New Roman" w:hAnsi="Times New Roman"/>
          <w:sz w:val="24"/>
          <w:szCs w:val="24"/>
          <w:lang w:eastAsia="en-US"/>
        </w:rPr>
        <w:t>от</w:t>
      </w:r>
      <w:proofErr w:type="gramEnd"/>
      <w:r w:rsidRPr="00276DE2">
        <w:rPr>
          <w:rFonts w:ascii="Times New Roman" w:hAnsi="Times New Roman"/>
          <w:spacing w:val="1"/>
          <w:sz w:val="24"/>
          <w:szCs w:val="24"/>
          <w:lang w:eastAsia="en-US"/>
        </w:rPr>
        <w:t xml:space="preserve"> </w:t>
      </w:r>
      <w:r w:rsidR="00E64B9B">
        <w:rPr>
          <w:rFonts w:ascii="Times New Roman" w:hAnsi="Times New Roman"/>
          <w:sz w:val="24"/>
          <w:szCs w:val="24"/>
          <w:lang w:eastAsia="en-US"/>
        </w:rPr>
        <w:t>1</w:t>
      </w:r>
      <w:r w:rsidR="00B741D8">
        <w:rPr>
          <w:rFonts w:ascii="Times New Roman" w:hAnsi="Times New Roman"/>
          <w:sz w:val="24"/>
          <w:szCs w:val="24"/>
          <w:lang w:eastAsia="en-US"/>
        </w:rPr>
        <w:t>2</w:t>
      </w:r>
      <w:r w:rsidRPr="00276DE2">
        <w:rPr>
          <w:rFonts w:ascii="Times New Roman" w:hAnsi="Times New Roman"/>
          <w:sz w:val="24"/>
          <w:szCs w:val="24"/>
          <w:lang w:eastAsia="en-US"/>
        </w:rPr>
        <w:t>.01.202</w:t>
      </w:r>
      <w:r w:rsidR="00B741D8">
        <w:rPr>
          <w:rFonts w:ascii="Times New Roman" w:hAnsi="Times New Roman"/>
          <w:sz w:val="24"/>
          <w:szCs w:val="24"/>
          <w:lang w:eastAsia="en-US"/>
        </w:rPr>
        <w:t>6</w:t>
      </w:r>
      <w:r w:rsidRPr="00276DE2">
        <w:rPr>
          <w:rFonts w:ascii="Times New Roman" w:hAnsi="Times New Roman"/>
          <w:sz w:val="24"/>
          <w:szCs w:val="24"/>
          <w:lang w:eastAsia="en-US"/>
        </w:rPr>
        <w:t xml:space="preserve"> г.</w:t>
      </w:r>
      <w:r w:rsidRPr="00276DE2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276DE2">
        <w:rPr>
          <w:rFonts w:ascii="Times New Roman" w:hAnsi="Times New Roman"/>
          <w:sz w:val="24"/>
          <w:szCs w:val="24"/>
          <w:lang w:eastAsia="en-US"/>
        </w:rPr>
        <w:t>№</w:t>
      </w:r>
      <w:r w:rsidR="00B741D8">
        <w:rPr>
          <w:rFonts w:ascii="Times New Roman" w:hAnsi="Times New Roman"/>
          <w:spacing w:val="-1"/>
          <w:sz w:val="24"/>
          <w:szCs w:val="24"/>
          <w:lang w:eastAsia="en-US"/>
        </w:rPr>
        <w:t>11</w:t>
      </w:r>
      <w:r w:rsidR="00E64B9B">
        <w:rPr>
          <w:rFonts w:ascii="Times New Roman" w:hAnsi="Times New Roman"/>
          <w:spacing w:val="-1"/>
          <w:sz w:val="24"/>
          <w:szCs w:val="24"/>
          <w:lang w:eastAsia="en-US"/>
        </w:rPr>
        <w:t>/01-04</w:t>
      </w:r>
    </w:p>
    <w:p w:rsidR="00F0767C" w:rsidRDefault="00F0767C" w:rsidP="005D3599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kern w:val="36"/>
          <w:sz w:val="26"/>
          <w:szCs w:val="26"/>
        </w:rPr>
      </w:pPr>
    </w:p>
    <w:p w:rsidR="00480AEF" w:rsidRPr="00A72371" w:rsidRDefault="00480AEF" w:rsidP="0028042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A0E52" w:rsidRPr="00A72371" w:rsidRDefault="003939D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2371">
        <w:rPr>
          <w:rFonts w:ascii="Times New Roman" w:hAnsi="Times New Roman"/>
          <w:b/>
          <w:sz w:val="26"/>
          <w:szCs w:val="26"/>
        </w:rPr>
        <w:t xml:space="preserve">Состав </w:t>
      </w:r>
    </w:p>
    <w:p w:rsidR="0028042E" w:rsidRPr="00A72371" w:rsidRDefault="003939D9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72371">
        <w:rPr>
          <w:rFonts w:ascii="Times New Roman" w:hAnsi="Times New Roman"/>
          <w:b/>
          <w:sz w:val="26"/>
          <w:szCs w:val="26"/>
        </w:rPr>
        <w:t>организационного</w:t>
      </w:r>
      <w:proofErr w:type="gramEnd"/>
      <w:r w:rsidRPr="00A72371">
        <w:rPr>
          <w:rFonts w:ascii="Times New Roman" w:hAnsi="Times New Roman"/>
          <w:b/>
          <w:sz w:val="26"/>
          <w:szCs w:val="26"/>
        </w:rPr>
        <w:t xml:space="preserve"> комитета </w:t>
      </w:r>
      <w:r w:rsidR="00E64B9B">
        <w:rPr>
          <w:rFonts w:ascii="Times New Roman" w:hAnsi="Times New Roman"/>
          <w:b/>
          <w:sz w:val="26"/>
          <w:szCs w:val="26"/>
        </w:rPr>
        <w:t>муниципального этапа</w:t>
      </w:r>
    </w:p>
    <w:p w:rsidR="0028042E" w:rsidRDefault="0028042E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72371">
        <w:rPr>
          <w:rFonts w:ascii="Times New Roman" w:hAnsi="Times New Roman"/>
          <w:b/>
          <w:sz w:val="26"/>
          <w:szCs w:val="26"/>
        </w:rPr>
        <w:t>республиканского</w:t>
      </w:r>
      <w:proofErr w:type="gramEnd"/>
      <w:r w:rsidRPr="00A72371">
        <w:rPr>
          <w:rFonts w:ascii="Times New Roman" w:hAnsi="Times New Roman"/>
          <w:b/>
          <w:sz w:val="26"/>
          <w:szCs w:val="26"/>
        </w:rPr>
        <w:t xml:space="preserve"> конкурса на лучшего классного руководителя </w:t>
      </w:r>
      <w:r w:rsidR="003F6CE9" w:rsidRPr="00A72371">
        <w:rPr>
          <w:rFonts w:ascii="Times New Roman" w:hAnsi="Times New Roman"/>
          <w:b/>
          <w:sz w:val="26"/>
          <w:szCs w:val="26"/>
        </w:rPr>
        <w:t>202</w:t>
      </w:r>
      <w:r w:rsidR="00B741D8">
        <w:rPr>
          <w:rFonts w:ascii="Times New Roman" w:hAnsi="Times New Roman"/>
          <w:b/>
          <w:sz w:val="26"/>
          <w:szCs w:val="26"/>
        </w:rPr>
        <w:t>6</w:t>
      </w:r>
      <w:r w:rsidRPr="00A72371">
        <w:rPr>
          <w:rFonts w:ascii="Times New Roman" w:hAnsi="Times New Roman"/>
          <w:b/>
          <w:sz w:val="26"/>
          <w:szCs w:val="26"/>
        </w:rPr>
        <w:t xml:space="preserve"> года «Самый классный </w:t>
      </w:r>
      <w:proofErr w:type="spellStart"/>
      <w:r w:rsidRPr="00A72371">
        <w:rPr>
          <w:rFonts w:ascii="Times New Roman" w:hAnsi="Times New Roman"/>
          <w:b/>
          <w:sz w:val="26"/>
          <w:szCs w:val="26"/>
        </w:rPr>
        <w:t>классный</w:t>
      </w:r>
      <w:proofErr w:type="spellEnd"/>
      <w:r w:rsidRPr="00A72371">
        <w:rPr>
          <w:rFonts w:ascii="Times New Roman" w:hAnsi="Times New Roman"/>
          <w:b/>
          <w:sz w:val="26"/>
          <w:szCs w:val="26"/>
        </w:rPr>
        <w:t>»</w:t>
      </w:r>
    </w:p>
    <w:p w:rsidR="00E64B9B" w:rsidRPr="00A72371" w:rsidRDefault="00E64B9B" w:rsidP="00280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8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363"/>
        <w:gridCol w:w="374"/>
        <w:gridCol w:w="5978"/>
      </w:tblGrid>
      <w:tr w:rsidR="00E64B9B" w:rsidRPr="00E64B9B" w:rsidTr="00E64B9B">
        <w:trPr>
          <w:trHeight w:val="556"/>
        </w:trPr>
        <w:tc>
          <w:tcPr>
            <w:tcW w:w="567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363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374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78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Место работы, должность</w:t>
            </w:r>
          </w:p>
        </w:tc>
      </w:tr>
      <w:tr w:rsidR="00E64B9B" w:rsidRPr="00E64B9B" w:rsidTr="00E64B9B">
        <w:trPr>
          <w:trHeight w:val="547"/>
        </w:trPr>
        <w:tc>
          <w:tcPr>
            <w:tcW w:w="567" w:type="dxa"/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Николаев Владимир Арсеньевич</w:t>
            </w:r>
          </w:p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9B" w:rsidRPr="00E64B9B" w:rsidRDefault="00E64B9B" w:rsidP="00E64B9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64B9B">
              <w:rPr>
                <w:rFonts w:ascii="Times New Roman" w:hAnsi="Times New Roman"/>
                <w:sz w:val="26"/>
                <w:szCs w:val="26"/>
              </w:rPr>
              <w:t>заместитель</w:t>
            </w:r>
            <w:proofErr w:type="gram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главы администрации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B741D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- начальник отдела образования и молодежной политики администрации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Республики, председатель</w:t>
            </w:r>
          </w:p>
        </w:tc>
      </w:tr>
      <w:tr w:rsidR="00B741D8" w:rsidRPr="00E64B9B" w:rsidTr="00E64B9B">
        <w:trPr>
          <w:trHeight w:val="547"/>
        </w:trPr>
        <w:tc>
          <w:tcPr>
            <w:tcW w:w="567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Ефимова Людмила Васильевна</w:t>
            </w: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8" w:rsidRPr="00E64B9B" w:rsidRDefault="00B741D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заместитель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начальника</w:t>
            </w:r>
            <w:r w:rsidR="00784B68" w:rsidRPr="00E64B9B">
              <w:rPr>
                <w:rFonts w:ascii="Times New Roman" w:hAnsi="Times New Roman"/>
                <w:sz w:val="26"/>
                <w:szCs w:val="26"/>
              </w:rPr>
              <w:t xml:space="preserve"> отдела образования и молодежной политики администрации </w:t>
            </w:r>
            <w:proofErr w:type="spellStart"/>
            <w:r w:rsidR="00784B68"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="00784B68"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Чувашской Республики,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84B68">
              <w:rPr>
                <w:rFonts w:ascii="Times New Roman" w:hAnsi="Times New Roman"/>
                <w:sz w:val="26"/>
                <w:szCs w:val="26"/>
              </w:rPr>
              <w:t>заместитель председателя</w:t>
            </w:r>
          </w:p>
        </w:tc>
      </w:tr>
      <w:tr w:rsidR="00B741D8" w:rsidRPr="00E64B9B" w:rsidTr="00E64B9B">
        <w:trPr>
          <w:trHeight w:val="572"/>
        </w:trPr>
        <w:tc>
          <w:tcPr>
            <w:tcW w:w="567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63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Скворцов Сергей Васильевич</w:t>
            </w:r>
          </w:p>
        </w:tc>
        <w:tc>
          <w:tcPr>
            <w:tcW w:w="374" w:type="dxa"/>
          </w:tcPr>
          <w:p w:rsidR="00B741D8" w:rsidRPr="00E64B9B" w:rsidRDefault="00B741D8" w:rsidP="00B741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B741D8" w:rsidRPr="00E64B9B" w:rsidRDefault="00B741D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64B9B">
              <w:rPr>
                <w:rFonts w:ascii="Times New Roman" w:hAnsi="Times New Roman"/>
                <w:sz w:val="26"/>
                <w:szCs w:val="26"/>
              </w:rPr>
              <w:t>председатель</w:t>
            </w:r>
            <w:proofErr w:type="gram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Яльчикской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районной организации Профессионального союза </w:t>
            </w:r>
            <w:r>
              <w:rPr>
                <w:rFonts w:ascii="Times New Roman" w:hAnsi="Times New Roman"/>
                <w:sz w:val="26"/>
                <w:szCs w:val="26"/>
              </w:rPr>
              <w:t>работников образования и науки Российской Федерации</w:t>
            </w:r>
          </w:p>
        </w:tc>
      </w:tr>
      <w:tr w:rsidR="00784B68" w:rsidRPr="00E64B9B" w:rsidTr="00E64B9B">
        <w:trPr>
          <w:trHeight w:val="681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Лупан Наталия Владимировна</w:t>
            </w:r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64B9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64B9B">
              <w:rPr>
                <w:rFonts w:ascii="Times New Roman" w:hAnsi="Times New Roman"/>
                <w:sz w:val="26"/>
                <w:szCs w:val="26"/>
              </w:rPr>
              <w:t>методист</w:t>
            </w:r>
            <w:proofErr w:type="gram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МБОУ ППМС-центр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>, секретарь</w:t>
            </w:r>
          </w:p>
        </w:tc>
      </w:tr>
      <w:tr w:rsidR="00784B68" w:rsidRPr="00E64B9B" w:rsidTr="00E64B9B">
        <w:trPr>
          <w:trHeight w:val="960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Мудрецова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Ольга Николаевна</w:t>
            </w:r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64B9B">
              <w:rPr>
                <w:rFonts w:ascii="Times New Roman" w:hAnsi="Times New Roman"/>
                <w:sz w:val="26"/>
                <w:szCs w:val="26"/>
              </w:rPr>
              <w:t>методист</w:t>
            </w:r>
            <w:proofErr w:type="gram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МБОУ ППМС-центр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</w:p>
        </w:tc>
      </w:tr>
      <w:tr w:rsidR="00784B68" w:rsidRPr="00E64B9B" w:rsidTr="00E64B9B">
        <w:trPr>
          <w:trHeight w:val="960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Доброхотов Андрей Геннадьевич</w:t>
            </w:r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E64B9B">
              <w:rPr>
                <w:rFonts w:ascii="Times New Roman" w:hAnsi="Times New Roman"/>
                <w:sz w:val="26"/>
                <w:szCs w:val="26"/>
              </w:rPr>
              <w:t>методист</w:t>
            </w:r>
            <w:proofErr w:type="gram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МБОУ ППМС-центр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Яльчикского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</w:p>
        </w:tc>
      </w:tr>
      <w:tr w:rsidR="00784B68" w:rsidRPr="00E64B9B" w:rsidTr="00E64B9B">
        <w:trPr>
          <w:trHeight w:val="960"/>
        </w:trPr>
        <w:tc>
          <w:tcPr>
            <w:tcW w:w="567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363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Пупина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Леонилла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Ярославовна</w:t>
            </w:r>
            <w:proofErr w:type="spellEnd"/>
          </w:p>
        </w:tc>
        <w:tc>
          <w:tcPr>
            <w:tcW w:w="374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978" w:type="dxa"/>
          </w:tcPr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победитель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 этапа 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>республиканского конкурса на луч</w:t>
            </w:r>
            <w:r>
              <w:rPr>
                <w:rFonts w:ascii="Times New Roman" w:hAnsi="Times New Roman"/>
                <w:sz w:val="26"/>
                <w:szCs w:val="26"/>
              </w:rPr>
              <w:t>шего классного руководителя 2025</w:t>
            </w:r>
            <w:r w:rsidRPr="00E64B9B">
              <w:rPr>
                <w:rFonts w:ascii="Times New Roman" w:hAnsi="Times New Roman"/>
                <w:sz w:val="26"/>
                <w:szCs w:val="26"/>
              </w:rPr>
              <w:t xml:space="preserve"> года «Самый классный </w:t>
            </w:r>
            <w:proofErr w:type="spellStart"/>
            <w:r w:rsidRPr="00E64B9B">
              <w:rPr>
                <w:rFonts w:ascii="Times New Roman" w:hAnsi="Times New Roman"/>
                <w:sz w:val="26"/>
                <w:szCs w:val="26"/>
              </w:rPr>
              <w:t>классный</w:t>
            </w:r>
            <w:proofErr w:type="spellEnd"/>
            <w:r w:rsidRPr="00E64B9B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784B68" w:rsidRPr="00E64B9B" w:rsidRDefault="00784B68" w:rsidP="00784B6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A0234" w:rsidRPr="00A72371" w:rsidRDefault="002A0234" w:rsidP="00BA5D4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2A0234" w:rsidRPr="00A72371" w:rsidSect="00046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444" w:rsidRDefault="00946444">
      <w:pPr>
        <w:spacing w:after="0" w:line="240" w:lineRule="auto"/>
      </w:pPr>
      <w:r>
        <w:separator/>
      </w:r>
    </w:p>
  </w:endnote>
  <w:endnote w:type="continuationSeparator" w:id="0">
    <w:p w:rsidR="00946444" w:rsidRDefault="00946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C75" w:rsidRDefault="00537C7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F040A">
      <w:rPr>
        <w:noProof/>
      </w:rPr>
      <w:t>8</w:t>
    </w:r>
    <w:r>
      <w:fldChar w:fldCharType="end"/>
    </w:r>
  </w:p>
  <w:p w:rsidR="00537C75" w:rsidRDefault="00537C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444" w:rsidRDefault="00946444">
      <w:pPr>
        <w:spacing w:after="0" w:line="240" w:lineRule="auto"/>
      </w:pPr>
      <w:r>
        <w:separator/>
      </w:r>
    </w:p>
  </w:footnote>
  <w:footnote w:type="continuationSeparator" w:id="0">
    <w:p w:rsidR="00946444" w:rsidRDefault="00946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D0D14"/>
    <w:multiLevelType w:val="hybridMultilevel"/>
    <w:tmpl w:val="65A4C6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76DFE"/>
    <w:multiLevelType w:val="hybridMultilevel"/>
    <w:tmpl w:val="2446E436"/>
    <w:lvl w:ilvl="0" w:tplc="2D80E4A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>
    <w:nsid w:val="4C0407C1"/>
    <w:multiLevelType w:val="hybridMultilevel"/>
    <w:tmpl w:val="353CB72A"/>
    <w:lvl w:ilvl="0" w:tplc="6714F1EA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C6F6732"/>
    <w:multiLevelType w:val="hybridMultilevel"/>
    <w:tmpl w:val="84DECBB2"/>
    <w:lvl w:ilvl="0" w:tplc="E258C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24011"/>
    <w:multiLevelType w:val="hybridMultilevel"/>
    <w:tmpl w:val="22AC6E1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54"/>
    <w:rsid w:val="00000EFF"/>
    <w:rsid w:val="00001E03"/>
    <w:rsid w:val="00005CA0"/>
    <w:rsid w:val="00027E78"/>
    <w:rsid w:val="00046840"/>
    <w:rsid w:val="00047E3B"/>
    <w:rsid w:val="00056FE3"/>
    <w:rsid w:val="00060F03"/>
    <w:rsid w:val="000731EF"/>
    <w:rsid w:val="0007528E"/>
    <w:rsid w:val="000A1B6C"/>
    <w:rsid w:val="000C383C"/>
    <w:rsid w:val="000C618C"/>
    <w:rsid w:val="000D24D2"/>
    <w:rsid w:val="000D274A"/>
    <w:rsid w:val="000E5839"/>
    <w:rsid w:val="000F1526"/>
    <w:rsid w:val="000F32BA"/>
    <w:rsid w:val="00103B1C"/>
    <w:rsid w:val="00112D64"/>
    <w:rsid w:val="00123856"/>
    <w:rsid w:val="00123BD0"/>
    <w:rsid w:val="001263F1"/>
    <w:rsid w:val="00151418"/>
    <w:rsid w:val="00155563"/>
    <w:rsid w:val="00174073"/>
    <w:rsid w:val="00185EEE"/>
    <w:rsid w:val="00192E19"/>
    <w:rsid w:val="001A4406"/>
    <w:rsid w:val="001C3E21"/>
    <w:rsid w:val="001D2905"/>
    <w:rsid w:val="001D6911"/>
    <w:rsid w:val="001E13EA"/>
    <w:rsid w:val="001E498C"/>
    <w:rsid w:val="001F4E98"/>
    <w:rsid w:val="001F577A"/>
    <w:rsid w:val="00214859"/>
    <w:rsid w:val="002419DA"/>
    <w:rsid w:val="0024456E"/>
    <w:rsid w:val="00262FA3"/>
    <w:rsid w:val="00276DE2"/>
    <w:rsid w:val="0028042E"/>
    <w:rsid w:val="00283485"/>
    <w:rsid w:val="00283A0E"/>
    <w:rsid w:val="002A0234"/>
    <w:rsid w:val="002D2582"/>
    <w:rsid w:val="002D5226"/>
    <w:rsid w:val="002D726C"/>
    <w:rsid w:val="002E303B"/>
    <w:rsid w:val="002E39B6"/>
    <w:rsid w:val="002E3EA2"/>
    <w:rsid w:val="002E6A41"/>
    <w:rsid w:val="002F0AAA"/>
    <w:rsid w:val="002F7FF8"/>
    <w:rsid w:val="00306FA9"/>
    <w:rsid w:val="003306E3"/>
    <w:rsid w:val="003323C0"/>
    <w:rsid w:val="00336FD8"/>
    <w:rsid w:val="003444AB"/>
    <w:rsid w:val="0035580D"/>
    <w:rsid w:val="00366954"/>
    <w:rsid w:val="00366B75"/>
    <w:rsid w:val="00384341"/>
    <w:rsid w:val="0038442B"/>
    <w:rsid w:val="00386FDB"/>
    <w:rsid w:val="00390F01"/>
    <w:rsid w:val="003939D9"/>
    <w:rsid w:val="00394EEE"/>
    <w:rsid w:val="003B733B"/>
    <w:rsid w:val="003C0167"/>
    <w:rsid w:val="003F6CE9"/>
    <w:rsid w:val="00403F2D"/>
    <w:rsid w:val="00416E9C"/>
    <w:rsid w:val="004213EF"/>
    <w:rsid w:val="00432989"/>
    <w:rsid w:val="004412A3"/>
    <w:rsid w:val="00457F8D"/>
    <w:rsid w:val="00465118"/>
    <w:rsid w:val="0047151F"/>
    <w:rsid w:val="00476623"/>
    <w:rsid w:val="00480AEF"/>
    <w:rsid w:val="00480ED7"/>
    <w:rsid w:val="00490B67"/>
    <w:rsid w:val="004A11E2"/>
    <w:rsid w:val="004A4763"/>
    <w:rsid w:val="004D1554"/>
    <w:rsid w:val="004D17B5"/>
    <w:rsid w:val="004D3795"/>
    <w:rsid w:val="004D42AA"/>
    <w:rsid w:val="004E17B5"/>
    <w:rsid w:val="004E3CE2"/>
    <w:rsid w:val="004F02B4"/>
    <w:rsid w:val="00537C75"/>
    <w:rsid w:val="005429B0"/>
    <w:rsid w:val="005455D6"/>
    <w:rsid w:val="00560F01"/>
    <w:rsid w:val="00565AC5"/>
    <w:rsid w:val="00577FA2"/>
    <w:rsid w:val="005921E6"/>
    <w:rsid w:val="00594498"/>
    <w:rsid w:val="005959FF"/>
    <w:rsid w:val="005A10CE"/>
    <w:rsid w:val="005A4983"/>
    <w:rsid w:val="005A551F"/>
    <w:rsid w:val="005C047B"/>
    <w:rsid w:val="005C3663"/>
    <w:rsid w:val="005D3599"/>
    <w:rsid w:val="005D6671"/>
    <w:rsid w:val="005D7780"/>
    <w:rsid w:val="005E6622"/>
    <w:rsid w:val="005E7094"/>
    <w:rsid w:val="005F4268"/>
    <w:rsid w:val="006017B5"/>
    <w:rsid w:val="006247AD"/>
    <w:rsid w:val="00627308"/>
    <w:rsid w:val="00641F5B"/>
    <w:rsid w:val="00642D03"/>
    <w:rsid w:val="0064380E"/>
    <w:rsid w:val="00646E27"/>
    <w:rsid w:val="006521E6"/>
    <w:rsid w:val="00662040"/>
    <w:rsid w:val="00662142"/>
    <w:rsid w:val="006A0E52"/>
    <w:rsid w:val="006A4D68"/>
    <w:rsid w:val="006B171A"/>
    <w:rsid w:val="006C0657"/>
    <w:rsid w:val="006C3F74"/>
    <w:rsid w:val="006D5CA9"/>
    <w:rsid w:val="006E4B2F"/>
    <w:rsid w:val="00702142"/>
    <w:rsid w:val="0070584C"/>
    <w:rsid w:val="007144A2"/>
    <w:rsid w:val="007149AC"/>
    <w:rsid w:val="00751DF7"/>
    <w:rsid w:val="00752626"/>
    <w:rsid w:val="00762D9B"/>
    <w:rsid w:val="00764157"/>
    <w:rsid w:val="00777F62"/>
    <w:rsid w:val="0078412B"/>
    <w:rsid w:val="00784B68"/>
    <w:rsid w:val="00792549"/>
    <w:rsid w:val="00797E61"/>
    <w:rsid w:val="007A6EE5"/>
    <w:rsid w:val="007B04EC"/>
    <w:rsid w:val="007B42DA"/>
    <w:rsid w:val="007B71F2"/>
    <w:rsid w:val="007C3E31"/>
    <w:rsid w:val="007D48F4"/>
    <w:rsid w:val="007E7C8A"/>
    <w:rsid w:val="007F6401"/>
    <w:rsid w:val="00832E81"/>
    <w:rsid w:val="00836701"/>
    <w:rsid w:val="00846CB9"/>
    <w:rsid w:val="0085763F"/>
    <w:rsid w:val="00857661"/>
    <w:rsid w:val="00857B23"/>
    <w:rsid w:val="00865852"/>
    <w:rsid w:val="00884B90"/>
    <w:rsid w:val="00884EBD"/>
    <w:rsid w:val="00893B79"/>
    <w:rsid w:val="008B3027"/>
    <w:rsid w:val="008B6948"/>
    <w:rsid w:val="008C7A71"/>
    <w:rsid w:val="008C7E48"/>
    <w:rsid w:val="008E1A3E"/>
    <w:rsid w:val="0092215C"/>
    <w:rsid w:val="00923E5E"/>
    <w:rsid w:val="00925AC3"/>
    <w:rsid w:val="00926255"/>
    <w:rsid w:val="00930835"/>
    <w:rsid w:val="00941779"/>
    <w:rsid w:val="00946444"/>
    <w:rsid w:val="00956A9D"/>
    <w:rsid w:val="00967A20"/>
    <w:rsid w:val="009755FF"/>
    <w:rsid w:val="00984542"/>
    <w:rsid w:val="00995E95"/>
    <w:rsid w:val="009A5E29"/>
    <w:rsid w:val="009B59A0"/>
    <w:rsid w:val="009C0240"/>
    <w:rsid w:val="009C17BA"/>
    <w:rsid w:val="009D06CE"/>
    <w:rsid w:val="009D3AB2"/>
    <w:rsid w:val="009D3F10"/>
    <w:rsid w:val="009E3796"/>
    <w:rsid w:val="00A1055E"/>
    <w:rsid w:val="00A34626"/>
    <w:rsid w:val="00A51705"/>
    <w:rsid w:val="00A52011"/>
    <w:rsid w:val="00A65A04"/>
    <w:rsid w:val="00A70C87"/>
    <w:rsid w:val="00A72371"/>
    <w:rsid w:val="00A93F95"/>
    <w:rsid w:val="00A94B70"/>
    <w:rsid w:val="00A958FA"/>
    <w:rsid w:val="00A95CB6"/>
    <w:rsid w:val="00AA0C5A"/>
    <w:rsid w:val="00AB0C7B"/>
    <w:rsid w:val="00AC5E0A"/>
    <w:rsid w:val="00AD66D9"/>
    <w:rsid w:val="00AE0BB3"/>
    <w:rsid w:val="00B074ED"/>
    <w:rsid w:val="00B07D85"/>
    <w:rsid w:val="00B16B57"/>
    <w:rsid w:val="00B20A56"/>
    <w:rsid w:val="00B40CDD"/>
    <w:rsid w:val="00B41543"/>
    <w:rsid w:val="00B4461B"/>
    <w:rsid w:val="00B63BB4"/>
    <w:rsid w:val="00B741D8"/>
    <w:rsid w:val="00B86EA9"/>
    <w:rsid w:val="00BA5D4F"/>
    <w:rsid w:val="00BC31F4"/>
    <w:rsid w:val="00BF040A"/>
    <w:rsid w:val="00C03F6C"/>
    <w:rsid w:val="00C114BD"/>
    <w:rsid w:val="00C17818"/>
    <w:rsid w:val="00C30517"/>
    <w:rsid w:val="00C34DD2"/>
    <w:rsid w:val="00C6393F"/>
    <w:rsid w:val="00C8023E"/>
    <w:rsid w:val="00C83295"/>
    <w:rsid w:val="00C86BAE"/>
    <w:rsid w:val="00CB0204"/>
    <w:rsid w:val="00CE6A1D"/>
    <w:rsid w:val="00D00A09"/>
    <w:rsid w:val="00D141F2"/>
    <w:rsid w:val="00D2252E"/>
    <w:rsid w:val="00D232A4"/>
    <w:rsid w:val="00D23631"/>
    <w:rsid w:val="00D23F39"/>
    <w:rsid w:val="00D248EF"/>
    <w:rsid w:val="00D41D96"/>
    <w:rsid w:val="00D54DDE"/>
    <w:rsid w:val="00D650A3"/>
    <w:rsid w:val="00D71106"/>
    <w:rsid w:val="00D82906"/>
    <w:rsid w:val="00D86315"/>
    <w:rsid w:val="00D92585"/>
    <w:rsid w:val="00DA1350"/>
    <w:rsid w:val="00DA307A"/>
    <w:rsid w:val="00DA668E"/>
    <w:rsid w:val="00DB41EB"/>
    <w:rsid w:val="00DC391B"/>
    <w:rsid w:val="00DC43EC"/>
    <w:rsid w:val="00DF27DC"/>
    <w:rsid w:val="00E01FF7"/>
    <w:rsid w:val="00E029FD"/>
    <w:rsid w:val="00E04D81"/>
    <w:rsid w:val="00E21371"/>
    <w:rsid w:val="00E34AB1"/>
    <w:rsid w:val="00E42EC5"/>
    <w:rsid w:val="00E46D3D"/>
    <w:rsid w:val="00E56580"/>
    <w:rsid w:val="00E64B9B"/>
    <w:rsid w:val="00E72711"/>
    <w:rsid w:val="00E91A92"/>
    <w:rsid w:val="00EA497D"/>
    <w:rsid w:val="00EA702A"/>
    <w:rsid w:val="00EC56B2"/>
    <w:rsid w:val="00EE0797"/>
    <w:rsid w:val="00EE2986"/>
    <w:rsid w:val="00EE2FF4"/>
    <w:rsid w:val="00EE5492"/>
    <w:rsid w:val="00EF4C9F"/>
    <w:rsid w:val="00F038F8"/>
    <w:rsid w:val="00F0767C"/>
    <w:rsid w:val="00F10997"/>
    <w:rsid w:val="00F141A1"/>
    <w:rsid w:val="00F30B11"/>
    <w:rsid w:val="00F42495"/>
    <w:rsid w:val="00F559B3"/>
    <w:rsid w:val="00F60F42"/>
    <w:rsid w:val="00F62184"/>
    <w:rsid w:val="00FB0183"/>
    <w:rsid w:val="00FD11F2"/>
    <w:rsid w:val="00FD7C30"/>
    <w:rsid w:val="00FE0F1E"/>
    <w:rsid w:val="00FE2C1B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35D20-FFF2-48CE-BF03-F067AF1D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17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0E5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4D15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4D1554"/>
    <w:rPr>
      <w:rFonts w:ascii="Times New Roman" w:hAnsi="Times New Roman"/>
      <w:sz w:val="26"/>
    </w:rPr>
  </w:style>
  <w:style w:type="paragraph" w:styleId="a7">
    <w:name w:val="header"/>
    <w:basedOn w:val="a"/>
    <w:link w:val="a8"/>
    <w:uiPriority w:val="99"/>
    <w:unhideWhenUsed/>
    <w:rsid w:val="009D3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3AB2"/>
    <w:rPr>
      <w:sz w:val="22"/>
      <w:szCs w:val="22"/>
    </w:rPr>
  </w:style>
  <w:style w:type="character" w:styleId="a9">
    <w:name w:val="Hyperlink"/>
    <w:basedOn w:val="a0"/>
    <w:uiPriority w:val="99"/>
    <w:unhideWhenUsed/>
    <w:rsid w:val="005D778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6A0E52"/>
    <w:rPr>
      <w:rFonts w:ascii="Times New Roman" w:hAnsi="Times New Roman"/>
      <w:b/>
      <w:bCs/>
      <w:sz w:val="36"/>
      <w:szCs w:val="36"/>
    </w:rPr>
  </w:style>
  <w:style w:type="character" w:styleId="aa">
    <w:name w:val="Strong"/>
    <w:basedOn w:val="a0"/>
    <w:uiPriority w:val="22"/>
    <w:qFormat/>
    <w:rsid w:val="006A0E52"/>
    <w:rPr>
      <w:b/>
      <w:bCs/>
    </w:rPr>
  </w:style>
  <w:style w:type="paragraph" w:styleId="ab">
    <w:name w:val="List Paragraph"/>
    <w:basedOn w:val="a"/>
    <w:uiPriority w:val="34"/>
    <w:qFormat/>
    <w:rsid w:val="002E303B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248EF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1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 Spacing"/>
    <w:uiPriority w:val="1"/>
    <w:qFormat/>
    <w:rsid w:val="000D274A"/>
    <w:rPr>
      <w:rFonts w:ascii="Times New Roman" w:hAnsi="Times New Roman"/>
    </w:rPr>
  </w:style>
  <w:style w:type="paragraph" w:styleId="ae">
    <w:name w:val="Body Text"/>
    <w:basedOn w:val="a"/>
    <w:link w:val="af"/>
    <w:uiPriority w:val="1"/>
    <w:qFormat/>
    <w:rsid w:val="00FE0F1E"/>
    <w:pPr>
      <w:widowControl w:val="0"/>
      <w:autoSpaceDE w:val="0"/>
      <w:autoSpaceDN w:val="0"/>
      <w:spacing w:after="0" w:line="240" w:lineRule="auto"/>
      <w:ind w:left="742"/>
    </w:pPr>
    <w:rPr>
      <w:rFonts w:ascii="Times New Roman" w:hAnsi="Times New Roman"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FE0F1E"/>
    <w:rPr>
      <w:rFonts w:ascii="Times New Roman" w:hAnsi="Times New Roman"/>
      <w:sz w:val="26"/>
      <w:szCs w:val="26"/>
      <w:lang w:eastAsia="en-US"/>
    </w:rPr>
  </w:style>
  <w:style w:type="paragraph" w:customStyle="1" w:styleId="Default">
    <w:name w:val="Default"/>
    <w:rsid w:val="00923E5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3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efimova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obrazov40\AppData\Roaming\Microsoft\&#1064;&#1072;&#1073;&#1083;&#1086;&#1085;&#1099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1519A-9D47-4577-9DE7-C4775E7E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2</TotalTime>
  <Pages>8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11569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40</dc:creator>
  <cp:lastModifiedBy>ЧГВ</cp:lastModifiedBy>
  <cp:revision>3</cp:revision>
  <cp:lastPrinted>2026-01-16T11:10:00Z</cp:lastPrinted>
  <dcterms:created xsi:type="dcterms:W3CDTF">2026-01-20T13:54:00Z</dcterms:created>
  <dcterms:modified xsi:type="dcterms:W3CDTF">2026-01-20T16:22:00Z</dcterms:modified>
</cp:coreProperties>
</file>