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EDE2D" w14:textId="7416FA14" w:rsidR="005A5B0E" w:rsidRPr="006F12FE" w:rsidRDefault="006F12FE" w:rsidP="006F12F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bCs/>
        </w:rPr>
      </w:pPr>
      <w:r w:rsidRPr="006F12FE">
        <w:rPr>
          <w:rFonts w:ascii="Times New Roman" w:hAnsi="Times New Roman"/>
          <w:bCs/>
        </w:rPr>
        <w:t>Приложение</w:t>
      </w:r>
      <w:r w:rsidR="004E7C75">
        <w:rPr>
          <w:rFonts w:ascii="Times New Roman" w:hAnsi="Times New Roman"/>
          <w:bCs/>
        </w:rPr>
        <w:t xml:space="preserve"> 1</w:t>
      </w:r>
      <w:r w:rsidRPr="006F12FE">
        <w:rPr>
          <w:rFonts w:ascii="Times New Roman" w:hAnsi="Times New Roman"/>
          <w:bCs/>
        </w:rPr>
        <w:t xml:space="preserve"> к приказу</w:t>
      </w:r>
    </w:p>
    <w:p w14:paraId="7F992CBD" w14:textId="63C68D39" w:rsidR="006F12FE" w:rsidRPr="006F12FE" w:rsidRDefault="006F12FE" w:rsidP="006F12F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bCs/>
        </w:rPr>
      </w:pPr>
      <w:r w:rsidRPr="006F12FE">
        <w:rPr>
          <w:rFonts w:ascii="Times New Roman" w:hAnsi="Times New Roman"/>
          <w:bCs/>
        </w:rPr>
        <w:t>отдела образования и молодежной политики</w:t>
      </w:r>
    </w:p>
    <w:p w14:paraId="6C2249AF" w14:textId="10675864" w:rsidR="006F12FE" w:rsidRPr="006F12FE" w:rsidRDefault="006F12FE" w:rsidP="006F12F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bCs/>
        </w:rPr>
      </w:pPr>
      <w:r w:rsidRPr="006F12FE">
        <w:rPr>
          <w:rFonts w:ascii="Times New Roman" w:hAnsi="Times New Roman"/>
          <w:bCs/>
        </w:rPr>
        <w:t>администрации Козловского муниципального округа</w:t>
      </w:r>
    </w:p>
    <w:p w14:paraId="2F90F668" w14:textId="15FECFBB" w:rsidR="006F12FE" w:rsidRPr="006F12FE" w:rsidRDefault="0081696D" w:rsidP="006F12F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 14.01.2026 № 04</w:t>
      </w:r>
      <w:r w:rsidR="006F12FE" w:rsidRPr="006F12FE">
        <w:rPr>
          <w:rFonts w:ascii="Times New Roman" w:hAnsi="Times New Roman"/>
          <w:bCs/>
        </w:rPr>
        <w:t>-У</w:t>
      </w:r>
    </w:p>
    <w:p w14:paraId="2A8E2AC8" w14:textId="7D0D2993" w:rsidR="005A5B0E" w:rsidRPr="005A5B0E" w:rsidRDefault="005A5B0E" w:rsidP="005A5B0E">
      <w:pPr>
        <w:tabs>
          <w:tab w:val="left" w:pos="78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5B0E">
        <w:rPr>
          <w:rFonts w:ascii="Times New Roman" w:hAnsi="Times New Roman"/>
          <w:b/>
          <w:sz w:val="24"/>
          <w:szCs w:val="24"/>
        </w:rPr>
        <w:t>ПЛАН</w:t>
      </w:r>
    </w:p>
    <w:p w14:paraId="2B0C0A9B" w14:textId="1DF845BE" w:rsidR="005A5B0E" w:rsidRPr="005A5B0E" w:rsidRDefault="005A5B0E" w:rsidP="005A5B0E">
      <w:pPr>
        <w:tabs>
          <w:tab w:val="left" w:pos="78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5B0E">
        <w:rPr>
          <w:rFonts w:ascii="Times New Roman" w:hAnsi="Times New Roman"/>
          <w:b/>
          <w:sz w:val="24"/>
          <w:szCs w:val="24"/>
        </w:rPr>
        <w:t xml:space="preserve">по проведению </w:t>
      </w:r>
      <w:r w:rsidR="006F12FE">
        <w:rPr>
          <w:rFonts w:ascii="Times New Roman" w:hAnsi="Times New Roman"/>
          <w:b/>
          <w:sz w:val="24"/>
          <w:szCs w:val="24"/>
        </w:rPr>
        <w:t xml:space="preserve">муниципального этапа </w:t>
      </w:r>
      <w:r w:rsidRPr="005A5B0E">
        <w:rPr>
          <w:rFonts w:ascii="Times New Roman" w:hAnsi="Times New Roman"/>
          <w:b/>
          <w:sz w:val="24"/>
          <w:szCs w:val="24"/>
        </w:rPr>
        <w:t>республиканского месячника</w:t>
      </w:r>
    </w:p>
    <w:p w14:paraId="6DE116AC" w14:textId="58983901" w:rsidR="005A5B0E" w:rsidRPr="005A5B0E" w:rsidRDefault="005A5B0E" w:rsidP="006F12FE">
      <w:pPr>
        <w:tabs>
          <w:tab w:val="left" w:pos="78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5B0E">
        <w:rPr>
          <w:rFonts w:ascii="Times New Roman" w:hAnsi="Times New Roman"/>
          <w:b/>
          <w:sz w:val="24"/>
          <w:szCs w:val="24"/>
        </w:rPr>
        <w:t>оборонно-массовой, спортивной и патриотической работы</w:t>
      </w:r>
      <w:bookmarkStart w:id="0" w:name="_GoBack"/>
      <w:bookmarkEnd w:id="0"/>
    </w:p>
    <w:p w14:paraId="6F2FB2ED" w14:textId="52971F34" w:rsidR="005A5B0E" w:rsidRPr="005A5B0E" w:rsidRDefault="005A5B0E" w:rsidP="005A5B0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5B0E">
        <w:rPr>
          <w:rFonts w:ascii="Times New Roman" w:hAnsi="Times New Roman"/>
          <w:sz w:val="24"/>
          <w:szCs w:val="24"/>
        </w:rPr>
        <w:t>Сроки проведения:</w:t>
      </w:r>
    </w:p>
    <w:p w14:paraId="7EB1A2C9" w14:textId="0A1C1A24" w:rsidR="005A5B0E" w:rsidRPr="005A5B0E" w:rsidRDefault="0081696D" w:rsidP="006F12F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января – 28 февраля</w:t>
      </w:r>
      <w:r w:rsidR="006F12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</w:t>
      </w:r>
      <w:r w:rsidR="005A5B0E">
        <w:rPr>
          <w:rFonts w:ascii="Times New Roman" w:hAnsi="Times New Roman"/>
          <w:sz w:val="24"/>
          <w:szCs w:val="24"/>
        </w:rPr>
        <w:t xml:space="preserve"> г.</w:t>
      </w:r>
      <w:r w:rsidR="005A5B0E" w:rsidRPr="005A5B0E">
        <w:rPr>
          <w:rFonts w:ascii="Times New Roman" w:hAnsi="Times New Roman"/>
          <w:sz w:val="24"/>
          <w:szCs w:val="24"/>
        </w:rPr>
        <w:t xml:space="preserve">                       </w:t>
      </w:r>
      <w:r w:rsidR="005A5B0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</w:p>
    <w:p w14:paraId="1D05527D" w14:textId="5FB88746" w:rsidR="005A5B0E" w:rsidRDefault="005A5B0E" w:rsidP="005A5B0E">
      <w:pPr>
        <w:tabs>
          <w:tab w:val="left" w:pos="7860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2269"/>
        <w:gridCol w:w="3880"/>
        <w:gridCol w:w="2363"/>
        <w:gridCol w:w="2224"/>
        <w:gridCol w:w="3253"/>
      </w:tblGrid>
      <w:tr w:rsidR="00AD7DEE" w:rsidRPr="00D47397" w14:paraId="0DA87025" w14:textId="77777777" w:rsidTr="007A45A2">
        <w:trPr>
          <w:tblHeader/>
        </w:trPr>
        <w:tc>
          <w:tcPr>
            <w:tcW w:w="269" w:type="pct"/>
            <w:vAlign w:val="center"/>
          </w:tcPr>
          <w:p w14:paraId="3AD4310D" w14:textId="77777777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D47397">
              <w:rPr>
                <w:rFonts w:ascii="Times New Roman" w:hAnsi="Times New Roman"/>
                <w:b/>
              </w:rPr>
              <w:t>№</w:t>
            </w:r>
          </w:p>
          <w:p w14:paraId="796A8E52" w14:textId="77777777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D47397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767" w:type="pct"/>
            <w:vAlign w:val="center"/>
          </w:tcPr>
          <w:p w14:paraId="07E2CE63" w14:textId="1BBAB9C3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м</w:t>
            </w:r>
            <w:r w:rsidRPr="00D47397">
              <w:rPr>
                <w:rFonts w:ascii="Times New Roman" w:hAnsi="Times New Roman"/>
                <w:b/>
              </w:rPr>
              <w:t>ероприятия</w:t>
            </w:r>
          </w:p>
        </w:tc>
        <w:tc>
          <w:tcPr>
            <w:tcW w:w="1312" w:type="pct"/>
          </w:tcPr>
          <w:p w14:paraId="5BF7AE13" w14:textId="5D164610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Краткое описание мероприятия</w:t>
            </w:r>
          </w:p>
        </w:tc>
        <w:tc>
          <w:tcPr>
            <w:tcW w:w="799" w:type="pct"/>
            <w:vAlign w:val="center"/>
          </w:tcPr>
          <w:p w14:paraId="23146357" w14:textId="63B5D746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 проведения</w:t>
            </w:r>
          </w:p>
        </w:tc>
        <w:tc>
          <w:tcPr>
            <w:tcW w:w="752" w:type="pct"/>
            <w:vAlign w:val="center"/>
          </w:tcPr>
          <w:p w14:paraId="6033BCFF" w14:textId="77777777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D47397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1100" w:type="pct"/>
            <w:vAlign w:val="center"/>
          </w:tcPr>
          <w:p w14:paraId="3BE66BE9" w14:textId="40CD7682" w:rsidR="0081696D" w:rsidRPr="00D47397" w:rsidRDefault="0081696D" w:rsidP="00A62E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D47397">
              <w:rPr>
                <w:rFonts w:ascii="Times New Roman" w:hAnsi="Times New Roman"/>
                <w:b/>
              </w:rPr>
              <w:t xml:space="preserve">Ответственные </w:t>
            </w:r>
          </w:p>
        </w:tc>
      </w:tr>
      <w:tr w:rsidR="00AD7DEE" w:rsidRPr="00D47397" w14:paraId="0E2435ED" w14:textId="77777777" w:rsidTr="007A45A2">
        <w:tc>
          <w:tcPr>
            <w:tcW w:w="269" w:type="pct"/>
          </w:tcPr>
          <w:p w14:paraId="11E2E3C2" w14:textId="221C14CE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1</w:t>
            </w:r>
          </w:p>
        </w:tc>
        <w:tc>
          <w:tcPr>
            <w:tcW w:w="767" w:type="pct"/>
          </w:tcPr>
          <w:p w14:paraId="48483250" w14:textId="5D07CFC0" w:rsidR="0081696D" w:rsidRPr="00D47397" w:rsidRDefault="0081696D" w:rsidP="0081696D">
            <w:pPr>
              <w:jc w:val="both"/>
              <w:rPr>
                <w:rFonts w:ascii="Times New Roman" w:hAnsi="Times New Roman"/>
                <w:lang w:eastAsia="en-US"/>
              </w:rPr>
            </w:pPr>
            <w:r w:rsidRPr="00D47397">
              <w:rPr>
                <w:rFonts w:ascii="Times New Roman" w:hAnsi="Times New Roman"/>
                <w:lang w:eastAsia="en-US"/>
              </w:rPr>
              <w:t>Открытие месячника оборонно</w:t>
            </w:r>
            <w:r>
              <w:rPr>
                <w:rFonts w:ascii="Times New Roman" w:hAnsi="Times New Roman"/>
                <w:lang w:eastAsia="en-US"/>
              </w:rPr>
              <w:t>-массовой, спортивной и патриотической работы</w:t>
            </w:r>
          </w:p>
        </w:tc>
        <w:tc>
          <w:tcPr>
            <w:tcW w:w="1312" w:type="pct"/>
          </w:tcPr>
          <w:p w14:paraId="2B4A03C0" w14:textId="1F7480C5" w:rsidR="0081696D" w:rsidRDefault="0081696D" w:rsidP="0081696D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9" w:type="pct"/>
          </w:tcPr>
          <w:p w14:paraId="15D69B6B" w14:textId="47DE03F1" w:rsidR="0081696D" w:rsidRPr="00D47397" w:rsidRDefault="0081696D" w:rsidP="001A1B90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 января 2026</w:t>
            </w:r>
          </w:p>
          <w:p w14:paraId="14BF00AE" w14:textId="6F18648E" w:rsidR="0081696D" w:rsidRPr="00D47397" w:rsidRDefault="0081696D" w:rsidP="001A1B9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752" w:type="pct"/>
          </w:tcPr>
          <w:p w14:paraId="7E89CFF9" w14:textId="72B4AEC3" w:rsidR="0081696D" w:rsidRPr="00D47397" w:rsidRDefault="0081696D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  <w:lang w:eastAsia="en-US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0003C718" w14:textId="4970090A" w:rsidR="0081696D" w:rsidRPr="00D47397" w:rsidRDefault="0081696D" w:rsidP="001A1B90">
            <w:pPr>
              <w:jc w:val="both"/>
              <w:rPr>
                <w:rFonts w:ascii="Times New Roman" w:hAnsi="Times New Roman"/>
                <w:lang w:eastAsia="en-US"/>
              </w:rPr>
            </w:pPr>
            <w:r w:rsidRPr="00D47397">
              <w:rPr>
                <w:rFonts w:ascii="Times New Roman" w:hAnsi="Times New Roman"/>
                <w:lang w:eastAsia="en-US"/>
              </w:rPr>
              <w:t>Руководители образовательных учреждений</w:t>
            </w:r>
          </w:p>
          <w:p w14:paraId="07FC8F94" w14:textId="18A15951" w:rsidR="0081696D" w:rsidRPr="00D47397" w:rsidRDefault="0081696D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</w:rPr>
            </w:pPr>
          </w:p>
        </w:tc>
      </w:tr>
      <w:tr w:rsidR="007A45A2" w:rsidRPr="00D47397" w14:paraId="3793AC88" w14:textId="77777777" w:rsidTr="007A45A2">
        <w:tc>
          <w:tcPr>
            <w:tcW w:w="269" w:type="pct"/>
          </w:tcPr>
          <w:p w14:paraId="15241DCE" w14:textId="6F05642F" w:rsidR="007A45A2" w:rsidRPr="00D47397" w:rsidRDefault="007A45A2" w:rsidP="001A1B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67" w:type="pct"/>
          </w:tcPr>
          <w:p w14:paraId="25981FCF" w14:textId="15432E76" w:rsidR="007A45A2" w:rsidRPr="00D47397" w:rsidRDefault="007A45A2" w:rsidP="0081696D">
            <w:pPr>
              <w:jc w:val="both"/>
              <w:rPr>
                <w:rFonts w:ascii="Times New Roman" w:hAnsi="Times New Roman"/>
                <w:lang w:eastAsia="en-US"/>
              </w:rPr>
            </w:pPr>
            <w:r w:rsidRPr="007A45A2">
              <w:rPr>
                <w:rFonts w:ascii="Times New Roman" w:hAnsi="Times New Roman"/>
                <w:bCs/>
                <w:lang w:eastAsia="en-US"/>
              </w:rPr>
              <w:t>Республиканский слет «Возрождение Пост №1 Чувашской Республики»</w:t>
            </w:r>
          </w:p>
        </w:tc>
        <w:tc>
          <w:tcPr>
            <w:tcW w:w="1312" w:type="pct"/>
          </w:tcPr>
          <w:p w14:paraId="580915F9" w14:textId="77777777" w:rsidR="007A45A2" w:rsidRDefault="007A45A2" w:rsidP="0081696D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9" w:type="pct"/>
          </w:tcPr>
          <w:p w14:paraId="6F9CE020" w14:textId="6AD64AD2" w:rsidR="007A45A2" w:rsidRDefault="007A45A2" w:rsidP="001A1B90">
            <w:pPr>
              <w:jc w:val="both"/>
              <w:rPr>
                <w:rFonts w:ascii="Times New Roman" w:hAnsi="Times New Roman"/>
                <w:lang w:eastAsia="en-US"/>
              </w:rPr>
            </w:pPr>
            <w:r w:rsidRPr="007A45A2">
              <w:rPr>
                <w:rFonts w:ascii="Times New Roman" w:hAnsi="Times New Roman"/>
                <w:lang w:eastAsia="en-US"/>
              </w:rPr>
              <w:t>23 января 2026</w:t>
            </w:r>
          </w:p>
        </w:tc>
        <w:tc>
          <w:tcPr>
            <w:tcW w:w="752" w:type="pct"/>
          </w:tcPr>
          <w:p w14:paraId="704F1053" w14:textId="5C427A45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 w:rsidRPr="00D47397">
              <w:rPr>
                <w:rFonts w:ascii="Times New Roman" w:hAnsi="Times New Roman"/>
                <w:lang w:eastAsia="en-US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7D5989B8" w14:textId="77777777" w:rsidR="007A45A2" w:rsidRPr="00D47397" w:rsidRDefault="007A45A2" w:rsidP="004E5DCA">
            <w:pPr>
              <w:jc w:val="both"/>
              <w:rPr>
                <w:rFonts w:ascii="Times New Roman" w:hAnsi="Times New Roman"/>
                <w:lang w:eastAsia="en-US"/>
              </w:rPr>
            </w:pPr>
            <w:r w:rsidRPr="00D47397">
              <w:rPr>
                <w:rFonts w:ascii="Times New Roman" w:hAnsi="Times New Roman"/>
                <w:lang w:eastAsia="en-US"/>
              </w:rPr>
              <w:t>Руководители образовательных учреждений</w:t>
            </w:r>
          </w:p>
          <w:p w14:paraId="24324527" w14:textId="77777777" w:rsidR="007A45A2" w:rsidRPr="00D47397" w:rsidRDefault="007A45A2" w:rsidP="001A1B9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7A45A2" w:rsidRPr="00D47397" w14:paraId="770141D6" w14:textId="77777777" w:rsidTr="007A45A2">
        <w:tc>
          <w:tcPr>
            <w:tcW w:w="269" w:type="pct"/>
          </w:tcPr>
          <w:p w14:paraId="1E357A13" w14:textId="288D6C88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67" w:type="pct"/>
          </w:tcPr>
          <w:p w14:paraId="0498EE7E" w14:textId="11DE068E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  <w:bCs/>
              </w:rPr>
              <w:t>Республиканский конкурс выставочных экспозиций, посвященных Дню снятия блокады Ленинграда «Блокадной вечности страницы»</w:t>
            </w:r>
          </w:p>
        </w:tc>
        <w:tc>
          <w:tcPr>
            <w:tcW w:w="1312" w:type="pct"/>
          </w:tcPr>
          <w:p w14:paraId="537CC242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Для участия в конкурсе необходимо оформить экспозицию, включающую в себя различные экспонаты по заданной тематике и провести экскурсию продолжительностью не более 3 минут.   </w:t>
            </w:r>
          </w:p>
          <w:p w14:paraId="74353CC2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>Критериями при оценивании экспозиции являются:</w:t>
            </w:r>
          </w:p>
          <w:p w14:paraId="3968D610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 - соответствие тематике конкурса;</w:t>
            </w:r>
          </w:p>
          <w:p w14:paraId="05E8F9C2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 - оформление экспонатов в выставочном пространстве;</w:t>
            </w:r>
          </w:p>
          <w:p w14:paraId="55C24810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 - идея и оригинальность представления предметов;</w:t>
            </w:r>
          </w:p>
          <w:p w14:paraId="19537DAF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 - культура речи;</w:t>
            </w:r>
          </w:p>
          <w:p w14:paraId="33095D52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t xml:space="preserve"> - соблюдение регламента времени.</w:t>
            </w:r>
          </w:p>
          <w:p w14:paraId="094DD5DB" w14:textId="77777777" w:rsidR="007A45A2" w:rsidRPr="0081696D" w:rsidRDefault="007A45A2" w:rsidP="0081696D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696D">
              <w:rPr>
                <w:rFonts w:ascii="Times New Roman" w:hAnsi="Times New Roman"/>
                <w:lang w:eastAsia="ar-SA"/>
              </w:rPr>
              <w:lastRenderedPageBreak/>
              <w:t>Видео экскурсии необходимо разместить в социальной сети «</w:t>
            </w:r>
            <w:proofErr w:type="spellStart"/>
            <w:r w:rsidRPr="0081696D">
              <w:rPr>
                <w:rFonts w:ascii="Times New Roman" w:hAnsi="Times New Roman"/>
                <w:lang w:eastAsia="ar-SA"/>
              </w:rPr>
              <w:t>ВКонтакте</w:t>
            </w:r>
            <w:proofErr w:type="spellEnd"/>
            <w:r w:rsidRPr="0081696D">
              <w:rPr>
                <w:rFonts w:ascii="Times New Roman" w:hAnsi="Times New Roman"/>
                <w:lang w:eastAsia="ar-SA"/>
              </w:rPr>
              <w:t xml:space="preserve">» под </w:t>
            </w:r>
            <w:proofErr w:type="spellStart"/>
            <w:r w:rsidRPr="0081696D">
              <w:rPr>
                <w:rFonts w:ascii="Times New Roman" w:hAnsi="Times New Roman"/>
                <w:lang w:eastAsia="ar-SA"/>
              </w:rPr>
              <w:t>хештегом</w:t>
            </w:r>
            <w:proofErr w:type="spellEnd"/>
          </w:p>
          <w:p w14:paraId="0526F0EB" w14:textId="0A11D57B" w:rsidR="007A45A2" w:rsidRDefault="007A45A2" w:rsidP="0081696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81696D">
              <w:rPr>
                <w:rFonts w:ascii="Times New Roman" w:hAnsi="Times New Roman"/>
                <w:b/>
                <w:bCs/>
                <w:lang w:eastAsia="ar-SA"/>
              </w:rPr>
              <w:t xml:space="preserve">#блокаднойвечностистраницы21 </w:t>
            </w:r>
            <w:r w:rsidRPr="0081696D">
              <w:rPr>
                <w:rFonts w:ascii="Times New Roman" w:hAnsi="Times New Roman"/>
                <w:b/>
                <w:bCs/>
                <w:lang w:val="en-US" w:eastAsia="ar-SA"/>
              </w:rPr>
              <w:t>#</w:t>
            </w:r>
            <w:r w:rsidRPr="0081696D">
              <w:rPr>
                <w:rFonts w:ascii="Times New Roman" w:hAnsi="Times New Roman"/>
                <w:b/>
                <w:bCs/>
                <w:lang w:eastAsia="ar-SA"/>
              </w:rPr>
              <w:t>ЦентрАВАНГАРД21</w:t>
            </w:r>
          </w:p>
        </w:tc>
        <w:tc>
          <w:tcPr>
            <w:tcW w:w="799" w:type="pct"/>
          </w:tcPr>
          <w:p w14:paraId="7A02051A" w14:textId="6591E56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lastRenderedPageBreak/>
              <w:t xml:space="preserve">19 - 27 января 2026 </w:t>
            </w:r>
          </w:p>
        </w:tc>
        <w:tc>
          <w:tcPr>
            <w:tcW w:w="752" w:type="pct"/>
          </w:tcPr>
          <w:p w14:paraId="3A8AB287" w14:textId="27F67822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75EFB716" w14:textId="5ECA0AD9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625B873E" w14:textId="77777777" w:rsidTr="007A45A2">
        <w:tc>
          <w:tcPr>
            <w:tcW w:w="269" w:type="pct"/>
          </w:tcPr>
          <w:p w14:paraId="0647B0AC" w14:textId="34F9085E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767" w:type="pct"/>
          </w:tcPr>
          <w:p w14:paraId="075168C4" w14:textId="2E48BD66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Республиканский конкурс на лучшую книжную выставку в библиотеках образовательных организаций республики «Непокоренный Ленинград»</w:t>
            </w:r>
          </w:p>
        </w:tc>
        <w:tc>
          <w:tcPr>
            <w:tcW w:w="1312" w:type="pct"/>
          </w:tcPr>
          <w:p w14:paraId="06AD7C0A" w14:textId="4805D253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Для проведения конкурса на луч</w:t>
            </w:r>
            <w:r>
              <w:rPr>
                <w:rFonts w:ascii="Times New Roman" w:hAnsi="Times New Roman"/>
                <w:lang w:eastAsia="zh-CN"/>
              </w:rPr>
              <w:t>шую книжную выставку в библиоте</w:t>
            </w:r>
            <w:r w:rsidRPr="00A62E53">
              <w:rPr>
                <w:rFonts w:ascii="Times New Roman" w:hAnsi="Times New Roman"/>
                <w:lang w:eastAsia="zh-CN"/>
              </w:rPr>
              <w:t>ках образовательных организа</w:t>
            </w:r>
            <w:r>
              <w:rPr>
                <w:rFonts w:ascii="Times New Roman" w:hAnsi="Times New Roman"/>
                <w:lang w:eastAsia="zh-CN"/>
              </w:rPr>
              <w:t>ций оформляются экспозиции, осу</w:t>
            </w:r>
            <w:r w:rsidRPr="00A62E53">
              <w:rPr>
                <w:rFonts w:ascii="Times New Roman" w:hAnsi="Times New Roman"/>
                <w:lang w:eastAsia="zh-CN"/>
              </w:rPr>
              <w:t>ществляющие знакомство учащихс</w:t>
            </w:r>
            <w:r>
              <w:rPr>
                <w:rFonts w:ascii="Times New Roman" w:hAnsi="Times New Roman"/>
                <w:lang w:eastAsia="zh-CN"/>
              </w:rPr>
              <w:t>я с книгами о снятии блокады Ле</w:t>
            </w:r>
            <w:r w:rsidRPr="00A62E53">
              <w:rPr>
                <w:rFonts w:ascii="Times New Roman" w:hAnsi="Times New Roman"/>
                <w:lang w:eastAsia="zh-CN"/>
              </w:rPr>
              <w:t>нинграда, литературными произведениями о детях, переживших страшные блокадные дни.</w:t>
            </w:r>
          </w:p>
          <w:p w14:paraId="487C372A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Критериями при оценивании книжной выставки являются:</w:t>
            </w:r>
          </w:p>
          <w:p w14:paraId="605D348D" w14:textId="573FA0C4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 - </w:t>
            </w:r>
            <w:r w:rsidRPr="00A62E53">
              <w:rPr>
                <w:rFonts w:ascii="Times New Roman" w:hAnsi="Times New Roman"/>
                <w:lang w:eastAsia="zh-CN"/>
              </w:rPr>
              <w:t>соответствие тематике конкурса;</w:t>
            </w:r>
          </w:p>
          <w:p w14:paraId="72B5ED72" w14:textId="1A06749E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 - </w:t>
            </w:r>
            <w:r w:rsidRPr="00A62E53">
              <w:rPr>
                <w:rFonts w:ascii="Times New Roman" w:hAnsi="Times New Roman"/>
                <w:lang w:eastAsia="zh-CN"/>
              </w:rPr>
              <w:t>эстетичность;</w:t>
            </w:r>
          </w:p>
          <w:p w14:paraId="486321A7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 - выразительность оформления; </w:t>
            </w:r>
          </w:p>
          <w:p w14:paraId="1E0EEB99" w14:textId="09E3E851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 - </w:t>
            </w:r>
            <w:r w:rsidRPr="00A62E53">
              <w:rPr>
                <w:rFonts w:ascii="Times New Roman" w:hAnsi="Times New Roman"/>
                <w:lang w:eastAsia="zh-CN"/>
              </w:rPr>
              <w:t>подбор иллюстраций, адаптированных к тематике.</w:t>
            </w:r>
          </w:p>
          <w:p w14:paraId="3D70FD96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 - оригинальность раскрытия темы конкурса.</w:t>
            </w:r>
          </w:p>
          <w:p w14:paraId="32BD3564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Фотографии выставки (не более 5) размещаются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</w:p>
          <w:p w14:paraId="74DCD3F0" w14:textId="1FB60543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  <w:r w:rsidRPr="00A62E53">
              <w:rPr>
                <w:rFonts w:ascii="Times New Roman" w:hAnsi="Times New Roman"/>
                <w:b/>
                <w:lang w:eastAsia="zh-CN"/>
              </w:rPr>
              <w:t>#непокоренныйленинград21 #ЦентрАВАНГАРД21</w:t>
            </w:r>
          </w:p>
        </w:tc>
        <w:tc>
          <w:tcPr>
            <w:tcW w:w="799" w:type="pct"/>
          </w:tcPr>
          <w:p w14:paraId="592CD61B" w14:textId="1847A079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19 -</w:t>
            </w:r>
            <w:r>
              <w:rPr>
                <w:rFonts w:ascii="Times New Roman" w:hAnsi="Times New Roman"/>
                <w:lang w:eastAsia="zh-CN"/>
              </w:rPr>
              <w:t xml:space="preserve"> </w:t>
            </w:r>
            <w:r w:rsidRPr="00A62E53">
              <w:rPr>
                <w:rFonts w:ascii="Times New Roman" w:hAnsi="Times New Roman"/>
                <w:lang w:eastAsia="zh-CN"/>
              </w:rPr>
              <w:t>27 января 2026</w:t>
            </w:r>
          </w:p>
        </w:tc>
        <w:tc>
          <w:tcPr>
            <w:tcW w:w="752" w:type="pct"/>
          </w:tcPr>
          <w:p w14:paraId="281EBEC6" w14:textId="6C14F4B1" w:rsidR="007A45A2" w:rsidRPr="00D47397" w:rsidRDefault="007A45A2" w:rsidP="001B2433">
            <w:pPr>
              <w:jc w:val="center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3E897A29" w14:textId="360033BC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29B6D826" w14:textId="77777777" w:rsidTr="007A45A2">
        <w:tc>
          <w:tcPr>
            <w:tcW w:w="269" w:type="pct"/>
          </w:tcPr>
          <w:p w14:paraId="6C603ECC" w14:textId="5B4714B7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67" w:type="pct"/>
          </w:tcPr>
          <w:p w14:paraId="4355F9D1" w14:textId="433DE324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2E53">
              <w:rPr>
                <w:rFonts w:ascii="Times New Roman" w:hAnsi="Times New Roman"/>
              </w:rPr>
              <w:t>Акция «Блокадный хлеб»</w:t>
            </w:r>
          </w:p>
        </w:tc>
        <w:tc>
          <w:tcPr>
            <w:tcW w:w="1312" w:type="pct"/>
          </w:tcPr>
          <w:p w14:paraId="74D29390" w14:textId="38C30C65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Проведение Акции планируется пр</w:t>
            </w:r>
            <w:r>
              <w:rPr>
                <w:rFonts w:ascii="Times New Roman" w:hAnsi="Times New Roman"/>
                <w:lang w:eastAsia="zh-CN"/>
              </w:rPr>
              <w:t>и привлечении школьного или сту</w:t>
            </w:r>
            <w:r w:rsidRPr="00A62E53">
              <w:rPr>
                <w:rFonts w:ascii="Times New Roman" w:hAnsi="Times New Roman"/>
                <w:lang w:eastAsia="zh-CN"/>
              </w:rPr>
              <w:t>денческого актива, участников поискового отряда, военно-патриотических клубов, юнармейцев, которые организуют акцию «Блокадный хлеб», охватив как м</w:t>
            </w:r>
            <w:r>
              <w:rPr>
                <w:rFonts w:ascii="Times New Roman" w:hAnsi="Times New Roman"/>
                <w:lang w:eastAsia="zh-CN"/>
              </w:rPr>
              <w:t>ожно большее количество участни</w:t>
            </w:r>
            <w:r w:rsidRPr="00A62E53">
              <w:rPr>
                <w:rFonts w:ascii="Times New Roman" w:hAnsi="Times New Roman"/>
                <w:lang w:eastAsia="zh-CN"/>
              </w:rPr>
              <w:t>ков.</w:t>
            </w:r>
          </w:p>
          <w:p w14:paraId="4D73E7F5" w14:textId="42219696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В рамках акции активисты расскажут </w:t>
            </w:r>
            <w:r w:rsidRPr="00A62E53">
              <w:rPr>
                <w:rFonts w:ascii="Times New Roman" w:hAnsi="Times New Roman"/>
                <w:lang w:eastAsia="zh-CN"/>
              </w:rPr>
              <w:lastRenderedPageBreak/>
              <w:t>о блокаде Ленинграда, подвиге жителей города, об учебе детей и п</w:t>
            </w:r>
            <w:r>
              <w:rPr>
                <w:rFonts w:ascii="Times New Roman" w:hAnsi="Times New Roman"/>
                <w:lang w:eastAsia="zh-CN"/>
              </w:rPr>
              <w:t>омощи в защите города, продемон</w:t>
            </w:r>
            <w:r w:rsidRPr="00A62E53">
              <w:rPr>
                <w:rFonts w:ascii="Times New Roman" w:hAnsi="Times New Roman"/>
                <w:lang w:eastAsia="zh-CN"/>
              </w:rPr>
              <w:t xml:space="preserve">стрируют нормы выдачи хлеба в тот период и прослушают </w:t>
            </w:r>
            <w:r>
              <w:rPr>
                <w:rFonts w:ascii="Times New Roman" w:hAnsi="Times New Roman"/>
                <w:lang w:eastAsia="zh-CN"/>
              </w:rPr>
              <w:t>ленинград</w:t>
            </w:r>
            <w:r w:rsidRPr="00A62E53">
              <w:rPr>
                <w:rFonts w:ascii="Times New Roman" w:hAnsi="Times New Roman"/>
                <w:lang w:eastAsia="zh-CN"/>
              </w:rPr>
              <w:t xml:space="preserve">скую симфонию Д. Шостаковича. </w:t>
            </w:r>
          </w:p>
          <w:p w14:paraId="72968A87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Фотографии Акции размещаются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</w:p>
          <w:p w14:paraId="76311A13" w14:textId="144D45CC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lang w:eastAsia="zh-CN"/>
              </w:rPr>
            </w:pPr>
            <w:r w:rsidRPr="00A62E53">
              <w:rPr>
                <w:rFonts w:ascii="Times New Roman" w:hAnsi="Times New Roman"/>
                <w:b/>
                <w:lang w:eastAsia="zh-CN"/>
              </w:rPr>
              <w:t>#памятьжива21 #ЦентрАВАНГАРД21</w:t>
            </w:r>
          </w:p>
        </w:tc>
        <w:tc>
          <w:tcPr>
            <w:tcW w:w="799" w:type="pct"/>
          </w:tcPr>
          <w:p w14:paraId="545D9B5E" w14:textId="0759BA2A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lastRenderedPageBreak/>
              <w:t>19 -</w:t>
            </w:r>
            <w:r>
              <w:rPr>
                <w:rFonts w:ascii="Times New Roman" w:hAnsi="Times New Roman"/>
                <w:lang w:eastAsia="zh-CN"/>
              </w:rPr>
              <w:t xml:space="preserve"> </w:t>
            </w:r>
            <w:r w:rsidRPr="00A62E53">
              <w:rPr>
                <w:rFonts w:ascii="Times New Roman" w:hAnsi="Times New Roman"/>
                <w:lang w:eastAsia="zh-CN"/>
              </w:rPr>
              <w:t>27 января 2026</w:t>
            </w:r>
          </w:p>
        </w:tc>
        <w:tc>
          <w:tcPr>
            <w:tcW w:w="752" w:type="pct"/>
          </w:tcPr>
          <w:p w14:paraId="261E5A30" w14:textId="5FB2A872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7576B2A2" w14:textId="4CC3307A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1C71DA28" w14:textId="77777777" w:rsidTr="007A45A2">
        <w:tc>
          <w:tcPr>
            <w:tcW w:w="269" w:type="pct"/>
          </w:tcPr>
          <w:p w14:paraId="3DB50715" w14:textId="03CB1C4D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767" w:type="pct"/>
          </w:tcPr>
          <w:p w14:paraId="64DD933C" w14:textId="5D935EAD" w:rsidR="007A45A2" w:rsidRPr="00A62E53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2E53">
              <w:rPr>
                <w:rFonts w:ascii="Times New Roman" w:hAnsi="Times New Roman"/>
              </w:rPr>
              <w:t>Республиканский конкурс классных уголков и информационных стендов, посвященных Сталинградской битве</w:t>
            </w:r>
          </w:p>
        </w:tc>
        <w:tc>
          <w:tcPr>
            <w:tcW w:w="1312" w:type="pct"/>
          </w:tcPr>
          <w:p w14:paraId="35A5560E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Для участия в конкурсе необходимо оформить классный уголок или информационный стенд, посвященный Сталинградской битве, который будет содержать актуальную информацию и разместить его в учебных кабинетах, библиотеке или иной локации образовательной организации, обеспечив доступ широкой аудитории. </w:t>
            </w:r>
          </w:p>
          <w:p w14:paraId="22E33A4B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Фотографии классных уголков или информационных стендов (не более 5) размещаются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</w:p>
          <w:p w14:paraId="23664023" w14:textId="0240159C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b/>
                <w:bCs/>
                <w:lang w:eastAsia="zh-CN"/>
              </w:rPr>
              <w:t xml:space="preserve">#Сталинград21 </w:t>
            </w:r>
            <w:r w:rsidRPr="00A62E53">
              <w:rPr>
                <w:rFonts w:ascii="Times New Roman" w:hAnsi="Times New Roman"/>
                <w:b/>
                <w:bCs/>
                <w:lang w:val="en-US" w:eastAsia="zh-CN"/>
              </w:rPr>
              <w:t>#</w:t>
            </w:r>
            <w:r w:rsidRPr="00A62E53">
              <w:rPr>
                <w:rFonts w:ascii="Times New Roman" w:hAnsi="Times New Roman"/>
                <w:b/>
                <w:bCs/>
                <w:lang w:eastAsia="zh-CN"/>
              </w:rPr>
              <w:t>ЦентрАВАНГАРД21</w:t>
            </w:r>
          </w:p>
        </w:tc>
        <w:tc>
          <w:tcPr>
            <w:tcW w:w="799" w:type="pct"/>
          </w:tcPr>
          <w:p w14:paraId="24B7424D" w14:textId="3F58EAB0" w:rsidR="007A45A2" w:rsidRPr="00A62E53" w:rsidRDefault="007A45A2" w:rsidP="00AD7DE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26 января </w:t>
            </w:r>
            <w:r>
              <w:rPr>
                <w:rFonts w:ascii="Times New Roman" w:hAnsi="Times New Roman"/>
                <w:lang w:eastAsia="zh-CN"/>
              </w:rPr>
              <w:t xml:space="preserve">– 3 </w:t>
            </w:r>
            <w:r w:rsidRPr="00A62E53">
              <w:rPr>
                <w:rFonts w:ascii="Times New Roman" w:hAnsi="Times New Roman"/>
                <w:lang w:eastAsia="zh-CN"/>
              </w:rPr>
              <w:t>февраля</w:t>
            </w:r>
            <w:r>
              <w:rPr>
                <w:rFonts w:ascii="Times New Roman" w:hAnsi="Times New Roman"/>
                <w:lang w:eastAsia="zh-CN"/>
              </w:rPr>
              <w:t xml:space="preserve"> 2026</w:t>
            </w:r>
          </w:p>
        </w:tc>
        <w:tc>
          <w:tcPr>
            <w:tcW w:w="752" w:type="pct"/>
          </w:tcPr>
          <w:p w14:paraId="257757AB" w14:textId="1943AE3F" w:rsidR="007A45A2" w:rsidRPr="0081696D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6E6B10D6" w14:textId="54806587" w:rsidR="007A45A2" w:rsidRPr="00241480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537E9298" w14:textId="77777777" w:rsidTr="007A45A2">
        <w:tc>
          <w:tcPr>
            <w:tcW w:w="269" w:type="pct"/>
          </w:tcPr>
          <w:p w14:paraId="0BB7E490" w14:textId="5E3ED106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67" w:type="pct"/>
          </w:tcPr>
          <w:p w14:paraId="28C81F63" w14:textId="6565859C" w:rsidR="007A45A2" w:rsidRPr="00A62E53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2E53">
              <w:rPr>
                <w:rFonts w:ascii="Times New Roman" w:hAnsi="Times New Roman"/>
              </w:rPr>
              <w:t>Республиканская акция «Свеча нашей памяти», посвященная Дню памяти юного героя - антифашиста</w:t>
            </w:r>
          </w:p>
        </w:tc>
        <w:tc>
          <w:tcPr>
            <w:tcW w:w="1312" w:type="pct"/>
          </w:tcPr>
          <w:p w14:paraId="62C0C420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Чтобы стать участником акции, нужно просто зажечь свечу в память о юных героях и рассказать историю одного из юного героя-антифашиста. </w:t>
            </w:r>
          </w:p>
          <w:p w14:paraId="1830F1AB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Приветствуется участие классных коллективов, кадетских классов, участников поисковых отрядов, военно-патриотических клубов, юнармейцев.</w:t>
            </w:r>
          </w:p>
          <w:p w14:paraId="28B3F222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lastRenderedPageBreak/>
              <w:t>Видео с зажиганием свеч не более до 2 минут размещается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</w:p>
          <w:p w14:paraId="2068DFD9" w14:textId="1A5CC0FF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b/>
                <w:bCs/>
                <w:lang w:eastAsia="zh-CN"/>
              </w:rPr>
              <w:t xml:space="preserve">#юныйантифашист21 </w:t>
            </w:r>
            <w:r w:rsidRPr="00A62E53">
              <w:rPr>
                <w:rFonts w:ascii="Times New Roman" w:hAnsi="Times New Roman"/>
                <w:b/>
                <w:bCs/>
                <w:lang w:val="en-US" w:eastAsia="zh-CN"/>
              </w:rPr>
              <w:t>#</w:t>
            </w:r>
            <w:r w:rsidRPr="00A62E53">
              <w:rPr>
                <w:rFonts w:ascii="Times New Roman" w:hAnsi="Times New Roman"/>
                <w:b/>
                <w:bCs/>
                <w:lang w:eastAsia="zh-CN"/>
              </w:rPr>
              <w:t>ЦентрАВАНГАРД21</w:t>
            </w:r>
          </w:p>
        </w:tc>
        <w:tc>
          <w:tcPr>
            <w:tcW w:w="799" w:type="pct"/>
          </w:tcPr>
          <w:p w14:paraId="72605B39" w14:textId="7D5B89F2" w:rsidR="007A45A2" w:rsidRPr="00A62E53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lastRenderedPageBreak/>
              <w:t>2</w:t>
            </w:r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  <w:r>
              <w:rPr>
                <w:rFonts w:ascii="Times New Roman" w:hAnsi="Times New Roman"/>
                <w:lang w:eastAsia="zh-CN"/>
              </w:rPr>
              <w:t>–</w:t>
            </w:r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  <w:r>
              <w:rPr>
                <w:rFonts w:ascii="Times New Roman" w:hAnsi="Times New Roman"/>
                <w:lang w:eastAsia="zh-CN"/>
              </w:rPr>
              <w:t>8 февраля</w:t>
            </w:r>
            <w:r w:rsidRPr="00A62E53">
              <w:rPr>
                <w:rFonts w:ascii="Times New Roman" w:hAnsi="Times New Roman"/>
                <w:lang w:eastAsia="zh-CN"/>
              </w:rPr>
              <w:t xml:space="preserve"> 2026</w:t>
            </w:r>
          </w:p>
        </w:tc>
        <w:tc>
          <w:tcPr>
            <w:tcW w:w="752" w:type="pct"/>
          </w:tcPr>
          <w:p w14:paraId="7598A046" w14:textId="69789FCF" w:rsidR="007A45A2" w:rsidRPr="0081696D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7B49A652" w14:textId="5397B299" w:rsidR="007A45A2" w:rsidRPr="00241480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2C09A9AB" w14:textId="77777777" w:rsidTr="007A45A2">
        <w:tc>
          <w:tcPr>
            <w:tcW w:w="269" w:type="pct"/>
          </w:tcPr>
          <w:p w14:paraId="792B84F8" w14:textId="4CCE9514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767" w:type="pct"/>
          </w:tcPr>
          <w:p w14:paraId="159903ED" w14:textId="395AA1AA" w:rsidR="007A45A2" w:rsidRPr="00A62E53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2E53">
              <w:rPr>
                <w:rFonts w:ascii="Times New Roman" w:hAnsi="Times New Roman"/>
              </w:rPr>
              <w:t>Республиканская акция «Долг Памяти»</w:t>
            </w:r>
          </w:p>
        </w:tc>
        <w:tc>
          <w:tcPr>
            <w:tcW w:w="1312" w:type="pct"/>
          </w:tcPr>
          <w:p w14:paraId="385C9629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Акция проходит во всех муниципалитетах республики и направлена на приведение в порядок памятников, мемориалов, воинских захоронений Великой Отечественной войны, а также монументах воинской и трудовой славы.</w:t>
            </w:r>
          </w:p>
          <w:p w14:paraId="52F9740B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Информация о проведенной акции размещается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</w:p>
          <w:p w14:paraId="2A3848E1" w14:textId="46E598F8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b/>
                <w:bCs/>
                <w:lang w:eastAsia="zh-CN"/>
              </w:rPr>
              <w:t xml:space="preserve">#долгпамяти21 </w:t>
            </w:r>
            <w:r w:rsidRPr="00A62E53">
              <w:rPr>
                <w:rFonts w:ascii="Times New Roman" w:hAnsi="Times New Roman"/>
                <w:b/>
                <w:bCs/>
                <w:lang w:val="en-US" w:eastAsia="zh-CN"/>
              </w:rPr>
              <w:t>#</w:t>
            </w:r>
            <w:r w:rsidRPr="00A62E53">
              <w:rPr>
                <w:rFonts w:ascii="Times New Roman" w:hAnsi="Times New Roman"/>
                <w:b/>
                <w:bCs/>
                <w:lang w:eastAsia="zh-CN"/>
              </w:rPr>
              <w:t>ЦентрАВАНГАРД21</w:t>
            </w:r>
          </w:p>
        </w:tc>
        <w:tc>
          <w:tcPr>
            <w:tcW w:w="799" w:type="pct"/>
          </w:tcPr>
          <w:p w14:paraId="4C50B8E7" w14:textId="0716B029" w:rsidR="007A45A2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2</w:t>
            </w:r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  <w:r>
              <w:rPr>
                <w:rFonts w:ascii="Times New Roman" w:hAnsi="Times New Roman"/>
                <w:lang w:eastAsia="zh-CN"/>
              </w:rPr>
              <w:t>–</w:t>
            </w:r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  <w:r>
              <w:rPr>
                <w:rFonts w:ascii="Times New Roman" w:hAnsi="Times New Roman"/>
                <w:lang w:eastAsia="zh-CN"/>
              </w:rPr>
              <w:t>15 февраля</w:t>
            </w:r>
            <w:r w:rsidRPr="00A62E53">
              <w:rPr>
                <w:rFonts w:ascii="Times New Roman" w:hAnsi="Times New Roman"/>
                <w:lang w:eastAsia="zh-CN"/>
              </w:rPr>
              <w:t xml:space="preserve"> 2026</w:t>
            </w:r>
          </w:p>
        </w:tc>
        <w:tc>
          <w:tcPr>
            <w:tcW w:w="752" w:type="pct"/>
          </w:tcPr>
          <w:p w14:paraId="4FD2559A" w14:textId="243B25D3" w:rsidR="007A45A2" w:rsidRPr="0081696D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532ACD0F" w14:textId="0C26DC3C" w:rsidR="007A45A2" w:rsidRPr="00241480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4BABF937" w14:textId="77777777" w:rsidTr="007A45A2">
        <w:tc>
          <w:tcPr>
            <w:tcW w:w="269" w:type="pct"/>
          </w:tcPr>
          <w:p w14:paraId="21B2C70E" w14:textId="4511E871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67" w:type="pct"/>
          </w:tcPr>
          <w:p w14:paraId="628B1F81" w14:textId="774F19B6" w:rsidR="007A45A2" w:rsidRPr="00A62E53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2E53">
              <w:rPr>
                <w:rFonts w:ascii="Times New Roman" w:hAnsi="Times New Roman"/>
              </w:rPr>
              <w:t>Республиканская акция «Память в граните»</w:t>
            </w:r>
          </w:p>
        </w:tc>
        <w:tc>
          <w:tcPr>
            <w:tcW w:w="1312" w:type="pct"/>
          </w:tcPr>
          <w:p w14:paraId="053F604A" w14:textId="42E7FB9E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Возраст участников </w:t>
            </w:r>
            <w:r>
              <w:rPr>
                <w:rFonts w:ascii="Times New Roman" w:hAnsi="Times New Roman"/>
                <w:lang w:eastAsia="zh-CN"/>
              </w:rPr>
              <w:t xml:space="preserve">- </w:t>
            </w:r>
            <w:r w:rsidRPr="00A62E53">
              <w:rPr>
                <w:rFonts w:ascii="Times New Roman" w:hAnsi="Times New Roman"/>
                <w:lang w:eastAsia="zh-CN"/>
              </w:rPr>
              <w:t>5-11 классы. Участники монтируют видеоролики до 3 минут или пишут информационные посты на тему «Памятники Блокадного Ленинграда» или «Памятники Сталинградской битвы» и публикуют на своих страничках в социальной сети «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Вконтакте</w:t>
            </w:r>
            <w:proofErr w:type="spellEnd"/>
            <w:r w:rsidRPr="00A62E53">
              <w:rPr>
                <w:rFonts w:ascii="Times New Roman" w:hAnsi="Times New Roman"/>
                <w:lang w:eastAsia="zh-CN"/>
              </w:rPr>
              <w:t xml:space="preserve">» под </w:t>
            </w:r>
            <w:proofErr w:type="spellStart"/>
            <w:r w:rsidRPr="00A62E53">
              <w:rPr>
                <w:rFonts w:ascii="Times New Roman" w:hAnsi="Times New Roman"/>
                <w:lang w:eastAsia="zh-CN"/>
              </w:rPr>
              <w:t>хештегом</w:t>
            </w:r>
            <w:proofErr w:type="spellEnd"/>
          </w:p>
          <w:p w14:paraId="0E447347" w14:textId="6B5DB479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 xml:space="preserve"> </w:t>
            </w:r>
            <w:r w:rsidRPr="00A62E53">
              <w:rPr>
                <w:rFonts w:ascii="Times New Roman" w:hAnsi="Times New Roman"/>
                <w:b/>
                <w:bCs/>
                <w:lang w:eastAsia="zh-CN"/>
              </w:rPr>
              <w:t>#</w:t>
            </w:r>
            <w:proofErr w:type="spellStart"/>
            <w:r w:rsidRPr="00A62E53">
              <w:rPr>
                <w:rFonts w:ascii="Times New Roman" w:hAnsi="Times New Roman"/>
                <w:b/>
                <w:bCs/>
                <w:lang w:eastAsia="zh-CN"/>
              </w:rPr>
              <w:t>Памятьвграните</w:t>
            </w:r>
            <w:proofErr w:type="spellEnd"/>
            <w:r w:rsidRPr="00A62E53">
              <w:rPr>
                <w:rFonts w:ascii="Times New Roman" w:hAnsi="Times New Roman"/>
                <w:b/>
                <w:bCs/>
                <w:lang w:eastAsia="zh-CN"/>
              </w:rPr>
              <w:t xml:space="preserve"> </w:t>
            </w:r>
            <w:r w:rsidRPr="00A62E53">
              <w:rPr>
                <w:rFonts w:ascii="Times New Roman" w:hAnsi="Times New Roman"/>
                <w:b/>
                <w:bCs/>
                <w:lang w:val="en-US" w:eastAsia="zh-CN"/>
              </w:rPr>
              <w:t>#</w:t>
            </w:r>
            <w:r w:rsidRPr="00A62E53">
              <w:rPr>
                <w:rFonts w:ascii="Times New Roman" w:hAnsi="Times New Roman"/>
                <w:b/>
                <w:bCs/>
                <w:lang w:eastAsia="zh-CN"/>
              </w:rPr>
              <w:t>ЦентрАВАНГАРД21</w:t>
            </w:r>
          </w:p>
        </w:tc>
        <w:tc>
          <w:tcPr>
            <w:tcW w:w="799" w:type="pct"/>
          </w:tcPr>
          <w:p w14:paraId="73073558" w14:textId="0E887B3C" w:rsidR="007A45A2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A62E53">
              <w:rPr>
                <w:rFonts w:ascii="Times New Roman" w:hAnsi="Times New Roman"/>
                <w:lang w:eastAsia="zh-CN"/>
              </w:rPr>
              <w:t>26 января – 6 февраля</w:t>
            </w:r>
          </w:p>
        </w:tc>
        <w:tc>
          <w:tcPr>
            <w:tcW w:w="752" w:type="pct"/>
          </w:tcPr>
          <w:p w14:paraId="769666E7" w14:textId="458B010D" w:rsidR="007A45A2" w:rsidRPr="0081696D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1696D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02F6A887" w14:textId="00B423DF" w:rsidR="007A45A2" w:rsidRPr="00241480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241480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649B9E60" w14:textId="77777777" w:rsidTr="007A45A2">
        <w:tc>
          <w:tcPr>
            <w:tcW w:w="269" w:type="pct"/>
          </w:tcPr>
          <w:p w14:paraId="3F4FFF29" w14:textId="6A6CBEFE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67" w:type="pct"/>
          </w:tcPr>
          <w:p w14:paraId="7AFCADA5" w14:textId="54FA76C2" w:rsidR="007A45A2" w:rsidRPr="00A62E53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3B8A">
              <w:rPr>
                <w:rFonts w:ascii="Times New Roman" w:hAnsi="Times New Roman"/>
              </w:rPr>
              <w:t>Проведение круглых столов, интеллектуальных игр и конкурсов</w:t>
            </w:r>
          </w:p>
        </w:tc>
        <w:tc>
          <w:tcPr>
            <w:tcW w:w="1312" w:type="pct"/>
          </w:tcPr>
          <w:p w14:paraId="4A9E8668" w14:textId="77777777" w:rsidR="007A45A2" w:rsidRPr="00A62E53" w:rsidRDefault="007A45A2" w:rsidP="00A62E53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799" w:type="pct"/>
          </w:tcPr>
          <w:p w14:paraId="3E971A2D" w14:textId="399274A5" w:rsidR="007A45A2" w:rsidRPr="00A62E53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D47397">
              <w:rPr>
                <w:rFonts w:ascii="Times New Roman" w:hAnsi="Times New Roman"/>
                <w:lang w:eastAsia="zh-CN"/>
              </w:rPr>
              <w:t>В течение месячника</w:t>
            </w:r>
          </w:p>
        </w:tc>
        <w:tc>
          <w:tcPr>
            <w:tcW w:w="752" w:type="pct"/>
          </w:tcPr>
          <w:p w14:paraId="45D3F462" w14:textId="4291B6F5" w:rsidR="007A45A2" w:rsidRPr="0081696D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Кабинеты классных руководителей образовательных учреждений</w:t>
            </w:r>
          </w:p>
        </w:tc>
        <w:tc>
          <w:tcPr>
            <w:tcW w:w="1100" w:type="pct"/>
          </w:tcPr>
          <w:p w14:paraId="6F532ABE" w14:textId="6B24A6C0" w:rsidR="007A45A2" w:rsidRPr="00241480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Style w:val="ac"/>
                <w:rFonts w:ascii="Times New Roman" w:hAnsi="Times New Roman"/>
                <w:b w:val="0"/>
              </w:rPr>
              <w:t>Классные руководители</w:t>
            </w:r>
          </w:p>
        </w:tc>
      </w:tr>
      <w:tr w:rsidR="007A45A2" w:rsidRPr="00D47397" w14:paraId="49F292BF" w14:textId="77777777" w:rsidTr="007A45A2">
        <w:tc>
          <w:tcPr>
            <w:tcW w:w="269" w:type="pct"/>
          </w:tcPr>
          <w:p w14:paraId="5C14B6C1" w14:textId="42148712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67" w:type="pct"/>
          </w:tcPr>
          <w:p w14:paraId="21B3FF4E" w14:textId="2766A264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Выпуск стенгазет и боевых листовок</w:t>
            </w:r>
          </w:p>
        </w:tc>
        <w:tc>
          <w:tcPr>
            <w:tcW w:w="1312" w:type="pct"/>
          </w:tcPr>
          <w:p w14:paraId="3CFEBA2C" w14:textId="7777777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799" w:type="pct"/>
          </w:tcPr>
          <w:p w14:paraId="11560A1D" w14:textId="09CFF594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4A578B">
              <w:rPr>
                <w:rFonts w:ascii="Times New Roman" w:hAnsi="Times New Roman"/>
                <w:lang w:eastAsia="zh-CN"/>
              </w:rPr>
              <w:t>В течение месячника</w:t>
            </w:r>
          </w:p>
        </w:tc>
        <w:tc>
          <w:tcPr>
            <w:tcW w:w="752" w:type="pct"/>
          </w:tcPr>
          <w:p w14:paraId="2CCEA58C" w14:textId="289C195F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0EB1A961" w14:textId="07862CC7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Style w:val="ac"/>
                <w:rFonts w:ascii="Times New Roman" w:hAnsi="Times New Roman"/>
                <w:b w:val="0"/>
              </w:rPr>
              <w:t>Классные руководители</w:t>
            </w:r>
          </w:p>
        </w:tc>
      </w:tr>
      <w:tr w:rsidR="007A45A2" w:rsidRPr="00D47397" w14:paraId="13F4373C" w14:textId="77777777" w:rsidTr="007A45A2">
        <w:tc>
          <w:tcPr>
            <w:tcW w:w="269" w:type="pct"/>
          </w:tcPr>
          <w:p w14:paraId="7F9BA4EB" w14:textId="00A1541C" w:rsidR="007A45A2" w:rsidRPr="00D47397" w:rsidRDefault="007A45A2" w:rsidP="00AD7D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7" w:type="pct"/>
          </w:tcPr>
          <w:p w14:paraId="1112D22C" w14:textId="5E4ACA64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 xml:space="preserve">Праздничный концерт, посвященный Дню </w:t>
            </w:r>
            <w:r w:rsidRPr="00D47397">
              <w:rPr>
                <w:rFonts w:ascii="Times New Roman" w:hAnsi="Times New Roman"/>
              </w:rPr>
              <w:lastRenderedPageBreak/>
              <w:t>защитника Отечества</w:t>
            </w:r>
          </w:p>
        </w:tc>
        <w:tc>
          <w:tcPr>
            <w:tcW w:w="1312" w:type="pct"/>
          </w:tcPr>
          <w:p w14:paraId="0F1D92C4" w14:textId="7777777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799" w:type="pct"/>
          </w:tcPr>
          <w:p w14:paraId="1A158CC5" w14:textId="0D2043DE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4A578B">
              <w:rPr>
                <w:rFonts w:ascii="Times New Roman" w:hAnsi="Times New Roman"/>
                <w:lang w:eastAsia="zh-CN"/>
              </w:rPr>
              <w:t>В течение месячника</w:t>
            </w:r>
          </w:p>
        </w:tc>
        <w:tc>
          <w:tcPr>
            <w:tcW w:w="752" w:type="pct"/>
          </w:tcPr>
          <w:p w14:paraId="47C6308A" w14:textId="7F825835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Актовый зал ОУ</w:t>
            </w:r>
          </w:p>
        </w:tc>
        <w:tc>
          <w:tcPr>
            <w:tcW w:w="1100" w:type="pct"/>
          </w:tcPr>
          <w:p w14:paraId="19410935" w14:textId="467EE52F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63A71E40" w14:textId="77777777" w:rsidTr="007A45A2">
        <w:tc>
          <w:tcPr>
            <w:tcW w:w="269" w:type="pct"/>
          </w:tcPr>
          <w:p w14:paraId="7B5B8C76" w14:textId="208AF7F1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767" w:type="pct"/>
          </w:tcPr>
          <w:p w14:paraId="022879B1" w14:textId="67D21FE0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 xml:space="preserve"> «Лыжня России - 2026</w:t>
            </w:r>
            <w:r w:rsidRPr="00D47397"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1312" w:type="pct"/>
          </w:tcPr>
          <w:p w14:paraId="7777B4B9" w14:textId="7777777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9" w:type="pct"/>
          </w:tcPr>
          <w:p w14:paraId="65D1214A" w14:textId="0E4490E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 w:rsidRPr="00D47397">
              <w:rPr>
                <w:rFonts w:ascii="Times New Roman" w:hAnsi="Times New Roman"/>
                <w:lang w:eastAsia="en-US"/>
              </w:rPr>
              <w:t>По плану округа</w:t>
            </w:r>
          </w:p>
        </w:tc>
        <w:tc>
          <w:tcPr>
            <w:tcW w:w="752" w:type="pct"/>
          </w:tcPr>
          <w:p w14:paraId="22F6F13F" w14:textId="43E9C731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 ДО «СШ </w:t>
            </w:r>
            <w:r w:rsidRPr="00D47397">
              <w:rPr>
                <w:rFonts w:ascii="Times New Roman" w:hAnsi="Times New Roman"/>
              </w:rPr>
              <w:t xml:space="preserve"> «АТАЛ» </w:t>
            </w:r>
            <w:r>
              <w:rPr>
                <w:rFonts w:ascii="Times New Roman" w:hAnsi="Times New Roman"/>
              </w:rPr>
              <w:t xml:space="preserve">Козловского </w:t>
            </w:r>
            <w:r w:rsidRPr="00D47397">
              <w:rPr>
                <w:rFonts w:ascii="Times New Roman" w:hAnsi="Times New Roman"/>
              </w:rPr>
              <w:t>МО</w:t>
            </w:r>
          </w:p>
        </w:tc>
        <w:tc>
          <w:tcPr>
            <w:tcW w:w="1100" w:type="pct"/>
          </w:tcPr>
          <w:p w14:paraId="7691D4CD" w14:textId="3748409E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1BA16871" w14:textId="77777777" w:rsidTr="007A45A2">
        <w:tc>
          <w:tcPr>
            <w:tcW w:w="269" w:type="pct"/>
          </w:tcPr>
          <w:p w14:paraId="0582A65C" w14:textId="4A83695B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67" w:type="pct"/>
          </w:tcPr>
          <w:p w14:paraId="0034D445" w14:textId="5F605F20" w:rsidR="007A45A2" w:rsidRPr="00D47397" w:rsidRDefault="007A45A2" w:rsidP="001B243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Проведение муниципального этапа Всероссийского конкурса сочинений «Без срока давности»</w:t>
            </w:r>
          </w:p>
        </w:tc>
        <w:tc>
          <w:tcPr>
            <w:tcW w:w="1312" w:type="pct"/>
          </w:tcPr>
          <w:p w14:paraId="3841D2AA" w14:textId="7777777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9" w:type="pct"/>
          </w:tcPr>
          <w:p w14:paraId="05BFFB11" w14:textId="1D8CF036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en-US"/>
              </w:rPr>
              <w:t>В течение</w:t>
            </w:r>
            <w:r w:rsidRPr="00D47397">
              <w:rPr>
                <w:rFonts w:ascii="Times New Roman" w:hAnsi="Times New Roman"/>
                <w:lang w:eastAsia="en-US"/>
              </w:rPr>
              <w:t xml:space="preserve"> месячника</w:t>
            </w:r>
          </w:p>
        </w:tc>
        <w:tc>
          <w:tcPr>
            <w:tcW w:w="752" w:type="pct"/>
          </w:tcPr>
          <w:p w14:paraId="310F5DCC" w14:textId="1D8C7947" w:rsidR="007A45A2" w:rsidRPr="00D47397" w:rsidRDefault="007A45A2" w:rsidP="001B2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  <w:lang w:eastAsia="en-US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1BB4A083" w14:textId="57D5E61D" w:rsidR="007A45A2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</w:t>
            </w:r>
            <w:r w:rsidRPr="001B2433">
              <w:rPr>
                <w:rFonts w:ascii="Times New Roman" w:hAnsi="Times New Roman"/>
              </w:rPr>
              <w:t>образования и молодежной политики</w:t>
            </w:r>
          </w:p>
          <w:p w14:paraId="358E19D0" w14:textId="31156452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42CEB4A2" w14:textId="77777777" w:rsidTr="007A45A2">
        <w:tc>
          <w:tcPr>
            <w:tcW w:w="269" w:type="pct"/>
          </w:tcPr>
          <w:p w14:paraId="3C3C1585" w14:textId="340B1B57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67" w:type="pct"/>
          </w:tcPr>
          <w:p w14:paraId="68126BC7" w14:textId="7ECF7742" w:rsidR="007A45A2" w:rsidRPr="00D47397" w:rsidRDefault="007A45A2" w:rsidP="002414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Торжественный митинг и возложение цветов «Во имя памяти ушедших, во имя совести живых…»</w:t>
            </w:r>
          </w:p>
        </w:tc>
        <w:tc>
          <w:tcPr>
            <w:tcW w:w="1312" w:type="pct"/>
          </w:tcPr>
          <w:p w14:paraId="6F347BF1" w14:textId="77777777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799" w:type="pct"/>
          </w:tcPr>
          <w:p w14:paraId="25BD90AE" w14:textId="338B638A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lang w:eastAsia="zh-CN"/>
              </w:rPr>
            </w:pPr>
            <w:r w:rsidRPr="00D47397">
              <w:rPr>
                <w:rFonts w:ascii="Times New Roman" w:hAnsi="Times New Roman"/>
                <w:lang w:eastAsia="zh-CN"/>
              </w:rPr>
              <w:t>2</w:t>
            </w:r>
            <w:r>
              <w:rPr>
                <w:rFonts w:ascii="Times New Roman" w:hAnsi="Times New Roman"/>
                <w:lang w:eastAsia="zh-CN"/>
              </w:rPr>
              <w:t>0 февраля 2026</w:t>
            </w:r>
            <w:r w:rsidRPr="00D47397">
              <w:rPr>
                <w:rFonts w:ascii="Times New Roman" w:hAnsi="Times New Roman"/>
                <w:lang w:eastAsia="zh-CN"/>
              </w:rPr>
              <w:t xml:space="preserve"> </w:t>
            </w:r>
          </w:p>
        </w:tc>
        <w:tc>
          <w:tcPr>
            <w:tcW w:w="752" w:type="pct"/>
          </w:tcPr>
          <w:p w14:paraId="74641F73" w14:textId="5E354B49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  <w:lang w:eastAsia="en-US"/>
              </w:rPr>
              <w:t>Образовательные учреждения</w:t>
            </w:r>
          </w:p>
        </w:tc>
        <w:tc>
          <w:tcPr>
            <w:tcW w:w="1100" w:type="pct"/>
          </w:tcPr>
          <w:p w14:paraId="4017807B" w14:textId="3D961426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  <w:tr w:rsidR="007A45A2" w:rsidRPr="00D47397" w14:paraId="28EAE252" w14:textId="77777777" w:rsidTr="007A45A2">
        <w:tc>
          <w:tcPr>
            <w:tcW w:w="269" w:type="pct"/>
          </w:tcPr>
          <w:p w14:paraId="312496B7" w14:textId="3C031BB5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67" w:type="pct"/>
          </w:tcPr>
          <w:p w14:paraId="13D6F0B0" w14:textId="28326A27" w:rsidR="007A45A2" w:rsidRPr="006F12FE" w:rsidRDefault="007A45A2" w:rsidP="006F12F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Закрытие </w:t>
            </w:r>
            <w:r w:rsidRPr="006F12FE">
              <w:rPr>
                <w:rFonts w:ascii="Times New Roman" w:hAnsi="Times New Roman"/>
                <w:lang w:eastAsia="en-US"/>
              </w:rPr>
              <w:t>муниципального этапа республиканского месячника</w:t>
            </w:r>
          </w:p>
          <w:p w14:paraId="63B6C7EA" w14:textId="37DC5C84" w:rsidR="007A45A2" w:rsidRPr="00D47397" w:rsidRDefault="007A45A2" w:rsidP="006F12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12FE">
              <w:rPr>
                <w:rFonts w:ascii="Times New Roman" w:hAnsi="Times New Roman"/>
                <w:lang w:eastAsia="en-US"/>
              </w:rPr>
              <w:t>оборонно-массовой, спортивной и патриотической работы</w:t>
            </w:r>
          </w:p>
        </w:tc>
        <w:tc>
          <w:tcPr>
            <w:tcW w:w="1312" w:type="pct"/>
          </w:tcPr>
          <w:p w14:paraId="744915AA" w14:textId="77777777" w:rsidR="007A45A2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9" w:type="pct"/>
          </w:tcPr>
          <w:p w14:paraId="76204940" w14:textId="27A1B15E" w:rsidR="007A45A2" w:rsidRPr="00D47397" w:rsidRDefault="007A45A2" w:rsidP="0024148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en-US"/>
              </w:rPr>
              <w:t>28 февраля 2026</w:t>
            </w:r>
          </w:p>
        </w:tc>
        <w:tc>
          <w:tcPr>
            <w:tcW w:w="752" w:type="pct"/>
          </w:tcPr>
          <w:p w14:paraId="4FA71602" w14:textId="44A91E50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  <w:lang w:eastAsia="en-US"/>
              </w:rPr>
              <w:t xml:space="preserve">Образовательные учреждения </w:t>
            </w:r>
          </w:p>
        </w:tc>
        <w:tc>
          <w:tcPr>
            <w:tcW w:w="1100" w:type="pct"/>
          </w:tcPr>
          <w:p w14:paraId="58042B02" w14:textId="26FCB4F6" w:rsidR="007A45A2" w:rsidRPr="00D47397" w:rsidRDefault="007A45A2" w:rsidP="002414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D47397">
              <w:rPr>
                <w:rFonts w:ascii="Times New Roman" w:hAnsi="Times New Roman"/>
              </w:rPr>
              <w:t>Руководители образовательных учреждений</w:t>
            </w:r>
          </w:p>
        </w:tc>
      </w:tr>
    </w:tbl>
    <w:p w14:paraId="6BA2D1D8" w14:textId="77777777" w:rsidR="005A5B0E" w:rsidRDefault="005A5B0E" w:rsidP="00AD7DE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636CB21" w14:textId="77777777" w:rsidR="0075783A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2A8A93" w14:textId="77777777" w:rsidR="0075783A" w:rsidRPr="0075783A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83A">
        <w:rPr>
          <w:rFonts w:ascii="Times New Roman" w:hAnsi="Times New Roman"/>
          <w:b/>
          <w:sz w:val="24"/>
          <w:szCs w:val="24"/>
        </w:rPr>
        <w:t>Обязательные условия участия во всех акциях и конкурсах:</w:t>
      </w:r>
    </w:p>
    <w:p w14:paraId="73131B5E" w14:textId="524898B5" w:rsidR="0075783A" w:rsidRPr="0075783A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83A">
        <w:rPr>
          <w:rFonts w:ascii="Times New Roman" w:hAnsi="Times New Roman"/>
          <w:b/>
          <w:sz w:val="24"/>
          <w:szCs w:val="24"/>
        </w:rPr>
        <w:t>1. В публикациях участники должны прописать полностью ФИО, наименование обр</w:t>
      </w:r>
      <w:r w:rsidR="00E1094E">
        <w:rPr>
          <w:rFonts w:ascii="Times New Roman" w:hAnsi="Times New Roman"/>
          <w:b/>
          <w:sz w:val="24"/>
          <w:szCs w:val="24"/>
        </w:rPr>
        <w:t>азовательной организации, класс.</w:t>
      </w:r>
    </w:p>
    <w:p w14:paraId="3F0DC98D" w14:textId="77777777" w:rsidR="0075783A" w:rsidRPr="0075783A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83A">
        <w:rPr>
          <w:rFonts w:ascii="Times New Roman" w:hAnsi="Times New Roman"/>
          <w:b/>
          <w:sz w:val="24"/>
          <w:szCs w:val="24"/>
        </w:rPr>
        <w:t>2. Указать название конкурса, в которой участвуют.</w:t>
      </w:r>
    </w:p>
    <w:p w14:paraId="0EFA0F5A" w14:textId="77777777" w:rsidR="0075783A" w:rsidRPr="0075783A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83A">
        <w:rPr>
          <w:rFonts w:ascii="Times New Roman" w:hAnsi="Times New Roman"/>
          <w:b/>
          <w:sz w:val="24"/>
          <w:szCs w:val="24"/>
        </w:rPr>
        <w:t xml:space="preserve">3. Указать </w:t>
      </w:r>
      <w:proofErr w:type="spellStart"/>
      <w:r w:rsidRPr="0075783A">
        <w:rPr>
          <w:rFonts w:ascii="Times New Roman" w:hAnsi="Times New Roman"/>
          <w:b/>
          <w:sz w:val="24"/>
          <w:szCs w:val="24"/>
        </w:rPr>
        <w:t>хештеги</w:t>
      </w:r>
      <w:proofErr w:type="spellEnd"/>
      <w:r w:rsidRPr="0075783A">
        <w:rPr>
          <w:rFonts w:ascii="Times New Roman" w:hAnsi="Times New Roman"/>
          <w:b/>
          <w:sz w:val="24"/>
          <w:szCs w:val="24"/>
        </w:rPr>
        <w:t xml:space="preserve"> конкурса.</w:t>
      </w:r>
    </w:p>
    <w:p w14:paraId="6FF00E79" w14:textId="2A2B9D1B" w:rsidR="0075783A" w:rsidRPr="005A5B0E" w:rsidRDefault="0075783A" w:rsidP="007578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83A">
        <w:rPr>
          <w:rFonts w:ascii="Times New Roman" w:hAnsi="Times New Roman"/>
          <w:b/>
          <w:sz w:val="24"/>
          <w:szCs w:val="24"/>
        </w:rPr>
        <w:t>В случае отсутствия одного из условий, конкурсная работа не рассматривается.</w:t>
      </w:r>
    </w:p>
    <w:sectPr w:rsidR="0075783A" w:rsidRPr="005A5B0E" w:rsidSect="00AD7DEE">
      <w:pgSz w:w="16838" w:h="11906" w:orient="landscape"/>
      <w:pgMar w:top="1135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337BE"/>
    <w:multiLevelType w:val="hybridMultilevel"/>
    <w:tmpl w:val="423A0AB0"/>
    <w:lvl w:ilvl="0" w:tplc="4DAC2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37592F"/>
    <w:multiLevelType w:val="hybridMultilevel"/>
    <w:tmpl w:val="214A79EA"/>
    <w:lvl w:ilvl="0" w:tplc="27A2BD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D702BE"/>
    <w:multiLevelType w:val="hybridMultilevel"/>
    <w:tmpl w:val="DD7212A4"/>
    <w:lvl w:ilvl="0" w:tplc="55562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C3"/>
    <w:rsid w:val="00007B7C"/>
    <w:rsid w:val="00013DC9"/>
    <w:rsid w:val="000213CF"/>
    <w:rsid w:val="0002484E"/>
    <w:rsid w:val="00031157"/>
    <w:rsid w:val="00037E44"/>
    <w:rsid w:val="000423E7"/>
    <w:rsid w:val="000453B2"/>
    <w:rsid w:val="0006375F"/>
    <w:rsid w:val="00075152"/>
    <w:rsid w:val="00081A49"/>
    <w:rsid w:val="00084499"/>
    <w:rsid w:val="000911F1"/>
    <w:rsid w:val="00096EE6"/>
    <w:rsid w:val="00097912"/>
    <w:rsid w:val="000A73F2"/>
    <w:rsid w:val="000B674C"/>
    <w:rsid w:val="000C0884"/>
    <w:rsid w:val="000C3166"/>
    <w:rsid w:val="000C3786"/>
    <w:rsid w:val="000C38C4"/>
    <w:rsid w:val="000C3CFC"/>
    <w:rsid w:val="000C7A79"/>
    <w:rsid w:val="000D20B9"/>
    <w:rsid w:val="000D4BD5"/>
    <w:rsid w:val="000E592B"/>
    <w:rsid w:val="000F731C"/>
    <w:rsid w:val="000F7869"/>
    <w:rsid w:val="00103C86"/>
    <w:rsid w:val="00103DDA"/>
    <w:rsid w:val="00106813"/>
    <w:rsid w:val="001079FC"/>
    <w:rsid w:val="00112FB4"/>
    <w:rsid w:val="001162F8"/>
    <w:rsid w:val="001240CB"/>
    <w:rsid w:val="00124E2F"/>
    <w:rsid w:val="001266C6"/>
    <w:rsid w:val="0012717B"/>
    <w:rsid w:val="001279BB"/>
    <w:rsid w:val="00132FF3"/>
    <w:rsid w:val="0013588C"/>
    <w:rsid w:val="0013772C"/>
    <w:rsid w:val="001422F6"/>
    <w:rsid w:val="00145587"/>
    <w:rsid w:val="0015243F"/>
    <w:rsid w:val="00153E13"/>
    <w:rsid w:val="001561F2"/>
    <w:rsid w:val="00161008"/>
    <w:rsid w:val="00161551"/>
    <w:rsid w:val="00163510"/>
    <w:rsid w:val="00167A8D"/>
    <w:rsid w:val="001723FF"/>
    <w:rsid w:val="001747CA"/>
    <w:rsid w:val="00183DA6"/>
    <w:rsid w:val="00187618"/>
    <w:rsid w:val="001A1B90"/>
    <w:rsid w:val="001B2433"/>
    <w:rsid w:val="001B35B4"/>
    <w:rsid w:val="001B5968"/>
    <w:rsid w:val="001C5991"/>
    <w:rsid w:val="001D44B1"/>
    <w:rsid w:val="001D452F"/>
    <w:rsid w:val="001E2591"/>
    <w:rsid w:val="001F5F50"/>
    <w:rsid w:val="0020072D"/>
    <w:rsid w:val="00202932"/>
    <w:rsid w:val="00210556"/>
    <w:rsid w:val="00217B6E"/>
    <w:rsid w:val="00222AF8"/>
    <w:rsid w:val="00230E0F"/>
    <w:rsid w:val="00233769"/>
    <w:rsid w:val="00237559"/>
    <w:rsid w:val="00241480"/>
    <w:rsid w:val="002430FE"/>
    <w:rsid w:val="00250094"/>
    <w:rsid w:val="00250713"/>
    <w:rsid w:val="002555E4"/>
    <w:rsid w:val="00260335"/>
    <w:rsid w:val="002615F6"/>
    <w:rsid w:val="002646DE"/>
    <w:rsid w:val="00265954"/>
    <w:rsid w:val="00272EA7"/>
    <w:rsid w:val="0028478D"/>
    <w:rsid w:val="00295F69"/>
    <w:rsid w:val="00297469"/>
    <w:rsid w:val="0029796A"/>
    <w:rsid w:val="002A07CB"/>
    <w:rsid w:val="002A1594"/>
    <w:rsid w:val="002C2A5A"/>
    <w:rsid w:val="002C7285"/>
    <w:rsid w:val="002D2C60"/>
    <w:rsid w:val="002D3A33"/>
    <w:rsid w:val="002D3BA8"/>
    <w:rsid w:val="002D660A"/>
    <w:rsid w:val="002E6783"/>
    <w:rsid w:val="002F152C"/>
    <w:rsid w:val="002F247F"/>
    <w:rsid w:val="002F4A35"/>
    <w:rsid w:val="002F7717"/>
    <w:rsid w:val="002F7A2E"/>
    <w:rsid w:val="003013DC"/>
    <w:rsid w:val="00303EB0"/>
    <w:rsid w:val="003110A0"/>
    <w:rsid w:val="00311426"/>
    <w:rsid w:val="00313402"/>
    <w:rsid w:val="00313F80"/>
    <w:rsid w:val="0032265A"/>
    <w:rsid w:val="00324DC9"/>
    <w:rsid w:val="00325025"/>
    <w:rsid w:val="003402DA"/>
    <w:rsid w:val="003406F0"/>
    <w:rsid w:val="00340B3E"/>
    <w:rsid w:val="00341163"/>
    <w:rsid w:val="00344EBE"/>
    <w:rsid w:val="00374961"/>
    <w:rsid w:val="003764D1"/>
    <w:rsid w:val="003A04DA"/>
    <w:rsid w:val="003A38B6"/>
    <w:rsid w:val="003B0EC0"/>
    <w:rsid w:val="003B4A8F"/>
    <w:rsid w:val="003C0800"/>
    <w:rsid w:val="003C0EDB"/>
    <w:rsid w:val="003C16B6"/>
    <w:rsid w:val="003D7096"/>
    <w:rsid w:val="003E4171"/>
    <w:rsid w:val="003E7ABA"/>
    <w:rsid w:val="003F1EBD"/>
    <w:rsid w:val="003F4B65"/>
    <w:rsid w:val="00403A72"/>
    <w:rsid w:val="004064E0"/>
    <w:rsid w:val="004064F2"/>
    <w:rsid w:val="0040663B"/>
    <w:rsid w:val="00406906"/>
    <w:rsid w:val="004215BE"/>
    <w:rsid w:val="00423EF3"/>
    <w:rsid w:val="004277EA"/>
    <w:rsid w:val="0044136B"/>
    <w:rsid w:val="00452206"/>
    <w:rsid w:val="0045776D"/>
    <w:rsid w:val="004626CC"/>
    <w:rsid w:val="00462869"/>
    <w:rsid w:val="004635EA"/>
    <w:rsid w:val="00464228"/>
    <w:rsid w:val="00465F8B"/>
    <w:rsid w:val="00473940"/>
    <w:rsid w:val="0048173B"/>
    <w:rsid w:val="00483EF8"/>
    <w:rsid w:val="00485D4D"/>
    <w:rsid w:val="00490949"/>
    <w:rsid w:val="00490D26"/>
    <w:rsid w:val="00494F6F"/>
    <w:rsid w:val="00495C77"/>
    <w:rsid w:val="004966D3"/>
    <w:rsid w:val="004A578B"/>
    <w:rsid w:val="004A680C"/>
    <w:rsid w:val="004B2ECC"/>
    <w:rsid w:val="004B4210"/>
    <w:rsid w:val="004B7EB3"/>
    <w:rsid w:val="004D320D"/>
    <w:rsid w:val="004D67C3"/>
    <w:rsid w:val="004D78BE"/>
    <w:rsid w:val="004E0447"/>
    <w:rsid w:val="004E7C75"/>
    <w:rsid w:val="004F2DAD"/>
    <w:rsid w:val="004F3132"/>
    <w:rsid w:val="004F3925"/>
    <w:rsid w:val="0050126C"/>
    <w:rsid w:val="00503CFE"/>
    <w:rsid w:val="00505172"/>
    <w:rsid w:val="00505DAA"/>
    <w:rsid w:val="00505F34"/>
    <w:rsid w:val="00511248"/>
    <w:rsid w:val="00513745"/>
    <w:rsid w:val="005217A8"/>
    <w:rsid w:val="005222AD"/>
    <w:rsid w:val="00526174"/>
    <w:rsid w:val="00531195"/>
    <w:rsid w:val="00532E23"/>
    <w:rsid w:val="00542C3A"/>
    <w:rsid w:val="00544ACA"/>
    <w:rsid w:val="00545400"/>
    <w:rsid w:val="0056338A"/>
    <w:rsid w:val="00563B8A"/>
    <w:rsid w:val="005769E8"/>
    <w:rsid w:val="00576F45"/>
    <w:rsid w:val="00577C50"/>
    <w:rsid w:val="00583499"/>
    <w:rsid w:val="00583A81"/>
    <w:rsid w:val="005874AA"/>
    <w:rsid w:val="005909C3"/>
    <w:rsid w:val="00595308"/>
    <w:rsid w:val="005955EE"/>
    <w:rsid w:val="005967B6"/>
    <w:rsid w:val="005A5B0E"/>
    <w:rsid w:val="005B0105"/>
    <w:rsid w:val="005B36EE"/>
    <w:rsid w:val="005C244B"/>
    <w:rsid w:val="005D12B7"/>
    <w:rsid w:val="005D3703"/>
    <w:rsid w:val="005D4807"/>
    <w:rsid w:val="005D485D"/>
    <w:rsid w:val="005D4CDB"/>
    <w:rsid w:val="005D73DD"/>
    <w:rsid w:val="005E759C"/>
    <w:rsid w:val="005F104B"/>
    <w:rsid w:val="0060740A"/>
    <w:rsid w:val="00610216"/>
    <w:rsid w:val="00612B10"/>
    <w:rsid w:val="006154B0"/>
    <w:rsid w:val="00615EDA"/>
    <w:rsid w:val="00621AB7"/>
    <w:rsid w:val="00625D33"/>
    <w:rsid w:val="006269D0"/>
    <w:rsid w:val="00630075"/>
    <w:rsid w:val="00645B58"/>
    <w:rsid w:val="0065031E"/>
    <w:rsid w:val="00665D1B"/>
    <w:rsid w:val="006A0E59"/>
    <w:rsid w:val="006A2A50"/>
    <w:rsid w:val="006B1BA0"/>
    <w:rsid w:val="006B4388"/>
    <w:rsid w:val="006C3D08"/>
    <w:rsid w:val="006C414C"/>
    <w:rsid w:val="006C6D47"/>
    <w:rsid w:val="006C78C6"/>
    <w:rsid w:val="006D1E12"/>
    <w:rsid w:val="006D2C43"/>
    <w:rsid w:val="006D40FC"/>
    <w:rsid w:val="006E61BE"/>
    <w:rsid w:val="006E636D"/>
    <w:rsid w:val="006F0B1F"/>
    <w:rsid w:val="006F12FE"/>
    <w:rsid w:val="006F785B"/>
    <w:rsid w:val="0070247F"/>
    <w:rsid w:val="00702BC2"/>
    <w:rsid w:val="00705557"/>
    <w:rsid w:val="00710CF2"/>
    <w:rsid w:val="00711AE2"/>
    <w:rsid w:val="00711E94"/>
    <w:rsid w:val="0072049E"/>
    <w:rsid w:val="007267D9"/>
    <w:rsid w:val="007309FB"/>
    <w:rsid w:val="007412EF"/>
    <w:rsid w:val="00743211"/>
    <w:rsid w:val="00743721"/>
    <w:rsid w:val="00747137"/>
    <w:rsid w:val="00756CB6"/>
    <w:rsid w:val="0075783A"/>
    <w:rsid w:val="00760136"/>
    <w:rsid w:val="00760424"/>
    <w:rsid w:val="00761F1D"/>
    <w:rsid w:val="0076733E"/>
    <w:rsid w:val="007723F0"/>
    <w:rsid w:val="0077276E"/>
    <w:rsid w:val="007757C5"/>
    <w:rsid w:val="00776D4A"/>
    <w:rsid w:val="007804EF"/>
    <w:rsid w:val="00780907"/>
    <w:rsid w:val="00784DF7"/>
    <w:rsid w:val="00785E3F"/>
    <w:rsid w:val="0078603C"/>
    <w:rsid w:val="00790F56"/>
    <w:rsid w:val="00792730"/>
    <w:rsid w:val="00796637"/>
    <w:rsid w:val="0079680E"/>
    <w:rsid w:val="007A3E7A"/>
    <w:rsid w:val="007A45A2"/>
    <w:rsid w:val="007A523A"/>
    <w:rsid w:val="007B3432"/>
    <w:rsid w:val="007B44AF"/>
    <w:rsid w:val="007B49D2"/>
    <w:rsid w:val="007E3499"/>
    <w:rsid w:val="007E762A"/>
    <w:rsid w:val="007F0F0D"/>
    <w:rsid w:val="007F27A2"/>
    <w:rsid w:val="007F392B"/>
    <w:rsid w:val="007F5864"/>
    <w:rsid w:val="0080546A"/>
    <w:rsid w:val="00810381"/>
    <w:rsid w:val="00811FB7"/>
    <w:rsid w:val="0081696D"/>
    <w:rsid w:val="00823AA2"/>
    <w:rsid w:val="00823CBD"/>
    <w:rsid w:val="00826477"/>
    <w:rsid w:val="00837993"/>
    <w:rsid w:val="008408AE"/>
    <w:rsid w:val="00840C78"/>
    <w:rsid w:val="008412FE"/>
    <w:rsid w:val="00841FDA"/>
    <w:rsid w:val="00845D55"/>
    <w:rsid w:val="00852847"/>
    <w:rsid w:val="00857D79"/>
    <w:rsid w:val="008607D7"/>
    <w:rsid w:val="00864A52"/>
    <w:rsid w:val="00873070"/>
    <w:rsid w:val="008875F5"/>
    <w:rsid w:val="008A627F"/>
    <w:rsid w:val="008A6737"/>
    <w:rsid w:val="008B1C7E"/>
    <w:rsid w:val="008B5F20"/>
    <w:rsid w:val="008B74D1"/>
    <w:rsid w:val="008C2CFC"/>
    <w:rsid w:val="008C3469"/>
    <w:rsid w:val="008C35A5"/>
    <w:rsid w:val="008C5A63"/>
    <w:rsid w:val="008C6F71"/>
    <w:rsid w:val="008D10BB"/>
    <w:rsid w:val="008D50CA"/>
    <w:rsid w:val="008D55E9"/>
    <w:rsid w:val="008E66CB"/>
    <w:rsid w:val="008F04B8"/>
    <w:rsid w:val="008F188B"/>
    <w:rsid w:val="00904851"/>
    <w:rsid w:val="00906335"/>
    <w:rsid w:val="0091006B"/>
    <w:rsid w:val="00910D5B"/>
    <w:rsid w:val="00912961"/>
    <w:rsid w:val="009178CE"/>
    <w:rsid w:val="009301A8"/>
    <w:rsid w:val="00945CF2"/>
    <w:rsid w:val="00953051"/>
    <w:rsid w:val="00955F70"/>
    <w:rsid w:val="00965354"/>
    <w:rsid w:val="00965F4C"/>
    <w:rsid w:val="00966715"/>
    <w:rsid w:val="00974E25"/>
    <w:rsid w:val="00983B75"/>
    <w:rsid w:val="00986FCB"/>
    <w:rsid w:val="009923DF"/>
    <w:rsid w:val="0099280D"/>
    <w:rsid w:val="00992E62"/>
    <w:rsid w:val="009943F1"/>
    <w:rsid w:val="0099547E"/>
    <w:rsid w:val="00996E45"/>
    <w:rsid w:val="00996E83"/>
    <w:rsid w:val="009A1F98"/>
    <w:rsid w:val="009A5B4E"/>
    <w:rsid w:val="009B3EAE"/>
    <w:rsid w:val="009B4127"/>
    <w:rsid w:val="009B76EC"/>
    <w:rsid w:val="009B7AD1"/>
    <w:rsid w:val="009C2B12"/>
    <w:rsid w:val="009C6272"/>
    <w:rsid w:val="009D2043"/>
    <w:rsid w:val="009D5766"/>
    <w:rsid w:val="009D612E"/>
    <w:rsid w:val="009E065A"/>
    <w:rsid w:val="009E0913"/>
    <w:rsid w:val="009E1445"/>
    <w:rsid w:val="009E4A32"/>
    <w:rsid w:val="009F3184"/>
    <w:rsid w:val="009F6BBE"/>
    <w:rsid w:val="009F79DE"/>
    <w:rsid w:val="009F7EBF"/>
    <w:rsid w:val="00A031CA"/>
    <w:rsid w:val="00A12058"/>
    <w:rsid w:val="00A17A9B"/>
    <w:rsid w:val="00A22849"/>
    <w:rsid w:val="00A23DA5"/>
    <w:rsid w:val="00A452FF"/>
    <w:rsid w:val="00A4640D"/>
    <w:rsid w:val="00A47B6D"/>
    <w:rsid w:val="00A604C8"/>
    <w:rsid w:val="00A62E53"/>
    <w:rsid w:val="00A6483B"/>
    <w:rsid w:val="00A669FF"/>
    <w:rsid w:val="00A739F5"/>
    <w:rsid w:val="00A86EBB"/>
    <w:rsid w:val="00A9609A"/>
    <w:rsid w:val="00AA572A"/>
    <w:rsid w:val="00AB1722"/>
    <w:rsid w:val="00AB1DDF"/>
    <w:rsid w:val="00AB442D"/>
    <w:rsid w:val="00AC36E6"/>
    <w:rsid w:val="00AD7DEE"/>
    <w:rsid w:val="00AE381F"/>
    <w:rsid w:val="00AE4AA8"/>
    <w:rsid w:val="00AE5D31"/>
    <w:rsid w:val="00AF3AD5"/>
    <w:rsid w:val="00AF5C84"/>
    <w:rsid w:val="00AF6521"/>
    <w:rsid w:val="00B075B5"/>
    <w:rsid w:val="00B128E7"/>
    <w:rsid w:val="00B2449E"/>
    <w:rsid w:val="00B36692"/>
    <w:rsid w:val="00B418DA"/>
    <w:rsid w:val="00B45A90"/>
    <w:rsid w:val="00B47F49"/>
    <w:rsid w:val="00B5160C"/>
    <w:rsid w:val="00B51D70"/>
    <w:rsid w:val="00B644E5"/>
    <w:rsid w:val="00B7295F"/>
    <w:rsid w:val="00B81F10"/>
    <w:rsid w:val="00B84AE7"/>
    <w:rsid w:val="00B84D32"/>
    <w:rsid w:val="00B86889"/>
    <w:rsid w:val="00B91130"/>
    <w:rsid w:val="00BA1E77"/>
    <w:rsid w:val="00BA2F40"/>
    <w:rsid w:val="00BA4D21"/>
    <w:rsid w:val="00BB1BB4"/>
    <w:rsid w:val="00BB28E3"/>
    <w:rsid w:val="00BB3776"/>
    <w:rsid w:val="00BB5A74"/>
    <w:rsid w:val="00BB60D2"/>
    <w:rsid w:val="00BC2FFB"/>
    <w:rsid w:val="00BC499B"/>
    <w:rsid w:val="00BD0341"/>
    <w:rsid w:val="00BD096C"/>
    <w:rsid w:val="00BE015B"/>
    <w:rsid w:val="00BE1080"/>
    <w:rsid w:val="00BE17DC"/>
    <w:rsid w:val="00BE2ABA"/>
    <w:rsid w:val="00BE3236"/>
    <w:rsid w:val="00BE3644"/>
    <w:rsid w:val="00BE7EA1"/>
    <w:rsid w:val="00BF246C"/>
    <w:rsid w:val="00BF45C8"/>
    <w:rsid w:val="00BF723D"/>
    <w:rsid w:val="00C0411A"/>
    <w:rsid w:val="00C04D1A"/>
    <w:rsid w:val="00C04F4F"/>
    <w:rsid w:val="00C112D9"/>
    <w:rsid w:val="00C13E70"/>
    <w:rsid w:val="00C1450A"/>
    <w:rsid w:val="00C505BE"/>
    <w:rsid w:val="00C50F70"/>
    <w:rsid w:val="00C53CE1"/>
    <w:rsid w:val="00C60D5F"/>
    <w:rsid w:val="00C70303"/>
    <w:rsid w:val="00C85555"/>
    <w:rsid w:val="00CA22D2"/>
    <w:rsid w:val="00CA4389"/>
    <w:rsid w:val="00CA6F74"/>
    <w:rsid w:val="00CB0359"/>
    <w:rsid w:val="00CB2A4C"/>
    <w:rsid w:val="00CB4057"/>
    <w:rsid w:val="00CC2F00"/>
    <w:rsid w:val="00CD1066"/>
    <w:rsid w:val="00CD32A2"/>
    <w:rsid w:val="00CD58D8"/>
    <w:rsid w:val="00CF0224"/>
    <w:rsid w:val="00CF386D"/>
    <w:rsid w:val="00CF7EAC"/>
    <w:rsid w:val="00D019BC"/>
    <w:rsid w:val="00D03BA7"/>
    <w:rsid w:val="00D06BC2"/>
    <w:rsid w:val="00D22026"/>
    <w:rsid w:val="00D26FB9"/>
    <w:rsid w:val="00D31DEA"/>
    <w:rsid w:val="00D47397"/>
    <w:rsid w:val="00D47553"/>
    <w:rsid w:val="00D57FAC"/>
    <w:rsid w:val="00D605CE"/>
    <w:rsid w:val="00D6613C"/>
    <w:rsid w:val="00D6635D"/>
    <w:rsid w:val="00D736E5"/>
    <w:rsid w:val="00D7564D"/>
    <w:rsid w:val="00D80F15"/>
    <w:rsid w:val="00D83845"/>
    <w:rsid w:val="00D9018D"/>
    <w:rsid w:val="00D93FFF"/>
    <w:rsid w:val="00D96AF3"/>
    <w:rsid w:val="00DA6B6A"/>
    <w:rsid w:val="00DB75B9"/>
    <w:rsid w:val="00DC2EF1"/>
    <w:rsid w:val="00DC4F97"/>
    <w:rsid w:val="00DC63E3"/>
    <w:rsid w:val="00DC72C0"/>
    <w:rsid w:val="00DD050B"/>
    <w:rsid w:val="00DD4296"/>
    <w:rsid w:val="00DD5123"/>
    <w:rsid w:val="00DD608C"/>
    <w:rsid w:val="00DE3A7D"/>
    <w:rsid w:val="00DF7C32"/>
    <w:rsid w:val="00E05ACC"/>
    <w:rsid w:val="00E1094E"/>
    <w:rsid w:val="00E20817"/>
    <w:rsid w:val="00E240D0"/>
    <w:rsid w:val="00E24D90"/>
    <w:rsid w:val="00E25664"/>
    <w:rsid w:val="00E31D7C"/>
    <w:rsid w:val="00E347A4"/>
    <w:rsid w:val="00E3528E"/>
    <w:rsid w:val="00E43E67"/>
    <w:rsid w:val="00E507C2"/>
    <w:rsid w:val="00E51C47"/>
    <w:rsid w:val="00E51EBF"/>
    <w:rsid w:val="00E5242F"/>
    <w:rsid w:val="00E56580"/>
    <w:rsid w:val="00E61B04"/>
    <w:rsid w:val="00E67E70"/>
    <w:rsid w:val="00E7033F"/>
    <w:rsid w:val="00E724B3"/>
    <w:rsid w:val="00E8301A"/>
    <w:rsid w:val="00E87696"/>
    <w:rsid w:val="00E958A6"/>
    <w:rsid w:val="00E971B5"/>
    <w:rsid w:val="00EA2378"/>
    <w:rsid w:val="00EA310D"/>
    <w:rsid w:val="00EB3929"/>
    <w:rsid w:val="00EB5574"/>
    <w:rsid w:val="00EB6375"/>
    <w:rsid w:val="00EC3A26"/>
    <w:rsid w:val="00EC647B"/>
    <w:rsid w:val="00ED3B8A"/>
    <w:rsid w:val="00ED5AEE"/>
    <w:rsid w:val="00EE383C"/>
    <w:rsid w:val="00EF7016"/>
    <w:rsid w:val="00F00FF1"/>
    <w:rsid w:val="00F02340"/>
    <w:rsid w:val="00F02718"/>
    <w:rsid w:val="00F04BD9"/>
    <w:rsid w:val="00F13B23"/>
    <w:rsid w:val="00F1449D"/>
    <w:rsid w:val="00F26F2B"/>
    <w:rsid w:val="00F27DB6"/>
    <w:rsid w:val="00F32317"/>
    <w:rsid w:val="00F34992"/>
    <w:rsid w:val="00F54677"/>
    <w:rsid w:val="00F624D6"/>
    <w:rsid w:val="00F72943"/>
    <w:rsid w:val="00F73EFD"/>
    <w:rsid w:val="00F74557"/>
    <w:rsid w:val="00F75434"/>
    <w:rsid w:val="00F940EE"/>
    <w:rsid w:val="00F95AB0"/>
    <w:rsid w:val="00FA21B1"/>
    <w:rsid w:val="00FB00A5"/>
    <w:rsid w:val="00FB0F66"/>
    <w:rsid w:val="00FC2C22"/>
    <w:rsid w:val="00FC62B6"/>
    <w:rsid w:val="00FD62D1"/>
    <w:rsid w:val="00FE53C1"/>
    <w:rsid w:val="00FE61EA"/>
    <w:rsid w:val="00FE6573"/>
    <w:rsid w:val="00FF1C64"/>
    <w:rsid w:val="00FF387B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B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2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uiPriority w:val="59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character" w:customStyle="1" w:styleId="22">
    <w:name w:val="Основной текст (2)_"/>
    <w:basedOn w:val="a0"/>
    <w:link w:val="23"/>
    <w:rsid w:val="0048173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8173B"/>
    <w:pPr>
      <w:widowControl w:val="0"/>
      <w:shd w:val="clear" w:color="auto" w:fill="FFFFFF"/>
      <w:spacing w:before="360" w:after="360" w:line="0" w:lineRule="atLeast"/>
    </w:pPr>
    <w:rPr>
      <w:rFonts w:ascii="Times New Roman" w:hAnsi="Times New Roman"/>
      <w:sz w:val="28"/>
      <w:szCs w:val="28"/>
    </w:rPr>
  </w:style>
  <w:style w:type="paragraph" w:styleId="a7">
    <w:name w:val="List Paragraph"/>
    <w:basedOn w:val="a"/>
    <w:uiPriority w:val="34"/>
    <w:qFormat/>
    <w:rsid w:val="00F74557"/>
    <w:pPr>
      <w:ind w:left="720"/>
      <w:contextualSpacing/>
    </w:pPr>
  </w:style>
  <w:style w:type="paragraph" w:styleId="a8">
    <w:name w:val="Normal (Web)"/>
    <w:basedOn w:val="a"/>
    <w:rsid w:val="004277EA"/>
    <w:rPr>
      <w:rFonts w:ascii="Times New Roman" w:hAnsi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BA1E77"/>
    <w:rPr>
      <w:color w:val="800080" w:themeColor="followedHyperlink"/>
      <w:u w:val="single"/>
    </w:rPr>
  </w:style>
  <w:style w:type="character" w:customStyle="1" w:styleId="organisation">
    <w:name w:val="organisation"/>
    <w:basedOn w:val="a0"/>
    <w:rsid w:val="0077276E"/>
  </w:style>
  <w:style w:type="character" w:customStyle="1" w:styleId="orgname">
    <w:name w:val="orgname"/>
    <w:basedOn w:val="a0"/>
    <w:rsid w:val="0077276E"/>
  </w:style>
  <w:style w:type="paragraph" w:styleId="aa">
    <w:name w:val="No Spacing"/>
    <w:link w:val="ab"/>
    <w:uiPriority w:val="1"/>
    <w:qFormat/>
    <w:rsid w:val="007757C5"/>
    <w:rPr>
      <w:rFonts w:eastAsia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rsid w:val="007757C5"/>
    <w:rPr>
      <w:rFonts w:eastAsia="Calibri"/>
      <w:sz w:val="22"/>
      <w:szCs w:val="22"/>
      <w:lang w:eastAsia="en-US"/>
    </w:rPr>
  </w:style>
  <w:style w:type="character" w:styleId="ac">
    <w:name w:val="Strong"/>
    <w:basedOn w:val="a0"/>
    <w:qFormat/>
    <w:rsid w:val="002F7A2E"/>
    <w:rPr>
      <w:b/>
      <w:bCs/>
    </w:rPr>
  </w:style>
  <w:style w:type="paragraph" w:customStyle="1" w:styleId="ad">
    <w:name w:val="Знак"/>
    <w:basedOn w:val="a"/>
    <w:rsid w:val="001A1B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2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uiPriority w:val="59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character" w:customStyle="1" w:styleId="22">
    <w:name w:val="Основной текст (2)_"/>
    <w:basedOn w:val="a0"/>
    <w:link w:val="23"/>
    <w:rsid w:val="0048173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8173B"/>
    <w:pPr>
      <w:widowControl w:val="0"/>
      <w:shd w:val="clear" w:color="auto" w:fill="FFFFFF"/>
      <w:spacing w:before="360" w:after="360" w:line="0" w:lineRule="atLeast"/>
    </w:pPr>
    <w:rPr>
      <w:rFonts w:ascii="Times New Roman" w:hAnsi="Times New Roman"/>
      <w:sz w:val="28"/>
      <w:szCs w:val="28"/>
    </w:rPr>
  </w:style>
  <w:style w:type="paragraph" w:styleId="a7">
    <w:name w:val="List Paragraph"/>
    <w:basedOn w:val="a"/>
    <w:uiPriority w:val="34"/>
    <w:qFormat/>
    <w:rsid w:val="00F74557"/>
    <w:pPr>
      <w:ind w:left="720"/>
      <w:contextualSpacing/>
    </w:pPr>
  </w:style>
  <w:style w:type="paragraph" w:styleId="a8">
    <w:name w:val="Normal (Web)"/>
    <w:basedOn w:val="a"/>
    <w:rsid w:val="004277EA"/>
    <w:rPr>
      <w:rFonts w:ascii="Times New Roman" w:hAnsi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BA1E77"/>
    <w:rPr>
      <w:color w:val="800080" w:themeColor="followedHyperlink"/>
      <w:u w:val="single"/>
    </w:rPr>
  </w:style>
  <w:style w:type="character" w:customStyle="1" w:styleId="organisation">
    <w:name w:val="organisation"/>
    <w:basedOn w:val="a0"/>
    <w:rsid w:val="0077276E"/>
  </w:style>
  <w:style w:type="character" w:customStyle="1" w:styleId="orgname">
    <w:name w:val="orgname"/>
    <w:basedOn w:val="a0"/>
    <w:rsid w:val="0077276E"/>
  </w:style>
  <w:style w:type="paragraph" w:styleId="aa">
    <w:name w:val="No Spacing"/>
    <w:link w:val="ab"/>
    <w:uiPriority w:val="1"/>
    <w:qFormat/>
    <w:rsid w:val="007757C5"/>
    <w:rPr>
      <w:rFonts w:eastAsia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rsid w:val="007757C5"/>
    <w:rPr>
      <w:rFonts w:eastAsia="Calibri"/>
      <w:sz w:val="22"/>
      <w:szCs w:val="22"/>
      <w:lang w:eastAsia="en-US"/>
    </w:rPr>
  </w:style>
  <w:style w:type="character" w:styleId="ac">
    <w:name w:val="Strong"/>
    <w:basedOn w:val="a0"/>
    <w:qFormat/>
    <w:rsid w:val="002F7A2E"/>
    <w:rPr>
      <w:b/>
      <w:bCs/>
    </w:rPr>
  </w:style>
  <w:style w:type="paragraph" w:customStyle="1" w:styleId="ad">
    <w:name w:val="Знак"/>
    <w:basedOn w:val="a"/>
    <w:rsid w:val="001A1B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2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200">
              <w:marLeft w:val="24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8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7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51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7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2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obrazov2\AppData\Roaming\Microsoft\&#1064;&#1072;&#1073;&#1083;&#1086;&#1085;&#1099;\&#1073;&#1083;&#1072;&#1085;&#1082;2016.dot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72BE8-EE12-40C1-988D-FE0BDF3EE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бланк2016.dot</Template>
  <TotalTime>174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6651</CharactersWithSpaces>
  <SharedDoc>false</SharedDoc>
  <HLinks>
    <vt:vector size="12" baseType="variant">
      <vt:variant>
        <vt:i4>7602216</vt:i4>
      </vt:variant>
      <vt:variant>
        <vt:i4>3</vt:i4>
      </vt:variant>
      <vt:variant>
        <vt:i4>0</vt:i4>
      </vt:variant>
      <vt:variant>
        <vt:i4>5</vt:i4>
      </vt:variant>
      <vt:variant>
        <vt:lpwstr>http://www.obrazov.cap.ru/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mailto:obrazov@cap.ru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2.</dc:creator>
  <cp:lastModifiedBy>Образование</cp:lastModifiedBy>
  <cp:revision>15</cp:revision>
  <cp:lastPrinted>2023-01-19T07:03:00Z</cp:lastPrinted>
  <dcterms:created xsi:type="dcterms:W3CDTF">2023-01-17T11:27:00Z</dcterms:created>
  <dcterms:modified xsi:type="dcterms:W3CDTF">2026-01-14T12:57:00Z</dcterms:modified>
</cp:coreProperties>
</file>