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1A0" w:rsidRDefault="00D611A0">
      <w:pPr>
        <w:pStyle w:val="Title"/>
        <w:rPr>
          <w:sz w:val="17"/>
        </w:rPr>
      </w:pPr>
      <w:r>
        <w:rPr>
          <w:noProof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26" type="#_x0000_t75" style="position:absolute;margin-left:19.95pt;margin-top:-12pt;width:1116.85pt;height:1582.35pt;z-index:251658240;visibility:visible;mso-wrap-distance-left:0;mso-wrap-distance-right:0;mso-position-horizontal-relative:page;mso-position-vertical-relative:page">
            <v:imagedata r:id="rId4" o:title=""/>
            <w10:wrap anchorx="page" anchory="page"/>
          </v:shape>
        </w:pict>
      </w:r>
    </w:p>
    <w:sectPr w:rsidR="00D611A0" w:rsidSect="00531081">
      <w:type w:val="continuous"/>
      <w:pgSz w:w="22350" w:h="31660"/>
      <w:pgMar w:top="3720" w:right="3259" w:bottom="280" w:left="32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20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1081"/>
    <w:rsid w:val="00403420"/>
    <w:rsid w:val="00531081"/>
    <w:rsid w:val="009649C9"/>
    <w:rsid w:val="00D611A0"/>
    <w:rsid w:val="00ED6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081"/>
    <w:pPr>
      <w:widowControl w:val="0"/>
      <w:autoSpaceDE w:val="0"/>
      <w:autoSpaceDN w:val="0"/>
    </w:pPr>
    <w:rPr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531081"/>
    <w:pPr>
      <w:spacing w:before="4"/>
    </w:pPr>
    <w:rPr>
      <w:rFonts w:ascii="Times New Roman" w:eastAsia="Times New Roman" w:hAnsi="Times New Roman"/>
    </w:rPr>
  </w:style>
  <w:style w:type="character" w:customStyle="1" w:styleId="TitleChar">
    <w:name w:val="Title Char"/>
    <w:basedOn w:val="DefaultParagraphFont"/>
    <w:link w:val="Title"/>
    <w:uiPriority w:val="10"/>
    <w:rsid w:val="008A4931"/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99"/>
    <w:qFormat/>
    <w:rsid w:val="00531081"/>
  </w:style>
  <w:style w:type="paragraph" w:customStyle="1" w:styleId="TableParagraph">
    <w:name w:val="Table Paragraph"/>
    <w:basedOn w:val="Normal"/>
    <w:uiPriority w:val="99"/>
    <w:rsid w:val="005310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0</Words>
  <Characters>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Надежда Владимировна</cp:lastModifiedBy>
  <cp:revision>2</cp:revision>
  <dcterms:created xsi:type="dcterms:W3CDTF">2025-12-10T13:18:00Z</dcterms:created>
  <dcterms:modified xsi:type="dcterms:W3CDTF">2025-12-10T13:27:00Z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iOS Version 18.6.2 (Build 22G100) Quartz PDFContext</vt:lpwstr>
  </property>
</Properties>
</file>