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90E" w:rsidRDefault="00BC290E" w:rsidP="00515F0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5357746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C290E" w:rsidRDefault="00BC290E" w:rsidP="00515F0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образования Чувашской Республики</w:t>
      </w:r>
    </w:p>
    <w:p w:rsidR="00BC290E" w:rsidRDefault="00BC290E" w:rsidP="00515F0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Отдел образования и молодежной политики администрации Яльчикского муниципального округа</w:t>
      </w:r>
    </w:p>
    <w:p w:rsidR="00BC290E" w:rsidRDefault="00BC290E" w:rsidP="00515F06">
      <w:pPr>
        <w:spacing w:after="0" w:line="240" w:lineRule="auto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‌‌‌</w:t>
      </w:r>
      <w:r>
        <w:rPr>
          <w:rFonts w:ascii="Times New Roman" w:hAnsi="Times New Roman"/>
          <w:b/>
          <w:lang w:val="ru-RU"/>
        </w:rPr>
        <w:t>Муниципальное бюджетное общеобразовательное учреждение «Байдеряковская основная общеобразовательная школа Яльчикского муниципального округа Чувашской Республики»</w:t>
      </w:r>
    </w:p>
    <w:p w:rsidR="00BC290E" w:rsidRDefault="00BC290E" w:rsidP="000451C2">
      <w:pPr>
        <w:spacing w:after="0"/>
        <w:ind w:left="120"/>
        <w:rPr>
          <w:lang w:val="ru-RU"/>
        </w:rPr>
      </w:pPr>
    </w:p>
    <w:p w:rsidR="00BC290E" w:rsidRPr="00515F06" w:rsidRDefault="00BC290E" w:rsidP="000451C2">
      <w:pPr>
        <w:spacing w:after="0"/>
        <w:ind w:left="120"/>
        <w:rPr>
          <w:lang w:val="ru-RU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29"/>
        <w:gridCol w:w="4722"/>
      </w:tblGrid>
      <w:tr w:rsidR="00BC290E" w:rsidRPr="00515F06" w:rsidTr="008D4E46">
        <w:tc>
          <w:tcPr>
            <w:tcW w:w="4785" w:type="dxa"/>
          </w:tcPr>
          <w:p w:rsidR="00BC290E" w:rsidRPr="00C13468" w:rsidRDefault="00BC290E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C13468">
              <w:rPr>
                <w:rFonts w:ascii="Times New Roman" w:hAnsi="Times New Roman"/>
                <w:lang w:val="ru-RU"/>
              </w:rPr>
              <w:t xml:space="preserve">Рассмотрено на заседании </w:t>
            </w:r>
          </w:p>
          <w:p w:rsidR="00BC290E" w:rsidRPr="00C13468" w:rsidRDefault="00BC290E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C13468">
              <w:rPr>
                <w:rFonts w:ascii="Times New Roman" w:hAnsi="Times New Roman"/>
                <w:lang w:val="ru-RU"/>
              </w:rPr>
              <w:t xml:space="preserve">ШМО учителей естественно-научного  цикла   </w:t>
            </w:r>
          </w:p>
          <w:p w:rsidR="00BC290E" w:rsidRPr="00C13468" w:rsidRDefault="00BC290E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C13468">
              <w:rPr>
                <w:rFonts w:ascii="Times New Roman" w:hAnsi="Times New Roman"/>
                <w:lang w:val="ru-RU"/>
              </w:rPr>
              <w:t xml:space="preserve">Протокол  №1  от 30 </w:t>
            </w:r>
            <w:bookmarkStart w:id="1" w:name="_GoBack"/>
            <w:bookmarkEnd w:id="1"/>
            <w:r w:rsidRPr="00C13468">
              <w:rPr>
                <w:rFonts w:ascii="Times New Roman" w:hAnsi="Times New Roman"/>
                <w:lang w:val="ru-RU"/>
              </w:rPr>
              <w:t xml:space="preserve">августа 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C13468">
                <w:rPr>
                  <w:rFonts w:ascii="Times New Roman" w:hAnsi="Times New Roman"/>
                  <w:lang w:val="ru-RU"/>
                </w:rPr>
                <w:t>2025 г</w:t>
              </w:r>
            </w:smartTag>
            <w:r w:rsidRPr="00C13468">
              <w:rPr>
                <w:rFonts w:ascii="Times New Roman" w:hAnsi="Times New Roman"/>
                <w:lang w:val="ru-RU"/>
              </w:rPr>
              <w:t xml:space="preserve">.  </w:t>
            </w:r>
          </w:p>
          <w:p w:rsidR="00BC290E" w:rsidRPr="00C13468" w:rsidRDefault="00BC290E" w:rsidP="008D4E46">
            <w:pPr>
              <w:spacing w:after="0"/>
              <w:rPr>
                <w:lang w:val="ru-RU"/>
              </w:rPr>
            </w:pPr>
            <w:r w:rsidRPr="00C13468">
              <w:rPr>
                <w:rFonts w:ascii="Times New Roman" w:hAnsi="Times New Roman"/>
                <w:lang w:val="ru-RU"/>
              </w:rPr>
              <w:t>Руководитель ШМО _______Доброхотова С.В.</w:t>
            </w:r>
          </w:p>
        </w:tc>
        <w:tc>
          <w:tcPr>
            <w:tcW w:w="4786" w:type="dxa"/>
          </w:tcPr>
          <w:p w:rsidR="00BC290E" w:rsidRPr="00C13468" w:rsidRDefault="00BC290E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C13468">
              <w:rPr>
                <w:rFonts w:ascii="Times New Roman" w:hAnsi="Times New Roman"/>
                <w:lang w:val="ru-RU"/>
              </w:rPr>
              <w:t xml:space="preserve">Утверждаю  </w:t>
            </w:r>
          </w:p>
          <w:p w:rsidR="00BC290E" w:rsidRPr="00C13468" w:rsidRDefault="00BC290E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C13468">
              <w:rPr>
                <w:rFonts w:ascii="Times New Roman" w:hAnsi="Times New Roman"/>
                <w:lang w:val="ru-RU"/>
              </w:rPr>
              <w:t>Директор МБОУ «Байдеряковская ООШ</w:t>
            </w:r>
          </w:p>
          <w:p w:rsidR="00BC290E" w:rsidRPr="00C13468" w:rsidRDefault="00BC290E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C13468">
              <w:rPr>
                <w:rFonts w:ascii="Times New Roman" w:hAnsi="Times New Roman"/>
                <w:lang w:val="ru-RU"/>
              </w:rPr>
              <w:t>Яльчикского муниципального округа»</w:t>
            </w:r>
          </w:p>
          <w:p w:rsidR="00BC290E" w:rsidRPr="00C13468" w:rsidRDefault="00BC290E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C13468">
              <w:rPr>
                <w:rFonts w:ascii="Times New Roman" w:hAnsi="Times New Roman"/>
                <w:lang w:val="ru-RU"/>
              </w:rPr>
              <w:t xml:space="preserve">_______________  О.Г.Петрова       </w:t>
            </w:r>
          </w:p>
          <w:p w:rsidR="00BC290E" w:rsidRPr="00C13468" w:rsidRDefault="00BC290E" w:rsidP="008D4E46">
            <w:pPr>
              <w:spacing w:after="0"/>
              <w:rPr>
                <w:lang w:val="ru-RU"/>
              </w:rPr>
            </w:pPr>
            <w:r w:rsidRPr="00C13468">
              <w:rPr>
                <w:rFonts w:ascii="Times New Roman" w:hAnsi="Times New Roman"/>
                <w:lang w:val="ru-RU"/>
              </w:rPr>
              <w:t xml:space="preserve">  Приказ № 164   от 29.08.2025 г.                                                                     </w:t>
            </w:r>
          </w:p>
        </w:tc>
      </w:tr>
    </w:tbl>
    <w:p w:rsidR="00BC290E" w:rsidRPr="009D0DBB" w:rsidRDefault="00BC290E" w:rsidP="000451C2">
      <w:pPr>
        <w:spacing w:after="0"/>
        <w:ind w:left="120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‌</w:t>
      </w:r>
    </w:p>
    <w:p w:rsidR="00BC290E" w:rsidRPr="009D0DBB" w:rsidRDefault="00BC290E" w:rsidP="000451C2">
      <w:pPr>
        <w:spacing w:after="0"/>
        <w:ind w:left="120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rPr>
          <w:lang w:val="ru-RU"/>
        </w:rPr>
      </w:pPr>
    </w:p>
    <w:p w:rsidR="00BC290E" w:rsidRPr="009D0DBB" w:rsidRDefault="00BC290E" w:rsidP="000451C2">
      <w:pPr>
        <w:spacing w:after="0" w:line="408" w:lineRule="auto"/>
        <w:ind w:left="120"/>
        <w:jc w:val="center"/>
        <w:rPr>
          <w:lang w:val="ru-RU"/>
        </w:rPr>
      </w:pPr>
      <w:r w:rsidRPr="009D0DB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C290E" w:rsidRPr="009D0DBB" w:rsidRDefault="00BC290E" w:rsidP="000451C2">
      <w:pPr>
        <w:spacing w:after="0" w:line="408" w:lineRule="auto"/>
        <w:ind w:left="120"/>
        <w:jc w:val="center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D0DBB">
        <w:rPr>
          <w:rFonts w:ascii="Times New Roman" w:hAnsi="Times New Roman"/>
          <w:color w:val="000000"/>
          <w:sz w:val="28"/>
          <w:lang w:val="ru-RU"/>
        </w:rPr>
        <w:t xml:space="preserve"> 8361178)</w:t>
      </w:r>
    </w:p>
    <w:p w:rsidR="00BC290E" w:rsidRPr="009D0DBB" w:rsidRDefault="00BC290E" w:rsidP="000451C2">
      <w:pPr>
        <w:spacing w:after="0"/>
        <w:ind w:left="120"/>
        <w:jc w:val="center"/>
        <w:rPr>
          <w:lang w:val="ru-RU"/>
        </w:rPr>
      </w:pPr>
    </w:p>
    <w:p w:rsidR="00BC290E" w:rsidRPr="000451C2" w:rsidRDefault="00BC290E" w:rsidP="000451C2">
      <w:pPr>
        <w:spacing w:after="0" w:line="408" w:lineRule="auto"/>
        <w:ind w:left="120"/>
        <w:jc w:val="center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BC290E" w:rsidRPr="000451C2" w:rsidRDefault="00BC290E" w:rsidP="000451C2">
      <w:pPr>
        <w:spacing w:after="0" w:line="408" w:lineRule="auto"/>
        <w:ind w:left="120"/>
        <w:jc w:val="center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BC290E" w:rsidRPr="009D0DBB" w:rsidRDefault="00BC290E" w:rsidP="000451C2">
      <w:pPr>
        <w:spacing w:after="0"/>
        <w:ind w:left="120"/>
        <w:jc w:val="center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jc w:val="center"/>
        <w:rPr>
          <w:lang w:val="ru-RU"/>
        </w:rPr>
      </w:pPr>
    </w:p>
    <w:p w:rsidR="00BC290E" w:rsidRPr="009D0DBB" w:rsidRDefault="00BC290E" w:rsidP="000451C2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Рабочую программу составил</w:t>
      </w:r>
      <w:r w:rsidRPr="009D0DBB">
        <w:rPr>
          <w:rFonts w:ascii="Times New Roman" w:hAnsi="Times New Roman"/>
          <w:sz w:val="24"/>
          <w:szCs w:val="24"/>
          <w:lang w:val="ru-RU"/>
        </w:rPr>
        <w:t>:</w:t>
      </w:r>
      <w:r w:rsidRPr="009D0DBB">
        <w:rPr>
          <w:rFonts w:ascii="Times New Roman" w:hAnsi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ru-RU"/>
        </w:rPr>
        <w:t>Карамаликов Николай Петрович</w:t>
      </w:r>
      <w:r w:rsidRPr="009D0DBB">
        <w:rPr>
          <w:rFonts w:ascii="Times New Roman" w:hAnsi="Times New Roman"/>
          <w:sz w:val="24"/>
          <w:szCs w:val="24"/>
          <w:u w:val="single"/>
          <w:lang w:val="ru-RU"/>
        </w:rPr>
        <w:t xml:space="preserve">, учитель </w:t>
      </w:r>
      <w:r>
        <w:rPr>
          <w:rFonts w:ascii="Times New Roman" w:hAnsi="Times New Roman"/>
          <w:sz w:val="24"/>
          <w:szCs w:val="24"/>
          <w:u w:val="single"/>
          <w:lang w:val="ru-RU"/>
        </w:rPr>
        <w:t xml:space="preserve">математики </w:t>
      </w:r>
      <w:r w:rsidRPr="009D0DBB">
        <w:rPr>
          <w:rFonts w:ascii="Times New Roman" w:hAnsi="Times New Roman"/>
          <w:sz w:val="24"/>
          <w:szCs w:val="24"/>
          <w:u w:val="single"/>
          <w:lang w:val="ru-RU"/>
        </w:rPr>
        <w:t>МБОУ «Байдеряковская ООШ Яльчикского муниципального округа»</w:t>
      </w:r>
    </w:p>
    <w:p w:rsidR="00BC290E" w:rsidRPr="009D0DBB" w:rsidRDefault="00BC290E" w:rsidP="000451C2">
      <w:pPr>
        <w:spacing w:after="0"/>
        <w:ind w:left="120"/>
        <w:jc w:val="center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jc w:val="center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jc w:val="center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jc w:val="center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jc w:val="center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jc w:val="center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jc w:val="center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jc w:val="center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jc w:val="center"/>
        <w:rPr>
          <w:lang w:val="ru-RU"/>
        </w:rPr>
      </w:pPr>
    </w:p>
    <w:p w:rsidR="00BC290E" w:rsidRPr="009D0DBB" w:rsidRDefault="00BC290E" w:rsidP="000451C2">
      <w:pPr>
        <w:spacing w:after="0"/>
        <w:ind w:left="120"/>
        <w:jc w:val="center"/>
        <w:rPr>
          <w:lang w:val="ru-RU"/>
        </w:rPr>
      </w:pPr>
    </w:p>
    <w:p w:rsidR="00BC290E" w:rsidRPr="009D0DBB" w:rsidRDefault="00BC290E" w:rsidP="000451C2">
      <w:pPr>
        <w:spacing w:after="0"/>
        <w:rPr>
          <w:lang w:val="ru-RU"/>
        </w:rPr>
      </w:pPr>
    </w:p>
    <w:p w:rsidR="00BC290E" w:rsidRPr="00671F76" w:rsidRDefault="00BC290E" w:rsidP="000451C2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671F76">
        <w:rPr>
          <w:rFonts w:ascii="Times New Roman" w:hAnsi="Times New Roman"/>
          <w:color w:val="000000"/>
          <w:sz w:val="28"/>
          <w:lang w:val="ru-RU"/>
        </w:rPr>
        <w:t>​</w:t>
      </w:r>
      <w:r w:rsidRPr="00671F76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71F76">
        <w:rPr>
          <w:rFonts w:ascii="Times New Roman" w:hAnsi="Times New Roman"/>
          <w:sz w:val="24"/>
          <w:szCs w:val="24"/>
          <w:lang w:val="ru-RU"/>
        </w:rPr>
        <w:t xml:space="preserve"> с.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71F76">
        <w:rPr>
          <w:rFonts w:ascii="Times New Roman" w:hAnsi="Times New Roman"/>
          <w:sz w:val="24"/>
          <w:szCs w:val="24"/>
          <w:lang w:val="ru-RU"/>
        </w:rPr>
        <w:t>Байдеряково, 2025</w:t>
      </w:r>
      <w:r w:rsidRPr="00671F76">
        <w:rPr>
          <w:rFonts w:ascii="Times New Roman" w:hAnsi="Times New Roman"/>
          <w:b/>
          <w:color w:val="000000"/>
          <w:sz w:val="28"/>
          <w:lang w:val="ru-RU"/>
        </w:rPr>
        <w:t xml:space="preserve"> ‌</w:t>
      </w:r>
      <w:r w:rsidRPr="00671F76">
        <w:rPr>
          <w:rFonts w:ascii="Times New Roman" w:hAnsi="Times New Roman"/>
          <w:color w:val="000000"/>
          <w:sz w:val="28"/>
          <w:lang w:val="ru-RU"/>
        </w:rPr>
        <w:t>​</w:t>
      </w:r>
    </w:p>
    <w:p w:rsidR="00BC290E" w:rsidRPr="000451C2" w:rsidRDefault="00BC290E">
      <w:pPr>
        <w:spacing w:after="0"/>
        <w:ind w:left="120"/>
        <w:jc w:val="center"/>
        <w:rPr>
          <w:lang w:val="ru-RU"/>
        </w:rPr>
      </w:pPr>
    </w:p>
    <w:p w:rsidR="00BC290E" w:rsidRPr="000451C2" w:rsidRDefault="00BC290E">
      <w:pPr>
        <w:spacing w:after="0"/>
        <w:ind w:left="120"/>
        <w:jc w:val="center"/>
        <w:rPr>
          <w:lang w:val="ru-RU"/>
        </w:rPr>
      </w:pPr>
    </w:p>
    <w:p w:rsidR="00BC290E" w:rsidRPr="000451C2" w:rsidRDefault="00BC290E" w:rsidP="000451C2">
      <w:pPr>
        <w:spacing w:after="0" w:line="264" w:lineRule="auto"/>
        <w:ind w:left="120"/>
        <w:jc w:val="center"/>
        <w:rPr>
          <w:lang w:val="ru-RU"/>
        </w:rPr>
      </w:pPr>
      <w:bookmarkStart w:id="2" w:name="block-66991113"/>
      <w:bookmarkEnd w:id="2"/>
      <w:r w:rsidRPr="000451C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bookmarkEnd w:id="3"/>
      <w:r w:rsidRPr="000451C2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</w:p>
    <w:p w:rsidR="00BC290E" w:rsidRPr="000451C2" w:rsidRDefault="00BC290E">
      <w:pPr>
        <w:rPr>
          <w:lang w:val="ru-RU"/>
        </w:rPr>
        <w:sectPr w:rsidR="00BC290E" w:rsidRPr="000451C2">
          <w:pgSz w:w="11906" w:h="16383"/>
          <w:pgMar w:top="1134" w:right="850" w:bottom="1134" w:left="1701" w:header="720" w:footer="720" w:gutter="0"/>
          <w:cols w:space="720"/>
        </w:sectPr>
      </w:pP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  <w:bookmarkStart w:id="4" w:name="block-66991109"/>
      <w:bookmarkEnd w:id="4"/>
      <w:r w:rsidRPr="000451C2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515F06">
        <w:rPr>
          <w:rFonts w:ascii="Times New Roman" w:hAnsi="Times New Roman"/>
          <w:color w:val="000000"/>
          <w:sz w:val="28"/>
          <w:lang w:val="ru-RU"/>
        </w:rPr>
        <w:t xml:space="preserve">Испытание. Успех и неудача. </w:t>
      </w:r>
      <w:r w:rsidRPr="000451C2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BC290E" w:rsidRPr="000451C2" w:rsidRDefault="00BC290E">
      <w:pPr>
        <w:rPr>
          <w:lang w:val="ru-RU"/>
        </w:rPr>
        <w:sectPr w:rsidR="00BC290E" w:rsidRPr="000451C2">
          <w:pgSz w:w="11906" w:h="16383"/>
          <w:pgMar w:top="1134" w:right="850" w:bottom="1134" w:left="1701" w:header="720" w:footer="720" w:gutter="0"/>
          <w:cols w:space="720"/>
        </w:sectPr>
      </w:pP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  <w:bookmarkStart w:id="5" w:name="block-66991110"/>
      <w:bookmarkEnd w:id="5"/>
      <w:r w:rsidRPr="000451C2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0451C2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</w:p>
    <w:p w:rsidR="00BC290E" w:rsidRDefault="00BC29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C290E" w:rsidRPr="000451C2" w:rsidRDefault="00BC29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BC290E" w:rsidRPr="000451C2" w:rsidRDefault="00BC29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C290E" w:rsidRPr="000451C2" w:rsidRDefault="00BC29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BC290E" w:rsidRPr="000451C2" w:rsidRDefault="00BC29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C290E" w:rsidRPr="000451C2" w:rsidRDefault="00BC29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BC290E" w:rsidRPr="000451C2" w:rsidRDefault="00BC290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C290E" w:rsidRDefault="00BC29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C290E" w:rsidRPr="000451C2" w:rsidRDefault="00BC29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BC290E" w:rsidRPr="000451C2" w:rsidRDefault="00BC29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BC290E" w:rsidRPr="000451C2" w:rsidRDefault="00BC29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C290E" w:rsidRPr="000451C2" w:rsidRDefault="00BC290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BC290E" w:rsidRDefault="00BC29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C290E" w:rsidRPr="000451C2" w:rsidRDefault="00BC290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BC290E" w:rsidRPr="000451C2" w:rsidRDefault="00BC290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C290E" w:rsidRPr="000451C2" w:rsidRDefault="00BC290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C290E" w:rsidRPr="000451C2" w:rsidRDefault="00BC290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BC290E" w:rsidRDefault="00BC29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C290E" w:rsidRPr="000451C2" w:rsidRDefault="00BC290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BC290E" w:rsidRPr="000451C2" w:rsidRDefault="00BC290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C290E" w:rsidRPr="000451C2" w:rsidRDefault="00BC290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BC290E" w:rsidRPr="000451C2" w:rsidRDefault="00BC290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BC290E" w:rsidRPr="000451C2" w:rsidRDefault="00BC290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BC290E" w:rsidRPr="000451C2" w:rsidRDefault="00BC290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C290E" w:rsidRPr="000451C2" w:rsidRDefault="00BC290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C290E" w:rsidRDefault="00BC290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C290E" w:rsidRPr="000451C2" w:rsidRDefault="00BC290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BC290E" w:rsidRPr="000451C2" w:rsidRDefault="00BC290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C290E" w:rsidRPr="000451C2" w:rsidRDefault="00BC290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C290E" w:rsidRPr="000451C2" w:rsidRDefault="00BC290E">
      <w:pPr>
        <w:spacing w:after="0" w:line="264" w:lineRule="auto"/>
        <w:ind w:left="120"/>
        <w:jc w:val="both"/>
        <w:rPr>
          <w:lang w:val="ru-RU"/>
        </w:rPr>
      </w:pP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0451C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451C2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0451C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451C2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0451C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451C2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451C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BC290E" w:rsidRPr="000451C2" w:rsidRDefault="00BC290E">
      <w:pPr>
        <w:spacing w:after="0" w:line="264" w:lineRule="auto"/>
        <w:ind w:firstLine="600"/>
        <w:jc w:val="both"/>
        <w:rPr>
          <w:lang w:val="ru-RU"/>
        </w:rPr>
      </w:pPr>
      <w:r w:rsidRPr="000451C2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BC290E" w:rsidRPr="000451C2" w:rsidRDefault="00BC290E">
      <w:pPr>
        <w:rPr>
          <w:lang w:val="ru-RU"/>
        </w:rPr>
        <w:sectPr w:rsidR="00BC290E" w:rsidRPr="000451C2">
          <w:pgSz w:w="11906" w:h="16383"/>
          <w:pgMar w:top="1134" w:right="850" w:bottom="1134" w:left="1701" w:header="720" w:footer="720" w:gutter="0"/>
          <w:cols w:space="720"/>
        </w:sectPr>
      </w:pPr>
    </w:p>
    <w:p w:rsidR="00BC290E" w:rsidRDefault="00BC290E">
      <w:pPr>
        <w:spacing w:after="0"/>
        <w:ind w:left="120"/>
      </w:pPr>
      <w:bookmarkStart w:id="7" w:name="block-66991111"/>
      <w:bookmarkEnd w:id="7"/>
      <w:r w:rsidRPr="000451C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C290E" w:rsidRDefault="00BC29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36"/>
        <w:gridCol w:w="4675"/>
        <w:gridCol w:w="1598"/>
        <w:gridCol w:w="1841"/>
        <w:gridCol w:w="1910"/>
        <w:gridCol w:w="2757"/>
      </w:tblGrid>
      <w:tr w:rsidR="00BC290E" w:rsidRPr="00C1346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/>
        </w:tc>
      </w:tr>
    </w:tbl>
    <w:p w:rsidR="00BC290E" w:rsidRDefault="00BC290E">
      <w:pPr>
        <w:sectPr w:rsidR="00BC29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90E" w:rsidRDefault="00BC29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36"/>
        <w:gridCol w:w="4675"/>
        <w:gridCol w:w="1598"/>
        <w:gridCol w:w="1841"/>
        <w:gridCol w:w="1910"/>
        <w:gridCol w:w="2757"/>
      </w:tblGrid>
      <w:tr w:rsidR="00BC290E" w:rsidRPr="00C1346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/>
        </w:tc>
      </w:tr>
    </w:tbl>
    <w:p w:rsidR="00BC290E" w:rsidRDefault="00BC290E">
      <w:pPr>
        <w:sectPr w:rsidR="00BC29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90E" w:rsidRDefault="00BC29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36"/>
        <w:gridCol w:w="4675"/>
        <w:gridCol w:w="1598"/>
        <w:gridCol w:w="1841"/>
        <w:gridCol w:w="1910"/>
        <w:gridCol w:w="2757"/>
      </w:tblGrid>
      <w:tr w:rsidR="00BC290E" w:rsidRPr="00C1346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/>
        </w:tc>
      </w:tr>
    </w:tbl>
    <w:p w:rsidR="00BC290E" w:rsidRDefault="00BC290E">
      <w:pPr>
        <w:sectPr w:rsidR="00BC29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90E" w:rsidRDefault="00BC290E">
      <w:pPr>
        <w:sectPr w:rsidR="00BC29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90E" w:rsidRDefault="00BC290E">
      <w:pPr>
        <w:spacing w:after="0"/>
        <w:ind w:left="120"/>
      </w:pPr>
      <w:bookmarkStart w:id="8" w:name="block-66991112"/>
      <w:bookmarkEnd w:id="8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BC290E" w:rsidRDefault="00BC29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00"/>
        <w:gridCol w:w="4172"/>
        <w:gridCol w:w="1279"/>
        <w:gridCol w:w="1841"/>
        <w:gridCol w:w="1910"/>
        <w:gridCol w:w="1212"/>
        <w:gridCol w:w="2726"/>
      </w:tblGrid>
      <w:tr w:rsidR="00BC290E" w:rsidRPr="00C1346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/>
        </w:tc>
      </w:tr>
    </w:tbl>
    <w:p w:rsidR="00BC290E" w:rsidRDefault="00BC290E">
      <w:pPr>
        <w:sectPr w:rsidR="00BC29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90E" w:rsidRDefault="00BC29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794"/>
        <w:gridCol w:w="4374"/>
        <w:gridCol w:w="1207"/>
        <w:gridCol w:w="1841"/>
        <w:gridCol w:w="1910"/>
        <w:gridCol w:w="1212"/>
        <w:gridCol w:w="2702"/>
      </w:tblGrid>
      <w:tr w:rsidR="00BC290E" w:rsidRPr="00C13468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/>
        </w:tc>
      </w:tr>
    </w:tbl>
    <w:p w:rsidR="00BC290E" w:rsidRDefault="00BC290E">
      <w:pPr>
        <w:sectPr w:rsidR="00BC29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90E" w:rsidRDefault="00BC29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02"/>
        <w:gridCol w:w="4191"/>
        <w:gridCol w:w="1282"/>
        <w:gridCol w:w="1841"/>
        <w:gridCol w:w="1910"/>
        <w:gridCol w:w="1212"/>
        <w:gridCol w:w="2702"/>
      </w:tblGrid>
      <w:tr w:rsidR="00BC290E" w:rsidRPr="00C1346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90E" w:rsidRPr="00C13468" w:rsidRDefault="00BC290E"/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C290E" w:rsidRPr="00515F0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C1346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C1346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1346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</w:p>
        </w:tc>
      </w:tr>
      <w:tr w:rsidR="00BC290E" w:rsidRPr="00C134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/>
        </w:tc>
      </w:tr>
    </w:tbl>
    <w:p w:rsidR="00BC290E" w:rsidRDefault="00BC290E">
      <w:pPr>
        <w:sectPr w:rsidR="00BC29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90E" w:rsidRDefault="00BC290E">
      <w:pPr>
        <w:sectPr w:rsidR="00BC29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290E" w:rsidRPr="000451C2" w:rsidRDefault="00BC290E">
      <w:pPr>
        <w:spacing w:before="199" w:after="199"/>
        <w:ind w:left="120"/>
        <w:rPr>
          <w:lang w:val="ru-RU"/>
        </w:rPr>
      </w:pPr>
      <w:bookmarkStart w:id="9" w:name="block-66991118"/>
      <w:bookmarkEnd w:id="9"/>
      <w:r w:rsidRPr="000451C2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BC290E" w:rsidRDefault="00BC290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C290E" w:rsidRDefault="00BC290E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719"/>
        <w:gridCol w:w="7661"/>
      </w:tblGrid>
      <w:tr w:rsidR="00BC290E" w:rsidRPr="00515F0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272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272"/>
              <w:rPr>
                <w:lang w:val="ru-RU"/>
              </w:rPr>
            </w:pPr>
            <w:r w:rsidRPr="00C134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C290E" w:rsidRPr="00C1346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C290E" w:rsidRPr="00515F0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BC290E" w:rsidRPr="00515F0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BC290E" w:rsidRPr="00515F0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BC290E" w:rsidRPr="00515F0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BC290E" w:rsidRPr="000451C2" w:rsidRDefault="00BC290E">
      <w:pPr>
        <w:spacing w:before="199" w:after="199"/>
        <w:ind w:left="120"/>
        <w:rPr>
          <w:lang w:val="ru-RU"/>
        </w:rPr>
      </w:pPr>
    </w:p>
    <w:p w:rsidR="00BC290E" w:rsidRDefault="00BC290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C290E" w:rsidRDefault="00BC29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726"/>
        <w:gridCol w:w="7654"/>
      </w:tblGrid>
      <w:tr w:rsidR="00BC290E" w:rsidRPr="00515F0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272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272"/>
              <w:rPr>
                <w:lang w:val="ru-RU"/>
              </w:rPr>
            </w:pPr>
            <w:r w:rsidRPr="00C134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C290E" w:rsidRPr="00C1346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C290E" w:rsidRPr="00515F0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BC290E" w:rsidRPr="00515F0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BC290E" w:rsidRPr="00515F0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BC290E" w:rsidRPr="00515F0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BC290E" w:rsidRPr="00515F0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BC290E" w:rsidRPr="00515F0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BC290E" w:rsidRPr="00515F0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BC290E" w:rsidRPr="000451C2" w:rsidRDefault="00BC290E">
      <w:pPr>
        <w:spacing w:after="0"/>
        <w:ind w:left="120"/>
        <w:rPr>
          <w:lang w:val="ru-RU"/>
        </w:rPr>
      </w:pPr>
    </w:p>
    <w:p w:rsidR="00BC290E" w:rsidRDefault="00BC290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C290E" w:rsidRDefault="00BC29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719"/>
        <w:gridCol w:w="7661"/>
      </w:tblGrid>
      <w:tr w:rsidR="00BC290E" w:rsidRPr="00515F0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272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272"/>
              <w:rPr>
                <w:lang w:val="ru-RU"/>
              </w:rPr>
            </w:pPr>
            <w:r w:rsidRPr="00C134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C290E" w:rsidRPr="00C1346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C290E" w:rsidRPr="00515F0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BC290E" w:rsidRPr="00515F0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BC290E" w:rsidRPr="00515F0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BC290E" w:rsidRPr="00515F0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BC290E" w:rsidRPr="00515F0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BC290E" w:rsidRPr="00515F0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BC290E" w:rsidRPr="00515F0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BC290E" w:rsidRPr="000451C2" w:rsidRDefault="00BC290E">
      <w:pPr>
        <w:rPr>
          <w:lang w:val="ru-RU"/>
        </w:rPr>
        <w:sectPr w:rsidR="00BC290E" w:rsidRPr="000451C2">
          <w:pgSz w:w="11906" w:h="16383"/>
          <w:pgMar w:top="1134" w:right="850" w:bottom="1134" w:left="1701" w:header="720" w:footer="720" w:gutter="0"/>
          <w:cols w:space="720"/>
        </w:sectPr>
      </w:pPr>
    </w:p>
    <w:p w:rsidR="00BC290E" w:rsidRDefault="00BC290E">
      <w:pPr>
        <w:spacing w:before="199" w:after="199"/>
        <w:ind w:left="120"/>
      </w:pPr>
      <w:bookmarkStart w:id="10" w:name="block-66991119"/>
      <w:bookmarkEnd w:id="10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BC290E" w:rsidRDefault="00BC290E">
      <w:pPr>
        <w:spacing w:before="199" w:after="199"/>
        <w:ind w:left="120"/>
      </w:pPr>
    </w:p>
    <w:p w:rsidR="00BC290E" w:rsidRDefault="00BC290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C290E" w:rsidRDefault="00BC29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14"/>
        <w:gridCol w:w="8066"/>
      </w:tblGrid>
      <w:tr w:rsidR="00BC290E" w:rsidRPr="00C1346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272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272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C290E" w:rsidRPr="00C1346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C290E" w:rsidRPr="00515F06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BC290E" w:rsidRPr="00C1346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BC290E" w:rsidRPr="00C1346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BC290E" w:rsidRPr="00515F06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BC290E" w:rsidRPr="000451C2" w:rsidRDefault="00BC290E">
      <w:pPr>
        <w:spacing w:after="0"/>
        <w:ind w:left="120"/>
        <w:rPr>
          <w:lang w:val="ru-RU"/>
        </w:rPr>
      </w:pPr>
    </w:p>
    <w:p w:rsidR="00BC290E" w:rsidRDefault="00BC290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C290E" w:rsidRDefault="00BC29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49"/>
        <w:gridCol w:w="8031"/>
      </w:tblGrid>
      <w:tr w:rsidR="00BC290E" w:rsidRPr="00C1346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272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272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C290E" w:rsidRPr="00C1346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C290E" w:rsidRPr="00515F0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BC290E" w:rsidRPr="00515F0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BC290E" w:rsidRPr="00515F0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BC290E" w:rsidRPr="00515F0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BC290E" w:rsidRPr="00C1346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BC290E" w:rsidRPr="00515F0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BC290E" w:rsidRPr="00C1346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BC290E" w:rsidRPr="00C1346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BC290E" w:rsidRPr="00515F0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BC290E" w:rsidRPr="00515F0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BC290E" w:rsidRPr="000451C2" w:rsidRDefault="00BC290E">
      <w:pPr>
        <w:spacing w:after="0"/>
        <w:ind w:left="120"/>
        <w:rPr>
          <w:lang w:val="ru-RU"/>
        </w:rPr>
      </w:pPr>
    </w:p>
    <w:p w:rsidR="00BC290E" w:rsidRDefault="00BC290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C290E" w:rsidRDefault="00BC290E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90"/>
        <w:gridCol w:w="8290"/>
      </w:tblGrid>
      <w:tr w:rsidR="00BC290E" w:rsidRPr="00C134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272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272"/>
            </w:pPr>
            <w:r w:rsidRPr="00C1346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C290E" w:rsidRPr="00C134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C290E" w:rsidRPr="00C134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BC290E" w:rsidRPr="00C134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BC290E" w:rsidRPr="00C1346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BC290E" w:rsidRPr="00515F0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BC290E" w:rsidRPr="00515F0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BC290E" w:rsidRPr="00515F0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BC290E" w:rsidRPr="00515F0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BC290E" w:rsidRPr="00515F0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BC290E" w:rsidRPr="00515F0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BC290E" w:rsidRPr="00515F0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BC290E" w:rsidRPr="00515F0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BC290E" w:rsidRPr="000451C2" w:rsidRDefault="00BC290E">
      <w:pPr>
        <w:spacing w:after="0"/>
        <w:ind w:left="120"/>
        <w:rPr>
          <w:lang w:val="ru-RU"/>
        </w:rPr>
      </w:pPr>
    </w:p>
    <w:p w:rsidR="00BC290E" w:rsidRPr="000451C2" w:rsidRDefault="00BC290E">
      <w:pPr>
        <w:rPr>
          <w:lang w:val="ru-RU"/>
        </w:rPr>
        <w:sectPr w:rsidR="00BC290E" w:rsidRPr="000451C2">
          <w:pgSz w:w="11906" w:h="16383"/>
          <w:pgMar w:top="1134" w:right="850" w:bottom="1134" w:left="1701" w:header="720" w:footer="720" w:gutter="0"/>
          <w:cols w:space="720"/>
        </w:sectPr>
      </w:pPr>
    </w:p>
    <w:p w:rsidR="00BC290E" w:rsidRPr="000451C2" w:rsidRDefault="00BC290E">
      <w:pPr>
        <w:spacing w:before="199" w:after="199"/>
        <w:ind w:left="120"/>
        <w:rPr>
          <w:lang w:val="ru-RU"/>
        </w:rPr>
      </w:pPr>
      <w:bookmarkStart w:id="11" w:name="block-66991115"/>
      <w:bookmarkEnd w:id="11"/>
      <w:r w:rsidRPr="000451C2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BC290E" w:rsidRPr="000451C2" w:rsidRDefault="00BC290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719"/>
        <w:gridCol w:w="7844"/>
      </w:tblGrid>
      <w:tr w:rsidR="00BC290E" w:rsidRPr="00515F06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BC290E" w:rsidRPr="00515F0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BC290E" w:rsidRPr="000451C2" w:rsidRDefault="00BC290E">
      <w:pPr>
        <w:rPr>
          <w:lang w:val="ru-RU"/>
        </w:rPr>
        <w:sectPr w:rsidR="00BC290E" w:rsidRPr="000451C2">
          <w:pgSz w:w="11906" w:h="16383"/>
          <w:pgMar w:top="1134" w:right="850" w:bottom="1134" w:left="1701" w:header="720" w:footer="720" w:gutter="0"/>
          <w:cols w:space="720"/>
        </w:sectPr>
      </w:pPr>
    </w:p>
    <w:p w:rsidR="00BC290E" w:rsidRPr="000451C2" w:rsidRDefault="00BC290E">
      <w:pPr>
        <w:spacing w:before="199" w:after="199"/>
        <w:ind w:left="120"/>
        <w:rPr>
          <w:lang w:val="ru-RU"/>
        </w:rPr>
      </w:pPr>
      <w:bookmarkStart w:id="12" w:name="block-66991116"/>
      <w:bookmarkEnd w:id="12"/>
      <w:r w:rsidRPr="000451C2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МАТЕМАТИКЕ</w:t>
      </w:r>
    </w:p>
    <w:p w:rsidR="00BC290E" w:rsidRPr="000451C2" w:rsidRDefault="00BC290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54"/>
        <w:gridCol w:w="8609"/>
      </w:tblGrid>
      <w:tr w:rsidR="00BC290E" w:rsidRPr="00C13468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 w:rsidRPr="00C13468"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C290E" w:rsidRPr="00515F0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C290E" w:rsidRPr="00515F0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C290E" w:rsidRPr="00515F0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BC290E" w:rsidRPr="00515F0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BC290E" w:rsidRPr="00515F0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C290E" w:rsidRPr="00515F0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BC290E" w:rsidRPr="00515F0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BC290E" w:rsidRPr="00515F0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both"/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 w:rsidRPr="00C13468"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BC290E" w:rsidRPr="00515F0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C290E" w:rsidRPr="00515F0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rPr>
                <w:lang w:val="ru-RU"/>
              </w:rPr>
            </w:pPr>
            <w:r w:rsidRPr="00C134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BC290E" w:rsidRPr="00C1346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  <w:jc w:val="center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BC290E" w:rsidRPr="00C13468" w:rsidRDefault="00BC290E">
            <w:pPr>
              <w:spacing w:after="0"/>
              <w:ind w:left="135"/>
            </w:pPr>
            <w:r w:rsidRPr="00C13468"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BC290E" w:rsidRDefault="00BC290E">
      <w:pPr>
        <w:spacing w:after="0"/>
        <w:ind w:left="120"/>
      </w:pPr>
    </w:p>
    <w:p w:rsidR="00BC290E" w:rsidRDefault="00BC290E">
      <w:pPr>
        <w:sectPr w:rsidR="00BC290E">
          <w:pgSz w:w="11906" w:h="16383"/>
          <w:pgMar w:top="1134" w:right="850" w:bottom="1134" w:left="1701" w:header="720" w:footer="720" w:gutter="0"/>
          <w:cols w:space="720"/>
        </w:sectPr>
      </w:pPr>
    </w:p>
    <w:p w:rsidR="00BC290E" w:rsidRDefault="00BC290E">
      <w:pPr>
        <w:spacing w:after="0"/>
        <w:ind w:left="120"/>
      </w:pPr>
      <w:bookmarkStart w:id="13" w:name="block-66991117"/>
      <w:bookmarkEnd w:id="13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BC290E" w:rsidRDefault="00BC290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C290E" w:rsidRDefault="00BC290E">
      <w:pPr>
        <w:spacing w:after="0" w:line="480" w:lineRule="auto"/>
        <w:ind w:left="120"/>
      </w:pPr>
    </w:p>
    <w:p w:rsidR="00BC290E" w:rsidRDefault="00BC290E">
      <w:pPr>
        <w:spacing w:after="0" w:line="480" w:lineRule="auto"/>
        <w:ind w:left="120"/>
      </w:pPr>
    </w:p>
    <w:p w:rsidR="00BC290E" w:rsidRDefault="00BC290E">
      <w:pPr>
        <w:spacing w:after="0"/>
        <w:ind w:left="120"/>
      </w:pPr>
    </w:p>
    <w:p w:rsidR="00BC290E" w:rsidRDefault="00BC290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C290E" w:rsidRDefault="00BC290E">
      <w:pPr>
        <w:spacing w:after="0" w:line="480" w:lineRule="auto"/>
        <w:ind w:left="120"/>
      </w:pPr>
    </w:p>
    <w:p w:rsidR="00BC290E" w:rsidRDefault="00BC290E">
      <w:pPr>
        <w:spacing w:after="0"/>
        <w:ind w:left="120"/>
      </w:pPr>
    </w:p>
    <w:p w:rsidR="00BC290E" w:rsidRPr="000451C2" w:rsidRDefault="00BC290E">
      <w:pPr>
        <w:spacing w:after="0" w:line="480" w:lineRule="auto"/>
        <w:ind w:left="120"/>
        <w:rPr>
          <w:lang w:val="ru-RU"/>
        </w:rPr>
      </w:pPr>
      <w:r w:rsidRPr="000451C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C290E" w:rsidRPr="000451C2" w:rsidRDefault="00BC290E">
      <w:pPr>
        <w:spacing w:after="0" w:line="480" w:lineRule="auto"/>
        <w:ind w:left="120"/>
        <w:rPr>
          <w:lang w:val="ru-RU"/>
        </w:rPr>
      </w:pPr>
    </w:p>
    <w:p w:rsidR="00BC290E" w:rsidRPr="000451C2" w:rsidRDefault="00BC290E">
      <w:pPr>
        <w:rPr>
          <w:lang w:val="ru-RU"/>
        </w:rPr>
        <w:sectPr w:rsidR="00BC290E" w:rsidRPr="000451C2">
          <w:pgSz w:w="11906" w:h="16383"/>
          <w:pgMar w:top="1134" w:right="850" w:bottom="1134" w:left="1701" w:header="720" w:footer="720" w:gutter="0"/>
          <w:cols w:space="720"/>
        </w:sectPr>
      </w:pPr>
    </w:p>
    <w:p w:rsidR="00BC290E" w:rsidRPr="000451C2" w:rsidRDefault="00BC290E">
      <w:pPr>
        <w:rPr>
          <w:lang w:val="ru-RU"/>
        </w:rPr>
      </w:pPr>
    </w:p>
    <w:sectPr w:rsidR="00BC290E" w:rsidRPr="000451C2" w:rsidSect="00F873E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67F38"/>
    <w:multiLevelType w:val="multilevel"/>
    <w:tmpl w:val="ABD474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25B691A"/>
    <w:multiLevelType w:val="multilevel"/>
    <w:tmpl w:val="9B9C229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9AD5FAF"/>
    <w:multiLevelType w:val="multilevel"/>
    <w:tmpl w:val="03F887F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559576E8"/>
    <w:multiLevelType w:val="multilevel"/>
    <w:tmpl w:val="DE56272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758C47C4"/>
    <w:multiLevelType w:val="multilevel"/>
    <w:tmpl w:val="DFAEAFF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7C483712"/>
    <w:multiLevelType w:val="multilevel"/>
    <w:tmpl w:val="C7B4F42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7F68"/>
    <w:rsid w:val="000451C2"/>
    <w:rsid w:val="00055E71"/>
    <w:rsid w:val="00513B01"/>
    <w:rsid w:val="00515F06"/>
    <w:rsid w:val="00671F76"/>
    <w:rsid w:val="008434E2"/>
    <w:rsid w:val="008D4E46"/>
    <w:rsid w:val="009D0DBB"/>
    <w:rsid w:val="00BC290E"/>
    <w:rsid w:val="00C13468"/>
    <w:rsid w:val="00DA7F68"/>
    <w:rsid w:val="00E24647"/>
    <w:rsid w:val="00F8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5B9BD5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200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ascii="Calibri Light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Calibri Light" w:hAnsi="Calibri Light" w:cs="Times New Roman"/>
      <w:b/>
      <w:bCs/>
      <w:color w:val="5B9BD5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Calibri Light" w:hAnsi="Calibri Light" w:cs="Times New Roman"/>
      <w:b/>
      <w:bCs/>
      <w:i/>
      <w:iCs/>
      <w:color w:val="5B9BD5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</w:rPr>
  </w:style>
  <w:style w:type="paragraph" w:styleId="NormalIndent">
    <w:name w:val="Normal Indent"/>
    <w:basedOn w:val="Normal"/>
    <w:uiPriority w:val="99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pPr>
      <w:numPr>
        <w:ilvl w:val="1"/>
      </w:numPr>
      <w:ind w:left="86"/>
    </w:pPr>
    <w:rPr>
      <w:rFonts w:ascii="Calibri Light" w:eastAsia="Times New Roman" w:hAnsi="Calibri Light"/>
      <w:i/>
      <w:iCs/>
      <w:color w:val="5B9BD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libri Light" w:hAnsi="Calibri Light" w:cs="Times New Roman"/>
      <w:i/>
      <w:iCs/>
      <w:color w:val="5B9BD5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5B9BD5"/>
      </w:pBdr>
      <w:spacing w:after="300"/>
      <w:contextualSpacing/>
    </w:pPr>
    <w:rPr>
      <w:rFonts w:ascii="Calibri Light" w:eastAsia="Times New Roman" w:hAnsi="Calibri Light"/>
      <w:color w:val="323E4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libri Light" w:hAnsi="Calibri Light" w:cs="Times New Roman"/>
      <w:color w:val="323E4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F873E7"/>
    <w:rPr>
      <w:rFonts w:cs="Times New Roman"/>
      <w:color w:val="0563C1"/>
      <w:u w:val="single"/>
    </w:rPr>
  </w:style>
  <w:style w:type="table" w:styleId="TableGrid">
    <w:name w:val="Table Grid"/>
    <w:basedOn w:val="TableNormal"/>
    <w:uiPriority w:val="99"/>
    <w:rsid w:val="00F873E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pPr>
      <w:spacing w:line="240" w:lineRule="auto"/>
    </w:pPr>
    <w:rPr>
      <w:b/>
      <w:bCs/>
      <w:color w:val="5B9BD5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78e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f0ba" TargetMode="External"/><Relationship Id="rId47" Type="http://schemas.openxmlformats.org/officeDocument/2006/relationships/hyperlink" Target="https://m.edsoo.ru/863ef8a8" TargetMode="External"/><Relationship Id="rId63" Type="http://schemas.openxmlformats.org/officeDocument/2006/relationships/hyperlink" Target="https://m.edsoo.ru/863f198c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7ea" TargetMode="External"/><Relationship Id="rId89" Type="http://schemas.openxmlformats.org/officeDocument/2006/relationships/hyperlink" Target="https://m.edsoo.ru/863f5208" TargetMode="External"/><Relationship Id="rId112" Type="http://schemas.openxmlformats.org/officeDocument/2006/relationships/hyperlink" Target="https://m.edsoo.ru/863f8b5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7fb2" TargetMode="External"/><Relationship Id="rId29" Type="http://schemas.openxmlformats.org/officeDocument/2006/relationships/hyperlink" Target="https://m.edsoo.ru/863ed72e" TargetMode="External"/><Relationship Id="rId107" Type="http://schemas.openxmlformats.org/officeDocument/2006/relationships/hyperlink" Target="https://m.edsoo.ru/863f7a4e" TargetMode="External"/><Relationship Id="rId11" Type="http://schemas.openxmlformats.org/officeDocument/2006/relationships/hyperlink" Target="https://m.edsoo.ru/7f417fb2" TargetMode="External"/><Relationship Id="rId24" Type="http://schemas.openxmlformats.org/officeDocument/2006/relationships/hyperlink" Target="https://m.edsoo.ru/863ec1f8" TargetMode="External"/><Relationship Id="rId32" Type="http://schemas.openxmlformats.org/officeDocument/2006/relationships/hyperlink" Target="https://m.edsoo.ru/863edb3e" TargetMode="External"/><Relationship Id="rId37" Type="http://schemas.openxmlformats.org/officeDocument/2006/relationships/hyperlink" Target="https://m.edsoo.ru/863ee69c" TargetMode="External"/><Relationship Id="rId40" Type="http://schemas.openxmlformats.org/officeDocument/2006/relationships/hyperlink" Target="https://m.edsoo.ru/863eecc8" TargetMode="External"/><Relationship Id="rId45" Type="http://schemas.openxmlformats.org/officeDocument/2006/relationships/hyperlink" Target="https://m.edsoo.ru/863ef4d4" TargetMode="External"/><Relationship Id="rId53" Type="http://schemas.openxmlformats.org/officeDocument/2006/relationships/hyperlink" Target="https://m.edsoo.ru/863f03fc" TargetMode="External"/><Relationship Id="rId58" Type="http://schemas.openxmlformats.org/officeDocument/2006/relationships/hyperlink" Target="https://m.edsoo.ru/863f0bfe" TargetMode="External"/><Relationship Id="rId66" Type="http://schemas.openxmlformats.org/officeDocument/2006/relationships/hyperlink" Target="https://m.edsoo.ru/863f1f72" TargetMode="External"/><Relationship Id="rId74" Type="http://schemas.openxmlformats.org/officeDocument/2006/relationships/hyperlink" Target="https://m.edsoo.ru/863f2f8a" TargetMode="External"/><Relationship Id="rId79" Type="http://schemas.openxmlformats.org/officeDocument/2006/relationships/hyperlink" Target="https://m.edsoo.ru/863f3b06" TargetMode="External"/><Relationship Id="rId87" Type="http://schemas.openxmlformats.org/officeDocument/2006/relationships/hyperlink" Target="https://m.edsoo.ru/863f4e16" TargetMode="External"/><Relationship Id="rId102" Type="http://schemas.openxmlformats.org/officeDocument/2006/relationships/hyperlink" Target="https://m.edsoo.ru/863f72c4" TargetMode="External"/><Relationship Id="rId110" Type="http://schemas.openxmlformats.org/officeDocument/2006/relationships/hyperlink" Target="https://m.edsoo.ru/863f8408" TargetMode="External"/><Relationship Id="rId5" Type="http://schemas.openxmlformats.org/officeDocument/2006/relationships/hyperlink" Target="https://m.edsoo.ru/7f415fdc" TargetMode="External"/><Relationship Id="rId61" Type="http://schemas.openxmlformats.org/officeDocument/2006/relationships/hyperlink" Target="https://m.edsoo.ru/863f143c" TargetMode="External"/><Relationship Id="rId82" Type="http://schemas.openxmlformats.org/officeDocument/2006/relationships/hyperlink" Target="https://m.edsoo.ru/863f4128" TargetMode="External"/><Relationship Id="rId90" Type="http://schemas.openxmlformats.org/officeDocument/2006/relationships/hyperlink" Target="https://m.edsoo.ru/863f5884" TargetMode="External"/><Relationship Id="rId95" Type="http://schemas.openxmlformats.org/officeDocument/2006/relationships/hyperlink" Target="https://m.edsoo.ru/863f6356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d18e" TargetMode="External"/><Relationship Id="rId30" Type="http://schemas.openxmlformats.org/officeDocument/2006/relationships/hyperlink" Target="https://m.edsoo.ru/863ed846" TargetMode="External"/><Relationship Id="rId35" Type="http://schemas.openxmlformats.org/officeDocument/2006/relationships/hyperlink" Target="https://m.edsoo.ru/863ee390" TargetMode="External"/><Relationship Id="rId43" Type="http://schemas.openxmlformats.org/officeDocument/2006/relationships/hyperlink" Target="https://m.edsoo.ru/863ef236" TargetMode="External"/><Relationship Id="rId48" Type="http://schemas.openxmlformats.org/officeDocument/2006/relationships/hyperlink" Target="https://m.edsoo.ru/863f0186" TargetMode="External"/><Relationship Id="rId56" Type="http://schemas.openxmlformats.org/officeDocument/2006/relationships/hyperlink" Target="https://m.edsoo.ru/863f0a50" TargetMode="External"/><Relationship Id="rId64" Type="http://schemas.openxmlformats.org/officeDocument/2006/relationships/hyperlink" Target="https://m.edsoo.ru/863f1dec" TargetMode="External"/><Relationship Id="rId69" Type="http://schemas.openxmlformats.org/officeDocument/2006/relationships/hyperlink" Target="https://m.edsoo.ru/863f235a" TargetMode="External"/><Relationship Id="rId77" Type="http://schemas.openxmlformats.org/officeDocument/2006/relationships/hyperlink" Target="https://m.edsoo.ru/863f3764" TargetMode="External"/><Relationship Id="rId100" Type="http://schemas.openxmlformats.org/officeDocument/2006/relationships/hyperlink" Target="https://m.edsoo.ru/863f6da6" TargetMode="External"/><Relationship Id="rId105" Type="http://schemas.openxmlformats.org/officeDocument/2006/relationships/hyperlink" Target="https://m.edsoo.ru/863f783c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ec0" TargetMode="External"/><Relationship Id="rId72" Type="http://schemas.openxmlformats.org/officeDocument/2006/relationships/hyperlink" Target="https://m.edsoo.ru/863f2cd8" TargetMode="External"/><Relationship Id="rId80" Type="http://schemas.openxmlformats.org/officeDocument/2006/relationships/hyperlink" Target="https://m.edsoo.ru/863f3cbe" TargetMode="External"/><Relationship Id="rId85" Type="http://schemas.openxmlformats.org/officeDocument/2006/relationships/hyperlink" Target="https://m.edsoo.ru/863f47ea" TargetMode="External"/><Relationship Id="rId93" Type="http://schemas.openxmlformats.org/officeDocument/2006/relationships/hyperlink" Target="https://m.edsoo.ru/863f5e10" TargetMode="External"/><Relationship Id="rId98" Type="http://schemas.openxmlformats.org/officeDocument/2006/relationships/hyperlink" Target="https://m.edsoo.ru/863f67d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324" TargetMode="External"/><Relationship Id="rId33" Type="http://schemas.openxmlformats.org/officeDocument/2006/relationships/hyperlink" Target="https://m.edsoo.ru/863edc6a" TargetMode="External"/><Relationship Id="rId38" Type="http://schemas.openxmlformats.org/officeDocument/2006/relationships/hyperlink" Target="https://m.edsoo.ru/863ee9d0" TargetMode="External"/><Relationship Id="rId46" Type="http://schemas.openxmlformats.org/officeDocument/2006/relationships/hyperlink" Target="https://m.edsoo.ru/863ef646" TargetMode="External"/><Relationship Id="rId59" Type="http://schemas.openxmlformats.org/officeDocument/2006/relationships/hyperlink" Target="https://m.edsoo.ru/863f0ea6" TargetMode="External"/><Relationship Id="rId67" Type="http://schemas.openxmlformats.org/officeDocument/2006/relationships/hyperlink" Target="https://m.edsoo.ru/863f21ca" TargetMode="External"/><Relationship Id="rId103" Type="http://schemas.openxmlformats.org/officeDocument/2006/relationships/hyperlink" Target="https://m.edsoo.ru/863f7652" TargetMode="External"/><Relationship Id="rId108" Type="http://schemas.openxmlformats.org/officeDocument/2006/relationships/hyperlink" Target="https://m.edsoo.ru/863f7c9c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f52" TargetMode="External"/><Relationship Id="rId54" Type="http://schemas.openxmlformats.org/officeDocument/2006/relationships/hyperlink" Target="https://m.edsoo.ru/863f0578" TargetMode="External"/><Relationship Id="rId62" Type="http://schemas.openxmlformats.org/officeDocument/2006/relationships/hyperlink" Target="https://m.edsoo.ru/863f1784" TargetMode="External"/><Relationship Id="rId70" Type="http://schemas.openxmlformats.org/officeDocument/2006/relationships/hyperlink" Target="https://m.edsoo.ru/863f2a4e" TargetMode="External"/><Relationship Id="rId75" Type="http://schemas.openxmlformats.org/officeDocument/2006/relationships/hyperlink" Target="https://m.edsoo.ru/863f3214" TargetMode="External"/><Relationship Id="rId83" Type="http://schemas.openxmlformats.org/officeDocument/2006/relationships/hyperlink" Target="https://m.edsoo.ru/863f4312" TargetMode="External"/><Relationship Id="rId88" Type="http://schemas.openxmlformats.org/officeDocument/2006/relationships/hyperlink" Target="https://m.edsoo.ru/863f5014" TargetMode="External"/><Relationship Id="rId91" Type="http://schemas.openxmlformats.org/officeDocument/2006/relationships/hyperlink" Target="https://m.edsoo.ru/863f5a50" TargetMode="External"/><Relationship Id="rId96" Type="http://schemas.openxmlformats.org/officeDocument/2006/relationships/hyperlink" Target="https://m.edsoo.ru/863f64d2" TargetMode="External"/><Relationship Id="rId111" Type="http://schemas.openxmlformats.org/officeDocument/2006/relationships/hyperlink" Target="https://m.edsoo.ru/863f861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602" TargetMode="External"/><Relationship Id="rId36" Type="http://schemas.openxmlformats.org/officeDocument/2006/relationships/hyperlink" Target="https://m.edsoo.ru/863ee4bc" TargetMode="External"/><Relationship Id="rId49" Type="http://schemas.openxmlformats.org/officeDocument/2006/relationships/hyperlink" Target="https://m.edsoo.ru/863efa24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893a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3b2" TargetMode="External"/><Relationship Id="rId52" Type="http://schemas.openxmlformats.org/officeDocument/2006/relationships/hyperlink" Target="https://m.edsoo.ru/863f029e" TargetMode="External"/><Relationship Id="rId60" Type="http://schemas.openxmlformats.org/officeDocument/2006/relationships/hyperlink" Target="https://m.edsoo.ru/863f1180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e36" TargetMode="External"/><Relationship Id="rId78" Type="http://schemas.openxmlformats.org/officeDocument/2006/relationships/hyperlink" Target="https://m.edsoo.ru/863f38ae" TargetMode="External"/><Relationship Id="rId81" Type="http://schemas.openxmlformats.org/officeDocument/2006/relationships/hyperlink" Target="https://m.edsoo.ru/863f3f20" TargetMode="External"/><Relationship Id="rId86" Type="http://schemas.openxmlformats.org/officeDocument/2006/relationships/hyperlink" Target="https://m.edsoo.ru/863f4e16" TargetMode="External"/><Relationship Id="rId94" Type="http://schemas.openxmlformats.org/officeDocument/2006/relationships/hyperlink" Target="https://m.edsoo.ru/863f6162" TargetMode="External"/><Relationship Id="rId99" Type="http://schemas.openxmlformats.org/officeDocument/2006/relationships/hyperlink" Target="https://m.edsoo.ru/863f6b44" TargetMode="External"/><Relationship Id="rId101" Type="http://schemas.openxmlformats.org/officeDocument/2006/relationships/hyperlink" Target="https://m.edsoo.ru/863f6f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a302" TargetMode="External"/><Relationship Id="rId39" Type="http://schemas.openxmlformats.org/officeDocument/2006/relationships/hyperlink" Target="https://m.edsoo.ru/863eee1c" TargetMode="External"/><Relationship Id="rId109" Type="http://schemas.openxmlformats.org/officeDocument/2006/relationships/hyperlink" Target="https://m.edsoo.ru/863f7e54" TargetMode="External"/><Relationship Id="rId34" Type="http://schemas.openxmlformats.org/officeDocument/2006/relationships/hyperlink" Target="https://m.edsoo.ru/863ee07a" TargetMode="External"/><Relationship Id="rId50" Type="http://schemas.openxmlformats.org/officeDocument/2006/relationships/hyperlink" Target="https://m.edsoo.ru/863efbaa" TargetMode="External"/><Relationship Id="rId55" Type="http://schemas.openxmlformats.org/officeDocument/2006/relationships/hyperlink" Target="https://m.edsoo.ru/863f076c" TargetMode="External"/><Relationship Id="rId76" Type="http://schemas.openxmlformats.org/officeDocument/2006/relationships/hyperlink" Target="https://m.edsoo.ru/863f3372" TargetMode="External"/><Relationship Id="rId97" Type="http://schemas.openxmlformats.org/officeDocument/2006/relationships/hyperlink" Target="https://m.edsoo.ru/863f6680" TargetMode="External"/><Relationship Id="rId104" Type="http://schemas.openxmlformats.org/officeDocument/2006/relationships/hyperlink" Target="https://m.edsoo.ru/863f7116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bac" TargetMode="External"/><Relationship Id="rId92" Type="http://schemas.openxmlformats.org/officeDocument/2006/relationships/hyperlink" Target="https://m.edsoo.ru/863f5b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41</Pages>
  <Words>7811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Второй пользователь</cp:lastModifiedBy>
  <cp:revision>4</cp:revision>
  <cp:lastPrinted>2025-10-28T17:44:00Z</cp:lastPrinted>
  <dcterms:created xsi:type="dcterms:W3CDTF">2025-09-21T08:27:00Z</dcterms:created>
  <dcterms:modified xsi:type="dcterms:W3CDTF">2025-10-28T17:44:00Z</dcterms:modified>
</cp:coreProperties>
</file>