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4195"/>
        <w:gridCol w:w="1173"/>
        <w:gridCol w:w="4202"/>
      </w:tblGrid>
      <w:tr w:rsidR="00E9313D" w:rsidTr="001D35AA">
        <w:trPr>
          <w:cantSplit/>
          <w:trHeight w:val="420"/>
        </w:trPr>
        <w:tc>
          <w:tcPr>
            <w:tcW w:w="4195" w:type="dxa"/>
          </w:tcPr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</w:rPr>
            </w:pPr>
            <w:r>
              <w:rPr>
                <w:rFonts w:ascii="Arial Cyr Chuv" w:hAnsi="Arial Cyr Chuv" w:cs="Times New Roman"/>
                <w:b/>
                <w:bCs/>
              </w:rPr>
              <w:t>ЧЁВАШ РЕСПУБЛИКИ</w:t>
            </w:r>
          </w:p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</w:rPr>
            </w:pPr>
            <w:r>
              <w:rPr>
                <w:rFonts w:ascii="Arial Cyr Chuv" w:hAnsi="Arial Cyr Chuv" w:cs="Times New Roman"/>
                <w:b/>
                <w:bCs/>
              </w:rPr>
              <w:t xml:space="preserve">ШЁМЁРШЁ </w:t>
            </w:r>
          </w:p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>
              <w:rPr>
                <w:rFonts w:ascii="Arial Cyr Chuv" w:hAnsi="Arial Cyr Chuv" w:cs="Times New Roman"/>
                <w:b/>
                <w:bCs/>
              </w:rPr>
              <w:t>МУНИЦИПАЛЛ</w:t>
            </w:r>
            <w:r>
              <w:rPr>
                <w:rFonts w:ascii="Arial" w:hAnsi="Arial" w:cs="Arial"/>
                <w:b/>
                <w:bCs/>
              </w:rPr>
              <w:t>Ă</w:t>
            </w:r>
            <w:r>
              <w:rPr>
                <w:rFonts w:ascii="Arial Cyr Chuv" w:hAnsi="Arial Cyr Chuv" w:cs="Arial Cyr Chuv"/>
                <w:b/>
                <w:bCs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E9313D" w:rsidRDefault="00E9313D" w:rsidP="001D35AA">
            <w:pPr>
              <w:jc w:val="center"/>
              <w:rPr>
                <w:sz w:val="26"/>
              </w:rPr>
            </w:pPr>
            <w:r>
              <w:rPr>
                <w:noProof/>
                <w:color w:val="000000"/>
                <w:sz w:val="26"/>
              </w:rPr>
              <w:drawing>
                <wp:inline distT="0" distB="0" distL="0" distR="0">
                  <wp:extent cx="548640" cy="715645"/>
                  <wp:effectExtent l="19050" t="0" r="3810" b="0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E9313D" w:rsidRDefault="00E9313D" w:rsidP="001D35AA">
            <w:pPr>
              <w:pStyle w:val="a3"/>
              <w:ind w:left="-40" w:right="-6"/>
              <w:jc w:val="center"/>
              <w:rPr>
                <w:rFonts w:ascii="Arial Cyr Chuv" w:hAnsi="Arial Cyr Chuv" w:cs="Arial"/>
                <w:b/>
                <w:bCs/>
              </w:rPr>
            </w:pPr>
            <w:r>
              <w:rPr>
                <w:rFonts w:ascii="Arial Cyr Chuv" w:hAnsi="Arial Cyr Chuv" w:cs="Arial"/>
                <w:b/>
                <w:bCs/>
              </w:rPr>
              <w:t>ЧУВАШСКАЯ РЕСПУБЛИКА</w:t>
            </w:r>
          </w:p>
          <w:p w:rsidR="00E9313D" w:rsidRDefault="00E9313D" w:rsidP="001D35AA">
            <w:pPr>
              <w:jc w:val="center"/>
              <w:rPr>
                <w:rFonts w:ascii="Arial Cyr Chuv" w:hAnsi="Arial Cyr Chuv" w:cs="Arial"/>
                <w:b/>
                <w:bCs/>
                <w:sz w:val="20"/>
                <w:szCs w:val="20"/>
              </w:rPr>
            </w:pPr>
            <w:r>
              <w:rPr>
                <w:rFonts w:ascii="Arial Cyr Chuv" w:hAnsi="Arial Cyr Chuv" w:cs="Arial"/>
                <w:b/>
                <w:bCs/>
                <w:sz w:val="20"/>
                <w:szCs w:val="20"/>
              </w:rPr>
              <w:t>ШЕМУРШИНСКИЙ</w:t>
            </w:r>
          </w:p>
          <w:p w:rsidR="00E9313D" w:rsidRDefault="00E9313D" w:rsidP="001D35AA">
            <w:pPr>
              <w:pStyle w:val="a3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>
              <w:rPr>
                <w:rFonts w:ascii="Arial Cyr Chuv" w:hAnsi="Arial Cyr Chuv" w:cs="Arial"/>
                <w:b/>
                <w:bCs/>
              </w:rPr>
              <w:t>МУНИЦИПАЛЬНЫЙ ОКРУГ</w:t>
            </w:r>
          </w:p>
        </w:tc>
      </w:tr>
      <w:tr w:rsidR="00E9313D" w:rsidTr="001D35AA">
        <w:trPr>
          <w:cantSplit/>
          <w:trHeight w:val="2355"/>
        </w:trPr>
        <w:tc>
          <w:tcPr>
            <w:tcW w:w="4195" w:type="dxa"/>
          </w:tcPr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</w:rPr>
            </w:pPr>
            <w:r>
              <w:rPr>
                <w:rFonts w:ascii="Arial Cyr Chuv" w:hAnsi="Arial Cyr Chuv" w:cs="Times New Roman"/>
                <w:b/>
                <w:bCs/>
              </w:rPr>
              <w:t xml:space="preserve">ШЁМЁРШЁ </w:t>
            </w:r>
          </w:p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</w:rPr>
            </w:pPr>
            <w:r>
              <w:rPr>
                <w:rFonts w:ascii="Arial Cyr Chuv" w:hAnsi="Arial Cyr Chuv" w:cs="Times New Roman"/>
                <w:b/>
                <w:bCs/>
              </w:rPr>
              <w:t>МУНИЦИПАЛЛ</w:t>
            </w:r>
            <w:r>
              <w:rPr>
                <w:rFonts w:ascii="Arial" w:hAnsi="Arial" w:cs="Arial"/>
                <w:b/>
                <w:bCs/>
              </w:rPr>
              <w:t>Ă</w:t>
            </w:r>
          </w:p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color w:val="000000"/>
              </w:rPr>
            </w:pPr>
            <w:r>
              <w:rPr>
                <w:rFonts w:ascii="Arial Cyr Chuv" w:hAnsi="Arial Cyr Chuv" w:cs="Arial Cyr Chuv"/>
                <w:b/>
                <w:bCs/>
              </w:rPr>
              <w:t>ОКРУГ</w:t>
            </w:r>
            <w:r>
              <w:rPr>
                <w:rFonts w:ascii="Arial" w:hAnsi="Arial" w:cs="Arial"/>
                <w:b/>
                <w:bCs/>
              </w:rPr>
              <w:t>Ĕ</w:t>
            </w:r>
            <w:r>
              <w:rPr>
                <w:rFonts w:ascii="Arial Cyr Chuv" w:hAnsi="Arial Cyr Chuv" w:cs="Arial Cyr Chuv"/>
                <w:b/>
                <w:bCs/>
              </w:rPr>
              <w:t xml:space="preserve">Н </w:t>
            </w:r>
            <w:r>
              <w:rPr>
                <w:rFonts w:ascii="Arial Cyr Chuv" w:hAnsi="Arial Cyr Chuv" w:cs="Times New Roman"/>
                <w:b/>
                <w:bCs/>
              </w:rPr>
              <w:t>АДМИНИСТРАЦИЙ,</w:t>
            </w:r>
          </w:p>
          <w:p w:rsidR="00E9313D" w:rsidRDefault="00E9313D" w:rsidP="001D35AA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9313D" w:rsidRDefault="00E9313D" w:rsidP="001D35AA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9313D" w:rsidRDefault="00E9313D" w:rsidP="001D35AA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Arial Cyr Chuv" w:hAnsi="Arial Cyr Chuv" w:cs="Times New Roman"/>
                <w:color w:val="000000"/>
              </w:rPr>
            </w:pPr>
            <w:r>
              <w:rPr>
                <w:rStyle w:val="a4"/>
                <w:rFonts w:ascii="Arial Cyr Chuv" w:hAnsi="Arial Cyr Chuv" w:cs="Times New Roman"/>
                <w:color w:val="000000"/>
              </w:rPr>
              <w:t>ЙЫШ</w:t>
            </w:r>
            <w:r>
              <w:rPr>
                <w:rStyle w:val="a4"/>
                <w:rFonts w:ascii="Arial" w:hAnsi="Arial" w:cs="Arial"/>
                <w:color w:val="000000"/>
              </w:rPr>
              <w:t>Ă</w:t>
            </w:r>
            <w:r>
              <w:rPr>
                <w:rStyle w:val="a4"/>
                <w:rFonts w:ascii="Arial Cyr Chuv" w:hAnsi="Arial Cyr Chuv" w:cs="Arial Cyr Chuv"/>
                <w:color w:val="000000"/>
              </w:rPr>
              <w:t>НУ</w:t>
            </w:r>
          </w:p>
          <w:p w:rsidR="00E9313D" w:rsidRDefault="00E9313D" w:rsidP="001D35AA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9313D" w:rsidRDefault="00E9313D" w:rsidP="001D35AA">
            <w:pPr>
              <w:pStyle w:val="a3"/>
              <w:ind w:right="-3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«___»___________20     №____</w:t>
            </w:r>
          </w:p>
          <w:p w:rsidR="00E9313D" w:rsidRDefault="00E9313D" w:rsidP="001D35AA">
            <w:pPr>
              <w:jc w:val="center"/>
              <w:rPr>
                <w:rFonts w:ascii="Arial Cyr Chuv" w:hAnsi="Arial Cyr Chuv"/>
                <w:color w:val="000000"/>
                <w:sz w:val="20"/>
                <w:szCs w:val="20"/>
              </w:rPr>
            </w:pPr>
          </w:p>
          <w:p w:rsidR="00E9313D" w:rsidRDefault="00E9313D" w:rsidP="001D35AA">
            <w:pPr>
              <w:jc w:val="center"/>
              <w:rPr>
                <w:rFonts w:ascii="Arial Cyr Chuv" w:hAnsi="Arial Cyr Chuv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Cyr Chuv" w:hAnsi="Arial Cyr Chuv"/>
                <w:color w:val="000000"/>
                <w:sz w:val="20"/>
                <w:szCs w:val="20"/>
              </w:rPr>
              <w:t>Шёмёршё</w:t>
            </w:r>
            <w:proofErr w:type="spellEnd"/>
            <w:r>
              <w:rPr>
                <w:rFonts w:ascii="Arial Cyr Chuv" w:hAnsi="Arial Cyr Chuv"/>
                <w:color w:val="000000"/>
                <w:sz w:val="20"/>
                <w:szCs w:val="20"/>
              </w:rPr>
              <w:t xml:space="preserve"> ял.</w:t>
            </w:r>
          </w:p>
        </w:tc>
        <w:tc>
          <w:tcPr>
            <w:tcW w:w="1173" w:type="dxa"/>
            <w:vMerge/>
          </w:tcPr>
          <w:p w:rsidR="00E9313D" w:rsidRDefault="00E9313D" w:rsidP="001D35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dxa"/>
          </w:tcPr>
          <w:p w:rsidR="00E9313D" w:rsidRDefault="00E9313D" w:rsidP="001D35AA">
            <w:pPr>
              <w:pStyle w:val="a3"/>
              <w:jc w:val="center"/>
              <w:rPr>
                <w:rFonts w:ascii="Arial Cyr Chuv" w:hAnsi="Arial Cyr Chuv" w:cs="Times New Roman"/>
                <w:b/>
                <w:bCs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color w:val="000000"/>
              </w:rPr>
              <w:t>АДМИНИСТРАЦИЯ</w:t>
            </w:r>
          </w:p>
          <w:p w:rsidR="00E9313D" w:rsidRDefault="00E9313D" w:rsidP="001D35AA">
            <w:pPr>
              <w:pStyle w:val="a3"/>
              <w:jc w:val="center"/>
              <w:rPr>
                <w:rFonts w:ascii="Arial Cyr Chuv" w:hAnsi="Arial Cyr Chuv" w:cs="Times New Roman"/>
                <w:b/>
                <w:bCs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color w:val="000000"/>
              </w:rPr>
              <w:t>ШЕМУРШИНСКОГО</w:t>
            </w:r>
          </w:p>
          <w:p w:rsidR="00E9313D" w:rsidRDefault="00E9313D" w:rsidP="001D35AA">
            <w:pPr>
              <w:pStyle w:val="a3"/>
              <w:jc w:val="center"/>
              <w:rPr>
                <w:rFonts w:ascii="Arial Cyr Chuv" w:hAnsi="Arial Cyr Chuv" w:cs="Times New Roman"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color w:val="000000"/>
              </w:rPr>
              <w:t>МУНИЦИПАЛЬНОГО ОКРУГА</w:t>
            </w:r>
          </w:p>
          <w:p w:rsidR="00E9313D" w:rsidRDefault="00E9313D" w:rsidP="001D35AA">
            <w:pPr>
              <w:pStyle w:val="a3"/>
              <w:jc w:val="center"/>
              <w:rPr>
                <w:rStyle w:val="a4"/>
                <w:rFonts w:ascii="Arial Cyr Chuv" w:hAnsi="Arial Cyr Chuv" w:cs="Times New Roman"/>
                <w:color w:val="000000"/>
              </w:rPr>
            </w:pPr>
          </w:p>
          <w:p w:rsidR="00E9313D" w:rsidRDefault="00E9313D" w:rsidP="001D35AA">
            <w:pPr>
              <w:pStyle w:val="a3"/>
              <w:jc w:val="center"/>
              <w:rPr>
                <w:rStyle w:val="a4"/>
                <w:rFonts w:ascii="Arial Cyr Chuv" w:hAnsi="Arial Cyr Chuv" w:cs="Times New Roman"/>
                <w:color w:val="000000"/>
              </w:rPr>
            </w:pPr>
          </w:p>
          <w:p w:rsidR="00E9313D" w:rsidRDefault="00E9313D" w:rsidP="001D35AA">
            <w:pPr>
              <w:pStyle w:val="a3"/>
              <w:jc w:val="center"/>
              <w:rPr>
                <w:rStyle w:val="a4"/>
                <w:rFonts w:ascii="Arial Cyr Chuv" w:hAnsi="Arial Cyr Chuv" w:cs="Times New Roman"/>
                <w:color w:val="000000"/>
              </w:rPr>
            </w:pPr>
            <w:r>
              <w:rPr>
                <w:rStyle w:val="a4"/>
                <w:rFonts w:ascii="Arial Cyr Chuv" w:hAnsi="Arial Cyr Chuv" w:cs="Times New Roman"/>
                <w:color w:val="000000"/>
              </w:rPr>
              <w:t>ПОСТАНОВЛЕНИЕ</w:t>
            </w:r>
          </w:p>
          <w:p w:rsidR="00E9313D" w:rsidRDefault="00E9313D" w:rsidP="001D35AA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9313D" w:rsidRDefault="00E9313D" w:rsidP="001D35A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</w:t>
            </w:r>
            <w:r w:rsidR="005E668B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» </w:t>
            </w:r>
            <w:r w:rsidR="00A55C57">
              <w:rPr>
                <w:rFonts w:ascii="Arial" w:hAnsi="Arial" w:cs="Arial"/>
              </w:rPr>
              <w:t>апреля</w:t>
            </w:r>
            <w:r>
              <w:rPr>
                <w:rFonts w:ascii="Arial" w:hAnsi="Arial" w:cs="Arial"/>
              </w:rPr>
              <w:t xml:space="preserve"> 202</w:t>
            </w:r>
            <w:r w:rsidR="0028336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г.  № </w:t>
            </w:r>
          </w:p>
          <w:p w:rsidR="00E9313D" w:rsidRDefault="00E9313D" w:rsidP="001D35AA">
            <w:pPr>
              <w:jc w:val="center"/>
              <w:rPr>
                <w:rFonts w:ascii="Arial Cyr Chuv" w:hAnsi="Arial Cyr Chuv" w:cs="Arial"/>
                <w:color w:val="000000"/>
                <w:sz w:val="20"/>
                <w:szCs w:val="20"/>
              </w:rPr>
            </w:pPr>
          </w:p>
          <w:p w:rsidR="00E9313D" w:rsidRDefault="00E9313D" w:rsidP="001D35AA">
            <w:pPr>
              <w:jc w:val="center"/>
              <w:rPr>
                <w:rFonts w:ascii="Arial Cyr Chuv" w:hAnsi="Arial Cyr Chuv" w:cs="Arial"/>
                <w:sz w:val="20"/>
                <w:szCs w:val="20"/>
              </w:rPr>
            </w:pPr>
            <w:r>
              <w:rPr>
                <w:rFonts w:ascii="Arial Cyr Chuv" w:hAnsi="Arial Cyr Chuv" w:cs="Arial"/>
                <w:color w:val="000000"/>
                <w:sz w:val="20"/>
                <w:szCs w:val="20"/>
              </w:rPr>
              <w:t>село Шемурша</w:t>
            </w:r>
          </w:p>
        </w:tc>
      </w:tr>
    </w:tbl>
    <w:p w:rsidR="003E7843" w:rsidRPr="00914AEF" w:rsidRDefault="003E7843" w:rsidP="00914AEF">
      <w:pPr>
        <w:jc w:val="right"/>
        <w:rPr>
          <w:b/>
        </w:rPr>
      </w:pPr>
    </w:p>
    <w:p w:rsidR="00484460" w:rsidRDefault="00484460" w:rsidP="003E7843"/>
    <w:tbl>
      <w:tblPr>
        <w:tblW w:w="0" w:type="auto"/>
        <w:tblLook w:val="04A0"/>
      </w:tblPr>
      <w:tblGrid>
        <w:gridCol w:w="5353"/>
      </w:tblGrid>
      <w:tr w:rsidR="00F42BE3" w:rsidTr="00605C7A">
        <w:trPr>
          <w:trHeight w:val="1006"/>
        </w:trPr>
        <w:tc>
          <w:tcPr>
            <w:tcW w:w="5353" w:type="dxa"/>
          </w:tcPr>
          <w:p w:rsidR="00311DE4" w:rsidRDefault="009F7D8B" w:rsidP="00E9313D">
            <w:pPr>
              <w:tabs>
                <w:tab w:val="left" w:pos="3828"/>
              </w:tabs>
              <w:jc w:val="both"/>
            </w:pPr>
            <w:r>
              <w:t>О</w:t>
            </w:r>
            <w:r w:rsidR="00605C7A">
              <w:t>б</w:t>
            </w:r>
            <w:r w:rsidR="006371A1">
              <w:t xml:space="preserve"> </w:t>
            </w:r>
            <w:r w:rsidR="00000FE0">
              <w:t xml:space="preserve">установлении </w:t>
            </w:r>
            <w:r w:rsidR="006371A1">
              <w:t xml:space="preserve">размера </w:t>
            </w:r>
            <w:r w:rsidR="00225CDF">
              <w:t>родительско</w:t>
            </w:r>
            <w:r w:rsidR="00E9313D">
              <w:t>й платы за содержание ребенка (</w:t>
            </w:r>
            <w:r w:rsidR="00225CDF">
              <w:t>присмотр и уход</w:t>
            </w:r>
            <w:r w:rsidR="00000FE0">
              <w:t xml:space="preserve"> за </w:t>
            </w:r>
            <w:r w:rsidR="00225CDF">
              <w:t>ребенком)</w:t>
            </w:r>
            <w:r w:rsidR="00000FE0">
              <w:t xml:space="preserve"> в </w:t>
            </w:r>
            <w:r w:rsidR="00225CDF">
              <w:t xml:space="preserve">муниципальных бюджетных </w:t>
            </w:r>
            <w:r w:rsidR="00000FE0">
              <w:t>образовательных организациях</w:t>
            </w:r>
            <w:r w:rsidR="00225CDF">
              <w:t xml:space="preserve"> Шемуршинского </w:t>
            </w:r>
            <w:r w:rsidR="00E9313D">
              <w:t>муниципального округа</w:t>
            </w:r>
            <w:r w:rsidR="00CF188E">
              <w:t xml:space="preserve"> Чувашской Республики</w:t>
            </w:r>
            <w:r w:rsidR="00000FE0">
              <w:t xml:space="preserve">, реализующих </w:t>
            </w:r>
            <w:r w:rsidR="00225CDF">
              <w:t>программы</w:t>
            </w:r>
            <w:r w:rsidR="00000FE0">
              <w:t xml:space="preserve"> дошкольного образования </w:t>
            </w:r>
          </w:p>
          <w:p w:rsidR="00F42BE3" w:rsidRPr="000A4271" w:rsidRDefault="00F42BE3" w:rsidP="00484460">
            <w:pPr>
              <w:tabs>
                <w:tab w:val="left" w:pos="1597"/>
              </w:tabs>
              <w:rPr>
                <w:sz w:val="16"/>
                <w:szCs w:val="16"/>
              </w:rPr>
            </w:pPr>
          </w:p>
        </w:tc>
      </w:tr>
      <w:tr w:rsidR="00F42BE3" w:rsidTr="00605C7A">
        <w:trPr>
          <w:trHeight w:val="83"/>
        </w:trPr>
        <w:tc>
          <w:tcPr>
            <w:tcW w:w="5353" w:type="dxa"/>
          </w:tcPr>
          <w:p w:rsidR="00F42BE3" w:rsidRPr="000A4271" w:rsidRDefault="00F42BE3" w:rsidP="00FB5FF5">
            <w:pPr>
              <w:rPr>
                <w:sz w:val="16"/>
                <w:szCs w:val="16"/>
              </w:rPr>
            </w:pPr>
          </w:p>
        </w:tc>
      </w:tr>
    </w:tbl>
    <w:p w:rsidR="00871B5C" w:rsidRDefault="00F52ECA" w:rsidP="009D5078">
      <w:pPr>
        <w:ind w:firstLine="708"/>
        <w:jc w:val="both"/>
      </w:pPr>
      <w:proofErr w:type="gramStart"/>
      <w:r w:rsidRPr="002836F7">
        <w:t>В соответствии с Федеральным законом от 06</w:t>
      </w:r>
      <w:r w:rsidR="00CA5A04">
        <w:t xml:space="preserve"> октября </w:t>
      </w:r>
      <w:r w:rsidRPr="002836F7">
        <w:t>2003</w:t>
      </w:r>
      <w:r w:rsidR="00CA5A04">
        <w:t xml:space="preserve"> г. </w:t>
      </w:r>
      <w:r w:rsidRPr="002836F7">
        <w:t>№ 131-ФЗ «Об общих принципах организации местного самоуправления в Российской Федерации», Федеральным законом от 29</w:t>
      </w:r>
      <w:r w:rsidR="00CA5A04">
        <w:t xml:space="preserve"> декабря </w:t>
      </w:r>
      <w:r w:rsidRPr="002836F7">
        <w:t>2012</w:t>
      </w:r>
      <w:r w:rsidR="00CA5A04">
        <w:t xml:space="preserve"> г.</w:t>
      </w:r>
      <w:r w:rsidRPr="002836F7">
        <w:t xml:space="preserve"> №</w:t>
      </w:r>
      <w:r w:rsidR="006371A1">
        <w:t xml:space="preserve"> </w:t>
      </w:r>
      <w:r w:rsidRPr="002836F7">
        <w:t xml:space="preserve">273-ФЗ «Об образовании в Российской Федерации», </w:t>
      </w:r>
      <w:r w:rsidRPr="002836F7">
        <w:rPr>
          <w:color w:val="000000"/>
        </w:rPr>
        <w:t>Законом Чувашской Республики от 30 июля 2013 г</w:t>
      </w:r>
      <w:r w:rsidR="00CA5A04">
        <w:rPr>
          <w:color w:val="000000"/>
        </w:rPr>
        <w:t>.</w:t>
      </w:r>
      <w:r w:rsidRPr="002836F7">
        <w:rPr>
          <w:color w:val="000000"/>
        </w:rPr>
        <w:t xml:space="preserve"> №</w:t>
      </w:r>
      <w:r w:rsidR="006371A1">
        <w:rPr>
          <w:color w:val="000000"/>
        </w:rPr>
        <w:t xml:space="preserve"> </w:t>
      </w:r>
      <w:r w:rsidRPr="002836F7">
        <w:rPr>
          <w:color w:val="000000"/>
        </w:rPr>
        <w:t>50 «Об образовании в Чувашской Республике»,</w:t>
      </w:r>
      <w:r w:rsidR="006371A1">
        <w:rPr>
          <w:color w:val="000000"/>
        </w:rPr>
        <w:t xml:space="preserve"> </w:t>
      </w:r>
      <w:r w:rsidRPr="002836F7">
        <w:t>постановлением Кабинета Министров Чувашской Республики от 11</w:t>
      </w:r>
      <w:r w:rsidR="00CA5A04">
        <w:t xml:space="preserve"> ноября </w:t>
      </w:r>
      <w:r w:rsidRPr="002836F7">
        <w:t>2015</w:t>
      </w:r>
      <w:r w:rsidR="00CA5A04">
        <w:t xml:space="preserve"> г.</w:t>
      </w:r>
      <w:r w:rsidRPr="002836F7">
        <w:t xml:space="preserve"> № 406 </w:t>
      </w:r>
      <w:r w:rsidRPr="002836F7">
        <w:rPr>
          <w:shd w:val="clear" w:color="auto" w:fill="FFFFFF"/>
        </w:rPr>
        <w:t>«Об установлении</w:t>
      </w:r>
      <w:proofErr w:type="gramEnd"/>
      <w:r w:rsidR="006371A1">
        <w:rPr>
          <w:shd w:val="clear" w:color="auto" w:fill="FFFFFF"/>
        </w:rPr>
        <w:t xml:space="preserve"> </w:t>
      </w:r>
      <w:proofErr w:type="gramStart"/>
      <w:r w:rsidRPr="002836F7">
        <w:rPr>
          <w:shd w:val="clear" w:color="auto" w:fill="FFFFFF"/>
        </w:rPr>
        <w:t>максимального размера платы, взимаемой с родителей (законных представителей) за присмотр и уход за детьми, осваивающими образовательные</w:t>
      </w:r>
      <w:r w:rsidR="006371A1">
        <w:rPr>
          <w:shd w:val="clear" w:color="auto" w:fill="FFFFFF"/>
        </w:rPr>
        <w:t xml:space="preserve"> </w:t>
      </w:r>
      <w:r w:rsidRPr="002836F7">
        <w:rPr>
          <w:shd w:val="clear" w:color="auto" w:fill="FFFFFF"/>
        </w:rPr>
        <w:t>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Республики»</w:t>
      </w:r>
      <w:r>
        <w:t xml:space="preserve"> и</w:t>
      </w:r>
      <w:r w:rsidR="00147E2E">
        <w:t xml:space="preserve"> постановлением администрации Шемуршинского </w:t>
      </w:r>
      <w:r w:rsidRPr="00F52ECA">
        <w:t xml:space="preserve">муниципального </w:t>
      </w:r>
      <w:r w:rsidRPr="002640EA">
        <w:t xml:space="preserve">округа </w:t>
      </w:r>
      <w:r w:rsidR="00147E2E" w:rsidRPr="002640EA">
        <w:t xml:space="preserve"> от </w:t>
      </w:r>
      <w:r w:rsidR="003C0F28">
        <w:t>31</w:t>
      </w:r>
      <w:r w:rsidR="005809CB">
        <w:t xml:space="preserve"> марта</w:t>
      </w:r>
      <w:r w:rsidR="009D530F" w:rsidRPr="002640EA">
        <w:t xml:space="preserve"> 202</w:t>
      </w:r>
      <w:r w:rsidR="005809CB">
        <w:t>5</w:t>
      </w:r>
      <w:r w:rsidR="00147E2E" w:rsidRPr="002640EA">
        <w:t xml:space="preserve"> года № </w:t>
      </w:r>
      <w:r w:rsidR="003C0F28" w:rsidRPr="003C0F28">
        <w:t xml:space="preserve">276 </w:t>
      </w:r>
      <w:r w:rsidR="00147E2E" w:rsidRPr="003C0F28">
        <w:t>«</w:t>
      </w:r>
      <w:r w:rsidR="00147E2E">
        <w:t>Об у</w:t>
      </w:r>
      <w:r w:rsidR="009D530F">
        <w:t>тверждении Методики расчета</w:t>
      </w:r>
      <w:r w:rsidR="00147E2E">
        <w:t xml:space="preserve"> нормативных затрат на оказание услуги по присмотру и уходу за</w:t>
      </w:r>
      <w:proofErr w:type="gramEnd"/>
      <w:r w:rsidR="00147E2E">
        <w:t xml:space="preserve"> детьми в образовательных организациях, реализующих образовательную программу дошкольного образования на территории Шемуршинского </w:t>
      </w:r>
      <w:r w:rsidR="001D42FA">
        <w:t>муниципального округа</w:t>
      </w:r>
      <w:r w:rsidR="00147E2E">
        <w:t xml:space="preserve"> Чувашской Республики», администрация Шемуршинского </w:t>
      </w:r>
      <w:r w:rsidR="001D42FA">
        <w:t>муниципального округа</w:t>
      </w:r>
      <w:r w:rsidR="00147E2E">
        <w:t xml:space="preserve"> постановляет:</w:t>
      </w:r>
    </w:p>
    <w:p w:rsidR="00CA5A04" w:rsidRPr="00357EDE" w:rsidRDefault="00CA5A04" w:rsidP="006371A1">
      <w:pPr>
        <w:ind w:right="-5" w:firstLine="540"/>
        <w:jc w:val="both"/>
        <w:rPr>
          <w:color w:val="000000"/>
        </w:rPr>
      </w:pPr>
      <w:r>
        <w:rPr>
          <w:color w:val="000000"/>
        </w:rPr>
        <w:t xml:space="preserve">1. </w:t>
      </w:r>
      <w:r w:rsidRPr="00357EDE">
        <w:rPr>
          <w:color w:val="000000"/>
        </w:rPr>
        <w:t xml:space="preserve">Установить размер </w:t>
      </w:r>
      <w:r w:rsidR="006371A1">
        <w:rPr>
          <w:color w:val="000000"/>
        </w:rPr>
        <w:t xml:space="preserve">родительской </w:t>
      </w:r>
      <w:r w:rsidRPr="00357EDE">
        <w:rPr>
          <w:color w:val="000000"/>
        </w:rPr>
        <w:t>платы, взимаемой с родителей (законных представителей) за 1 день присмотра и ухода воспитанника в муниципальн</w:t>
      </w:r>
      <w:r>
        <w:rPr>
          <w:color w:val="000000"/>
        </w:rPr>
        <w:t xml:space="preserve">ых </w:t>
      </w:r>
      <w:r w:rsidRPr="00357EDE">
        <w:rPr>
          <w:bCs/>
          <w:color w:val="000000"/>
        </w:rPr>
        <w:t>образовательн</w:t>
      </w:r>
      <w:r>
        <w:rPr>
          <w:bCs/>
          <w:color w:val="000000"/>
        </w:rPr>
        <w:t>ых</w:t>
      </w:r>
      <w:r w:rsidRPr="00357EDE">
        <w:rPr>
          <w:bCs/>
          <w:color w:val="000000"/>
        </w:rPr>
        <w:t xml:space="preserve"> учреждени</w:t>
      </w:r>
      <w:r>
        <w:rPr>
          <w:bCs/>
          <w:color w:val="000000"/>
        </w:rPr>
        <w:t>ях</w:t>
      </w:r>
      <w:r w:rsidR="006371A1">
        <w:rPr>
          <w:bCs/>
          <w:color w:val="000000"/>
        </w:rPr>
        <w:t xml:space="preserve"> </w:t>
      </w:r>
      <w:r>
        <w:rPr>
          <w:bCs/>
          <w:color w:val="000000"/>
        </w:rPr>
        <w:t>Шемуршинского муниципального округа</w:t>
      </w:r>
      <w:r w:rsidR="00CF188E">
        <w:rPr>
          <w:bCs/>
          <w:color w:val="000000"/>
        </w:rPr>
        <w:t xml:space="preserve"> Чувашской Республики</w:t>
      </w:r>
      <w:r w:rsidRPr="00357EDE">
        <w:rPr>
          <w:bCs/>
          <w:color w:val="000000"/>
        </w:rPr>
        <w:t>, реализующ</w:t>
      </w:r>
      <w:r>
        <w:rPr>
          <w:bCs/>
          <w:color w:val="000000"/>
        </w:rPr>
        <w:t>и</w:t>
      </w:r>
      <w:r w:rsidRPr="00357EDE">
        <w:rPr>
          <w:bCs/>
          <w:color w:val="000000"/>
        </w:rPr>
        <w:t>х программы дошкольного образования</w:t>
      </w:r>
      <w:r w:rsidRPr="00357EDE">
        <w:rPr>
          <w:color w:val="000000"/>
        </w:rPr>
        <w:t>, в размере:</w:t>
      </w:r>
    </w:p>
    <w:p w:rsidR="00CA5A04" w:rsidRPr="00CF188E" w:rsidRDefault="00CA5A04" w:rsidP="006371A1">
      <w:pPr>
        <w:ind w:right="-5" w:firstLine="540"/>
        <w:jc w:val="both"/>
        <w:rPr>
          <w:color w:val="000000"/>
        </w:rPr>
      </w:pPr>
      <w:r w:rsidRPr="00357EDE">
        <w:rPr>
          <w:b/>
          <w:color w:val="000000"/>
        </w:rPr>
        <w:t xml:space="preserve">- </w:t>
      </w:r>
      <w:r w:rsidR="00176255" w:rsidRPr="00CF188E">
        <w:rPr>
          <w:color w:val="000000"/>
        </w:rPr>
        <w:t>14</w:t>
      </w:r>
      <w:r w:rsidR="00283365" w:rsidRPr="00CF188E">
        <w:rPr>
          <w:color w:val="000000"/>
        </w:rPr>
        <w:t>5</w:t>
      </w:r>
      <w:r w:rsidRPr="00CF188E">
        <w:rPr>
          <w:color w:val="000000"/>
        </w:rPr>
        <w:t xml:space="preserve"> (сто </w:t>
      </w:r>
      <w:r w:rsidR="00176255" w:rsidRPr="00CF188E">
        <w:rPr>
          <w:color w:val="000000"/>
        </w:rPr>
        <w:t>сорок</w:t>
      </w:r>
      <w:r w:rsidR="00283365" w:rsidRPr="00CF188E">
        <w:rPr>
          <w:color w:val="000000"/>
        </w:rPr>
        <w:t xml:space="preserve"> пять</w:t>
      </w:r>
      <w:r w:rsidRPr="00CF188E">
        <w:rPr>
          <w:color w:val="000000"/>
        </w:rPr>
        <w:t>) рублей с 10 - часовым пребыванием;</w:t>
      </w:r>
    </w:p>
    <w:p w:rsidR="00CA5A04" w:rsidRPr="00357EDE" w:rsidRDefault="00CA5A04" w:rsidP="006371A1">
      <w:pPr>
        <w:ind w:right="-5" w:firstLine="540"/>
        <w:jc w:val="both"/>
        <w:rPr>
          <w:color w:val="000000"/>
        </w:rPr>
      </w:pPr>
      <w:r w:rsidRPr="003D4E99">
        <w:rPr>
          <w:b/>
          <w:color w:val="000000"/>
        </w:rPr>
        <w:t xml:space="preserve">- </w:t>
      </w:r>
      <w:r w:rsidR="00283365" w:rsidRPr="00CF188E">
        <w:rPr>
          <w:color w:val="000000"/>
        </w:rPr>
        <w:t>9</w:t>
      </w:r>
      <w:r w:rsidR="00176255" w:rsidRPr="00CF188E">
        <w:rPr>
          <w:color w:val="000000"/>
        </w:rPr>
        <w:t>5</w:t>
      </w:r>
      <w:r w:rsidRPr="00357EDE">
        <w:rPr>
          <w:color w:val="000000"/>
        </w:rPr>
        <w:t xml:space="preserve"> (</w:t>
      </w:r>
      <w:r w:rsidR="00042F0B">
        <w:rPr>
          <w:color w:val="000000"/>
        </w:rPr>
        <w:t>дев</w:t>
      </w:r>
      <w:r w:rsidR="00283365">
        <w:rPr>
          <w:color w:val="000000"/>
        </w:rPr>
        <w:t>яносто</w:t>
      </w:r>
      <w:r w:rsidR="00176255">
        <w:rPr>
          <w:color w:val="000000"/>
        </w:rPr>
        <w:t xml:space="preserve"> пять</w:t>
      </w:r>
      <w:r w:rsidRPr="00357EDE">
        <w:rPr>
          <w:color w:val="000000"/>
        </w:rPr>
        <w:t>) руб</w:t>
      </w:r>
      <w:r>
        <w:rPr>
          <w:color w:val="000000"/>
        </w:rPr>
        <w:t>лей</w:t>
      </w:r>
      <w:r w:rsidRPr="00357EDE">
        <w:rPr>
          <w:color w:val="000000"/>
        </w:rPr>
        <w:t xml:space="preserve"> с 5-часовым пребыванием.</w:t>
      </w:r>
    </w:p>
    <w:p w:rsidR="008348A4" w:rsidRDefault="004F0542" w:rsidP="006371A1">
      <w:pPr>
        <w:ind w:firstLine="540"/>
        <w:jc w:val="both"/>
      </w:pPr>
      <w:r>
        <w:t xml:space="preserve">2. Освободить родителей (законных </w:t>
      </w:r>
      <w:r w:rsidR="00335076">
        <w:t>представителей</w:t>
      </w:r>
      <w:r>
        <w:t xml:space="preserve">) от родительской платы за </w:t>
      </w:r>
      <w:r w:rsidR="003C471F" w:rsidRPr="00357EDE">
        <w:rPr>
          <w:color w:val="000000"/>
        </w:rPr>
        <w:t>присмотр и уход</w:t>
      </w:r>
      <w:r w:rsidR="003C471F">
        <w:rPr>
          <w:color w:val="000000"/>
        </w:rPr>
        <w:t>:</w:t>
      </w:r>
    </w:p>
    <w:p w:rsidR="00283365" w:rsidRDefault="00283365" w:rsidP="00283365">
      <w:pPr>
        <w:ind w:firstLine="567"/>
        <w:jc w:val="both"/>
      </w:pPr>
      <w:r>
        <w:t xml:space="preserve">1) </w:t>
      </w:r>
      <w:r w:rsidRPr="003C471F">
        <w:rPr>
          <w:color w:val="000000"/>
          <w:shd w:val="clear" w:color="auto" w:fill="FFFFFF"/>
        </w:rPr>
        <w:t>за детьми-инвалидами, детьми-сиротами и детьми, оставшимися без попечения родителей, а также за детьми с туберкулезной интоксикацией</w:t>
      </w:r>
      <w:r w:rsidRPr="003C471F">
        <w:t>;</w:t>
      </w:r>
    </w:p>
    <w:p w:rsidR="005146EB" w:rsidRPr="003C471F" w:rsidRDefault="005146EB" w:rsidP="00283365">
      <w:pPr>
        <w:ind w:firstLine="567"/>
        <w:jc w:val="both"/>
      </w:pPr>
      <w:proofErr w:type="gramStart"/>
      <w:r>
        <w:t xml:space="preserve">2) за детьми </w:t>
      </w:r>
      <w:r w:rsidRPr="00A512BC">
        <w:rPr>
          <w:rStyle w:val="10"/>
          <w:color w:val="000000"/>
          <w:sz w:val="24"/>
          <w:szCs w:val="24"/>
        </w:rPr>
        <w:t>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</w:t>
      </w:r>
      <w:r>
        <w:rPr>
          <w:rStyle w:val="10"/>
          <w:color w:val="000000"/>
          <w:sz w:val="24"/>
          <w:szCs w:val="24"/>
        </w:rPr>
        <w:t>.</w:t>
      </w:r>
      <w:proofErr w:type="gramEnd"/>
    </w:p>
    <w:p w:rsidR="005146EB" w:rsidRPr="00B17B01" w:rsidRDefault="005146EB" w:rsidP="005146EB">
      <w:pPr>
        <w:pStyle w:val="af"/>
        <w:shd w:val="clear" w:color="auto" w:fill="auto"/>
        <w:tabs>
          <w:tab w:val="left" w:pos="1158"/>
        </w:tabs>
        <w:spacing w:before="0" w:after="0" w:line="281" w:lineRule="exact"/>
        <w:ind w:left="40" w:right="40" w:firstLine="527"/>
        <w:jc w:val="both"/>
        <w:rPr>
          <w:sz w:val="24"/>
          <w:szCs w:val="24"/>
        </w:rPr>
      </w:pPr>
      <w:proofErr w:type="gramStart"/>
      <w:r w:rsidRPr="00B17B01">
        <w:rPr>
          <w:color w:val="000000"/>
          <w:sz w:val="24"/>
          <w:szCs w:val="24"/>
        </w:rPr>
        <w:lastRenderedPageBreak/>
        <w:t>3</w:t>
      </w:r>
      <w:r w:rsidR="00283365" w:rsidRPr="00B17B01">
        <w:rPr>
          <w:color w:val="000000"/>
          <w:sz w:val="24"/>
          <w:szCs w:val="24"/>
        </w:rPr>
        <w:t xml:space="preserve">) за детьми лиц, </w:t>
      </w:r>
      <w:r w:rsidRPr="00B17B01">
        <w:rPr>
          <w:sz w:val="24"/>
          <w:szCs w:val="24"/>
          <w:shd w:val="clear" w:color="auto" w:fill="FFFFFF"/>
        </w:rPr>
        <w:t>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  <w:proofErr w:type="gramEnd"/>
    </w:p>
    <w:p w:rsidR="005146EB" w:rsidRPr="00B17B01" w:rsidRDefault="005146EB" w:rsidP="005146EB">
      <w:pPr>
        <w:ind w:right="-5" w:firstLine="567"/>
        <w:jc w:val="both"/>
        <w:rPr>
          <w:color w:val="000000"/>
        </w:rPr>
      </w:pPr>
      <w:proofErr w:type="gramStart"/>
      <w:r w:rsidRPr="00B17B01">
        <w:rPr>
          <w:color w:val="000000"/>
        </w:rPr>
        <w:t>4</w:t>
      </w:r>
      <w:r w:rsidR="00283365" w:rsidRPr="00B17B01">
        <w:rPr>
          <w:color w:val="000000"/>
        </w:rPr>
        <w:t>) за детьми лиц, военнослужащих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283365" w:rsidRPr="00B17B01" w:rsidRDefault="005146EB" w:rsidP="00283365">
      <w:pPr>
        <w:ind w:right="-5" w:firstLine="567"/>
        <w:jc w:val="both"/>
        <w:rPr>
          <w:color w:val="000000"/>
        </w:rPr>
      </w:pPr>
      <w:r w:rsidRPr="00B17B01">
        <w:rPr>
          <w:color w:val="000000"/>
        </w:rPr>
        <w:t>5</w:t>
      </w:r>
      <w:r w:rsidR="00283365" w:rsidRPr="00B17B01">
        <w:rPr>
          <w:color w:val="000000"/>
        </w:rPr>
        <w:t>) за детьми лиц,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:rsidR="005146EB" w:rsidRPr="00B17B01" w:rsidRDefault="005146EB" w:rsidP="005146EB">
      <w:pPr>
        <w:pStyle w:val="af"/>
        <w:shd w:val="clear" w:color="auto" w:fill="auto"/>
        <w:tabs>
          <w:tab w:val="left" w:pos="1158"/>
        </w:tabs>
        <w:spacing w:before="0" w:after="0" w:line="281" w:lineRule="exact"/>
        <w:ind w:left="40" w:right="40" w:firstLine="527"/>
        <w:jc w:val="both"/>
        <w:rPr>
          <w:sz w:val="24"/>
          <w:szCs w:val="24"/>
        </w:rPr>
      </w:pPr>
      <w:proofErr w:type="gramStart"/>
      <w:r w:rsidRPr="00B17B01">
        <w:rPr>
          <w:color w:val="000000"/>
          <w:sz w:val="24"/>
          <w:szCs w:val="24"/>
        </w:rPr>
        <w:t xml:space="preserve">6) лиц, </w:t>
      </w:r>
      <w:r w:rsidRPr="00B17B01">
        <w:rPr>
          <w:color w:val="22272F"/>
          <w:sz w:val="24"/>
          <w:szCs w:val="24"/>
          <w:shd w:val="clear" w:color="auto" w:fill="FFFFFF"/>
        </w:rPr>
        <w:t> </w:t>
      </w:r>
      <w:r w:rsidRPr="00B17B01">
        <w:rPr>
          <w:sz w:val="24"/>
          <w:szCs w:val="24"/>
          <w:shd w:val="clear" w:color="auto" w:fill="FFFFFF"/>
        </w:rPr>
        <w:t>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</w:t>
      </w:r>
      <w:r w:rsidR="00B17B01" w:rsidRPr="00B17B01">
        <w:rPr>
          <w:sz w:val="24"/>
          <w:szCs w:val="24"/>
          <w:shd w:val="clear" w:color="auto" w:fill="FFFFFF"/>
        </w:rPr>
        <w:t>;</w:t>
      </w:r>
      <w:proofErr w:type="gramEnd"/>
    </w:p>
    <w:p w:rsidR="00283365" w:rsidRPr="00B17B01" w:rsidRDefault="005146EB" w:rsidP="00283365">
      <w:pPr>
        <w:ind w:right="-5" w:firstLine="567"/>
        <w:jc w:val="both"/>
        <w:rPr>
          <w:color w:val="000000"/>
        </w:rPr>
      </w:pPr>
      <w:r w:rsidRPr="00B17B01">
        <w:rPr>
          <w:color w:val="000000"/>
        </w:rPr>
        <w:t>7</w:t>
      </w:r>
      <w:r w:rsidR="00283365" w:rsidRPr="00B17B01">
        <w:rPr>
          <w:color w:val="000000"/>
        </w:rPr>
        <w:t xml:space="preserve">) за детьми лиц, </w:t>
      </w:r>
      <w:r w:rsidRPr="00B17B01">
        <w:rPr>
          <w:color w:val="22272F"/>
          <w:shd w:val="clear" w:color="auto" w:fill="FFFFFF"/>
        </w:rPr>
        <w:t xml:space="preserve">призванных на военную службу по мобилизации в Вооруженные Силы Российской Федерации в соответствии </w:t>
      </w:r>
      <w:r w:rsidRPr="00B17B01">
        <w:rPr>
          <w:color w:val="000000" w:themeColor="text1"/>
          <w:shd w:val="clear" w:color="auto" w:fill="FFFFFF"/>
        </w:rPr>
        <w:t>с </w:t>
      </w:r>
      <w:hyperlink r:id="rId7" w:anchor="/document/405309425/entry/0" w:history="1">
        <w:r w:rsidRPr="00B17B01">
          <w:rPr>
            <w:rStyle w:val="af1"/>
            <w:color w:val="000000" w:themeColor="text1"/>
            <w:u w:val="none"/>
            <w:shd w:val="clear" w:color="auto" w:fill="FFFFFF"/>
          </w:rPr>
          <w:t>Указом</w:t>
        </w:r>
      </w:hyperlink>
      <w:r w:rsidRPr="00B17B01">
        <w:rPr>
          <w:shd w:val="clear" w:color="auto" w:fill="FFFFFF"/>
        </w:rPr>
        <w:t> </w:t>
      </w:r>
      <w:r w:rsidRPr="00B17B01">
        <w:rPr>
          <w:color w:val="22272F"/>
          <w:shd w:val="clear" w:color="auto" w:fill="FFFFFF"/>
        </w:rPr>
        <w:t xml:space="preserve">Президента Российской Федерации от 21 сентября 2022 г. № 647 </w:t>
      </w:r>
      <w:r w:rsidR="00B17B01" w:rsidRPr="00B17B01">
        <w:rPr>
          <w:color w:val="22272F"/>
          <w:shd w:val="clear" w:color="auto" w:fill="FFFFFF"/>
        </w:rPr>
        <w:t>«</w:t>
      </w:r>
      <w:r w:rsidRPr="00B17B01">
        <w:rPr>
          <w:color w:val="22272F"/>
          <w:shd w:val="clear" w:color="auto" w:fill="FFFFFF"/>
        </w:rPr>
        <w:t>Об объявлении частичной мобилизации в Российской Федерации</w:t>
      </w:r>
      <w:r w:rsidR="00B17B01" w:rsidRPr="00B17B01">
        <w:rPr>
          <w:color w:val="22272F"/>
          <w:shd w:val="clear" w:color="auto" w:fill="FFFFFF"/>
        </w:rPr>
        <w:t>»;</w:t>
      </w:r>
    </w:p>
    <w:p w:rsidR="00283365" w:rsidRDefault="005146EB" w:rsidP="00283365">
      <w:pPr>
        <w:ind w:right="-5" w:firstLine="567"/>
        <w:jc w:val="both"/>
        <w:rPr>
          <w:color w:val="000000"/>
        </w:rPr>
      </w:pPr>
      <w:r w:rsidRPr="00B17B01">
        <w:rPr>
          <w:color w:val="000000"/>
        </w:rPr>
        <w:t>8</w:t>
      </w:r>
      <w:r w:rsidR="00283365" w:rsidRPr="00B17B01">
        <w:rPr>
          <w:color w:val="000000"/>
        </w:rPr>
        <w:t>) за детьми лиц,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операции;</w:t>
      </w:r>
    </w:p>
    <w:p w:rsidR="00283365" w:rsidRDefault="005146EB" w:rsidP="00283365">
      <w:pPr>
        <w:ind w:right="-5"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9</w:t>
      </w:r>
      <w:r w:rsidR="00283365">
        <w:rPr>
          <w:color w:val="000000" w:themeColor="text1"/>
          <w:shd w:val="clear" w:color="auto" w:fill="FFFFFF"/>
        </w:rPr>
        <w:t xml:space="preserve">) </w:t>
      </w:r>
      <w:r w:rsidR="00283365">
        <w:t xml:space="preserve">за </w:t>
      </w:r>
      <w:r w:rsidR="00283365">
        <w:rPr>
          <w:bCs/>
          <w:color w:val="020C22"/>
          <w:shd w:val="clear" w:color="auto" w:fill="FEFEFE"/>
        </w:rPr>
        <w:t>детьми</w:t>
      </w:r>
      <w:r w:rsidR="00283365">
        <w:t xml:space="preserve">, </w:t>
      </w:r>
      <w:r w:rsidR="00283365" w:rsidRPr="0077775C">
        <w:t>являющи</w:t>
      </w:r>
      <w:r w:rsidR="00283365">
        <w:t>мися</w:t>
      </w:r>
      <w:r w:rsidR="00283365" w:rsidRPr="0077775C">
        <w:t xml:space="preserve"> членами семей лиц, </w:t>
      </w:r>
      <w:r w:rsidR="00283365" w:rsidRPr="00356C84">
        <w:rPr>
          <w:color w:val="000000" w:themeColor="text1"/>
          <w:shd w:val="clear" w:color="auto" w:fill="FFFFFF"/>
        </w:rPr>
        <w:t>участников специальной военной операции, погибших (умерших) в результате участия в специальной военной операции.</w:t>
      </w:r>
    </w:p>
    <w:p w:rsidR="008A0572" w:rsidRDefault="009D5078" w:rsidP="008A0572">
      <w:pPr>
        <w:ind w:right="-5" w:firstLine="708"/>
        <w:jc w:val="both"/>
      </w:pPr>
      <w:r w:rsidRPr="00777399">
        <w:rPr>
          <w:bCs/>
          <w:color w:val="000000"/>
        </w:rPr>
        <w:t>3.</w:t>
      </w:r>
      <w:r w:rsidR="006371A1">
        <w:rPr>
          <w:bCs/>
          <w:color w:val="000000"/>
        </w:rPr>
        <w:t xml:space="preserve"> </w:t>
      </w:r>
      <w:proofErr w:type="gramStart"/>
      <w:r w:rsidR="008A0572">
        <w:t xml:space="preserve">Предоставить льготу по </w:t>
      </w:r>
      <w:r w:rsidR="008A0572" w:rsidRPr="003E351A">
        <w:t>родительской плат</w:t>
      </w:r>
      <w:r w:rsidR="008A0572">
        <w:t>е</w:t>
      </w:r>
      <w:r w:rsidR="008A0572" w:rsidRPr="003E351A">
        <w:t xml:space="preserve"> за содержание ребенка (присмотр и уход за ребенком) в муниципальныхобразовательных учреждениях </w:t>
      </w:r>
      <w:r w:rsidR="008A0572">
        <w:t>Шемуршинского муниципального округа</w:t>
      </w:r>
      <w:r w:rsidR="008A0572" w:rsidRPr="003E351A">
        <w:t>, реализующих программы дошкольного образования</w:t>
      </w:r>
      <w:r w:rsidR="008A0572">
        <w:t>, семьям, имеющим трех и более детей в возрасте до 18 лет или до 23 лет при условии его обучения в организации, осуществляющей образовательную деятельность, по очной форме обучения – 10% на содержание одного ребенка в день.</w:t>
      </w:r>
      <w:proofErr w:type="gramEnd"/>
    </w:p>
    <w:p w:rsidR="00283365" w:rsidRDefault="003B5FA7" w:rsidP="008A0572">
      <w:pPr>
        <w:ind w:right="-5" w:firstLine="708"/>
        <w:jc w:val="both"/>
        <w:rPr>
          <w:rStyle w:val="10"/>
          <w:color w:val="000000"/>
          <w:sz w:val="24"/>
          <w:szCs w:val="24"/>
        </w:rPr>
      </w:pPr>
      <w:r>
        <w:rPr>
          <w:color w:val="000000"/>
        </w:rPr>
        <w:t xml:space="preserve">4. </w:t>
      </w:r>
      <w:r w:rsidR="00283365" w:rsidRPr="00F60FE6">
        <w:rPr>
          <w:rStyle w:val="10"/>
          <w:color w:val="000000"/>
          <w:sz w:val="24"/>
          <w:szCs w:val="24"/>
        </w:rPr>
        <w:t>20-процентная льгота по оплате предоставляется семьям, в которых хотя бы один из родителей (законных представителей) осуществляет трудовую деятельность в организации, включенной уполномоченным органом в сводный реестр организаций оборонно-промышленного комплекса.</w:t>
      </w:r>
    </w:p>
    <w:p w:rsidR="00AB0905" w:rsidRPr="00F60FE6" w:rsidRDefault="003B5FA7" w:rsidP="008A0572">
      <w:pPr>
        <w:ind w:right="-5" w:firstLine="708"/>
        <w:jc w:val="both"/>
      </w:pPr>
      <w:r>
        <w:rPr>
          <w:rStyle w:val="10"/>
          <w:color w:val="000000"/>
          <w:sz w:val="24"/>
          <w:szCs w:val="24"/>
        </w:rPr>
        <w:t>5</w:t>
      </w:r>
      <w:r w:rsidR="00AB0905">
        <w:rPr>
          <w:rStyle w:val="10"/>
          <w:color w:val="000000"/>
          <w:sz w:val="24"/>
          <w:szCs w:val="24"/>
        </w:rPr>
        <w:t xml:space="preserve">. Обучающимся, одновременно относящимся к нескольким категориям лиц, имеющим право на бесплатное питание или </w:t>
      </w:r>
      <w:r w:rsidR="009111D7">
        <w:rPr>
          <w:rStyle w:val="10"/>
          <w:color w:val="000000"/>
          <w:sz w:val="24"/>
          <w:szCs w:val="24"/>
        </w:rPr>
        <w:t>на питание на льготных условиях, льгота предоставляется по одному из оснований.</w:t>
      </w:r>
    </w:p>
    <w:p w:rsidR="009D5078" w:rsidRPr="00777399" w:rsidRDefault="003B5FA7" w:rsidP="009D5078">
      <w:pPr>
        <w:ind w:right="-5" w:firstLine="708"/>
        <w:jc w:val="both"/>
        <w:rPr>
          <w:bCs/>
          <w:color w:val="000000"/>
        </w:rPr>
      </w:pPr>
      <w:r>
        <w:rPr>
          <w:bCs/>
          <w:color w:val="000000"/>
        </w:rPr>
        <w:t>6</w:t>
      </w:r>
      <w:r w:rsidR="009D5078" w:rsidRPr="00777399">
        <w:rPr>
          <w:bCs/>
          <w:color w:val="000000"/>
        </w:rPr>
        <w:t xml:space="preserve">. Оплату за </w:t>
      </w:r>
      <w:r w:rsidR="009D5078" w:rsidRPr="00777399">
        <w:rPr>
          <w:bCs/>
        </w:rPr>
        <w:t>содержание ребенка (присмотр и уход за ребенком) в муниципальных образовательных учреждениях осуществлять не позднее 5 числа месяца, за предыдущий расчетный месяц.</w:t>
      </w:r>
    </w:p>
    <w:p w:rsidR="009D5078" w:rsidRPr="00270211" w:rsidRDefault="003B5FA7" w:rsidP="009D5078">
      <w:pPr>
        <w:ind w:right="-5" w:firstLine="708"/>
        <w:jc w:val="both"/>
        <w:rPr>
          <w:color w:val="000000"/>
        </w:rPr>
      </w:pPr>
      <w:r>
        <w:rPr>
          <w:bCs/>
          <w:color w:val="000000"/>
        </w:rPr>
        <w:t>7</w:t>
      </w:r>
      <w:r w:rsidR="009D5078" w:rsidRPr="00777399">
        <w:rPr>
          <w:bCs/>
          <w:color w:val="000000"/>
        </w:rPr>
        <w:t>.</w:t>
      </w:r>
      <w:r w:rsidR="003B70BD">
        <w:rPr>
          <w:bCs/>
          <w:color w:val="000000"/>
        </w:rPr>
        <w:t xml:space="preserve"> </w:t>
      </w:r>
      <w:proofErr w:type="gramStart"/>
      <w:r w:rsidR="009D5078" w:rsidRPr="00F041F0">
        <w:rPr>
          <w:color w:val="000000"/>
        </w:rPr>
        <w:t xml:space="preserve">На основании части 2 статьи 23 Закона Чувашской Республики </w:t>
      </w:r>
      <w:r w:rsidR="00987545">
        <w:rPr>
          <w:color w:val="000000"/>
        </w:rPr>
        <w:t xml:space="preserve">от 30 июля 2013 г. № 50 </w:t>
      </w:r>
      <w:r w:rsidR="009D5078" w:rsidRPr="00F041F0">
        <w:rPr>
          <w:color w:val="000000"/>
        </w:rPr>
        <w:t>«Об образовании в Чувашской Республике», постановлени</w:t>
      </w:r>
      <w:r w:rsidR="009D5078">
        <w:rPr>
          <w:color w:val="000000"/>
        </w:rPr>
        <w:t xml:space="preserve">я </w:t>
      </w:r>
      <w:r w:rsidR="009D5078" w:rsidRPr="00F041F0">
        <w:rPr>
          <w:color w:val="000000"/>
        </w:rPr>
        <w:t>Кабинета Министров Чувашской Республики</w:t>
      </w:r>
      <w:r w:rsidR="009D5078" w:rsidRPr="00270211">
        <w:rPr>
          <w:color w:val="000000"/>
        </w:rPr>
        <w:t>от 28 марта 2018 г. № 86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организациях»</w:t>
      </w:r>
      <w:r w:rsidR="009D5078">
        <w:rPr>
          <w:color w:val="000000"/>
        </w:rPr>
        <w:t>:</w:t>
      </w:r>
      <w:proofErr w:type="gramEnd"/>
    </w:p>
    <w:p w:rsidR="009D5078" w:rsidRPr="00596099" w:rsidRDefault="009D5078" w:rsidP="009D5078">
      <w:pPr>
        <w:ind w:firstLine="708"/>
        <w:jc w:val="both"/>
      </w:pPr>
      <w:r>
        <w:t>«</w:t>
      </w:r>
      <w:r w:rsidRPr="00F041F0">
        <w:t xml:space="preserve">Компенсация выплачивается нуждающимся в ней родителям (законным представителям). </w:t>
      </w:r>
      <w:proofErr w:type="gramStart"/>
      <w:r w:rsidRPr="00F041F0">
        <w:t>Компенсация устанавливается в размере двадцати процентов среднего размера родительской платы за присмотр и уход за детьми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Республики, на первого ребенка, пятидесяти процентов размера такой платы на второго ребенка, семидесяти процентов размера такой платы на третьего ребенка и последующих детей.</w:t>
      </w:r>
      <w:proofErr w:type="gramEnd"/>
      <w:r w:rsidRPr="00F041F0">
        <w:t xml:space="preserve"> Критерии нуждаемости в </w:t>
      </w:r>
      <w:r w:rsidRPr="00F041F0">
        <w:lastRenderedPageBreak/>
        <w:t>компенсации и средний размер родительской платы за присмотр и уход за детьми в госу</w:t>
      </w:r>
      <w:r w:rsidRPr="00F041F0">
        <w:softHyphen/>
        <w:t>дарственных образовательных организациях Чувашской Республики и муниципальных образовательных организациях устанавливаются Кабинетом Министров Чувашской Республики</w:t>
      </w:r>
      <w:proofErr w:type="gramStart"/>
      <w:r w:rsidRPr="00F041F0">
        <w:t>.</w:t>
      </w:r>
      <w:r>
        <w:t>».</w:t>
      </w:r>
      <w:proofErr w:type="gramEnd"/>
    </w:p>
    <w:p w:rsidR="00DA136D" w:rsidRDefault="003B5FA7" w:rsidP="003B70BD">
      <w:pPr>
        <w:tabs>
          <w:tab w:val="left" w:pos="3828"/>
        </w:tabs>
        <w:ind w:firstLine="567"/>
        <w:jc w:val="both"/>
      </w:pPr>
      <w:r>
        <w:t>8</w:t>
      </w:r>
      <w:r w:rsidR="001D42FA">
        <w:t>. Признать утратившим силу</w:t>
      </w:r>
      <w:r w:rsidR="00CF188E">
        <w:t xml:space="preserve"> п</w:t>
      </w:r>
      <w:r w:rsidR="001D42FA" w:rsidRPr="00F57BCF">
        <w:t>остановлени</w:t>
      </w:r>
      <w:r w:rsidR="00DA136D">
        <w:t>я</w:t>
      </w:r>
      <w:r w:rsidR="001D42FA" w:rsidRPr="00F57BCF">
        <w:t xml:space="preserve"> </w:t>
      </w:r>
      <w:r w:rsidR="008348A4" w:rsidRPr="00F57BCF">
        <w:t xml:space="preserve">администрации Шемуршинского муниципального округа </w:t>
      </w:r>
      <w:r w:rsidR="00CF188E">
        <w:t>Чувашской Республики</w:t>
      </w:r>
      <w:r w:rsidR="00DA136D">
        <w:t>:</w:t>
      </w:r>
    </w:p>
    <w:p w:rsidR="008348A4" w:rsidRDefault="00CF188E" w:rsidP="003B70BD">
      <w:pPr>
        <w:tabs>
          <w:tab w:val="left" w:pos="3828"/>
        </w:tabs>
        <w:ind w:firstLine="567"/>
        <w:jc w:val="both"/>
      </w:pPr>
      <w:r>
        <w:t xml:space="preserve"> </w:t>
      </w:r>
      <w:r w:rsidR="00E80DC5">
        <w:t xml:space="preserve">- </w:t>
      </w:r>
      <w:r w:rsidR="008348A4" w:rsidRPr="00F57BCF">
        <w:t xml:space="preserve">от </w:t>
      </w:r>
      <w:r w:rsidR="00F57BCF">
        <w:t>29</w:t>
      </w:r>
      <w:r w:rsidR="00224CA7">
        <w:t xml:space="preserve"> </w:t>
      </w:r>
      <w:r w:rsidR="00F57BCF">
        <w:t>сентября</w:t>
      </w:r>
      <w:r w:rsidR="008348A4" w:rsidRPr="00F57BCF">
        <w:t xml:space="preserve"> 2023 г</w:t>
      </w:r>
      <w:r>
        <w:t>.</w:t>
      </w:r>
      <w:r w:rsidR="008348A4" w:rsidRPr="00F57BCF">
        <w:t xml:space="preserve"> № </w:t>
      </w:r>
      <w:r w:rsidR="00F57BCF">
        <w:t>807</w:t>
      </w:r>
      <w:r w:rsidR="008348A4" w:rsidRPr="00F57BCF">
        <w:t xml:space="preserve"> «Об установлении родительской платы за содержание ребенка (присмотр и уход за ребенком) в муниципальных бюджетных образовательных организациях Шемуршинского муниципального округа, реализующих программы дошкольного образования»</w:t>
      </w:r>
      <w:r w:rsidR="00E80DC5">
        <w:t>;</w:t>
      </w:r>
    </w:p>
    <w:p w:rsidR="00E80DC5" w:rsidRDefault="00E80DC5" w:rsidP="003B70BD">
      <w:pPr>
        <w:tabs>
          <w:tab w:val="left" w:pos="3828"/>
        </w:tabs>
        <w:ind w:firstLine="567"/>
        <w:jc w:val="both"/>
      </w:pPr>
      <w:r>
        <w:t>- от 28 февраля 2024 г. № 158 «О внесении изменений в постановление администрации Шемуршинского муниципального округа от 29 сентября 2023 г. №807»;</w:t>
      </w:r>
    </w:p>
    <w:p w:rsidR="00E80DC5" w:rsidRDefault="00E80DC5" w:rsidP="00E80DC5">
      <w:pPr>
        <w:tabs>
          <w:tab w:val="left" w:pos="3828"/>
        </w:tabs>
        <w:ind w:firstLine="567"/>
        <w:jc w:val="both"/>
      </w:pPr>
      <w:r>
        <w:t>- от 16 декабря 2024 г. № 1228 «О внесении изменений в постановление администрации Шемуршинского муниципального округа от 29 сентября 2023 г. №807»</w:t>
      </w:r>
      <w:r w:rsidR="001B53DE">
        <w:t>.</w:t>
      </w:r>
    </w:p>
    <w:p w:rsidR="00997DBB" w:rsidRDefault="00E80DC5" w:rsidP="001B53DE">
      <w:pPr>
        <w:tabs>
          <w:tab w:val="left" w:pos="3828"/>
        </w:tabs>
        <w:ind w:firstLine="567"/>
        <w:jc w:val="both"/>
      </w:pPr>
      <w:r>
        <w:t xml:space="preserve"> </w:t>
      </w:r>
      <w:r w:rsidR="003B5FA7">
        <w:t>9</w:t>
      </w:r>
      <w:r w:rsidR="00771383">
        <w:t>.</w:t>
      </w:r>
      <w:r w:rsidR="003B70BD">
        <w:t xml:space="preserve"> </w:t>
      </w:r>
      <w:proofErr w:type="gramStart"/>
      <w:r w:rsidR="00771383">
        <w:t>Контроль за</w:t>
      </w:r>
      <w:proofErr w:type="gramEnd"/>
      <w:r w:rsidR="00771383">
        <w:t xml:space="preserve"> выполнением настоящего постановления возложить на начальника отдела образования и молодежной политики администрации Шемуршинского муниципального округа</w:t>
      </w:r>
      <w:r w:rsidR="00CF188E">
        <w:t xml:space="preserve"> Чувашской Республики </w:t>
      </w:r>
      <w:proofErr w:type="spellStart"/>
      <w:r w:rsidR="00771383">
        <w:t>Ендиерова</w:t>
      </w:r>
      <w:proofErr w:type="spellEnd"/>
      <w:r w:rsidR="00771383">
        <w:t xml:space="preserve"> Н.И.</w:t>
      </w:r>
    </w:p>
    <w:p w:rsidR="00771383" w:rsidRDefault="003B5FA7" w:rsidP="003B70BD">
      <w:pPr>
        <w:ind w:firstLine="567"/>
        <w:jc w:val="both"/>
      </w:pPr>
      <w:r>
        <w:t>10</w:t>
      </w:r>
      <w:r w:rsidR="006A261E" w:rsidRPr="002C4D8E">
        <w:t xml:space="preserve">. </w:t>
      </w:r>
      <w:r w:rsidR="00771383">
        <w:t xml:space="preserve">Настоящее постановление вступает в силу после его </w:t>
      </w:r>
      <w:r w:rsidR="001D13FC">
        <w:t>официального опубликования</w:t>
      </w:r>
      <w:bookmarkStart w:id="0" w:name="_GoBack"/>
      <w:bookmarkEnd w:id="0"/>
      <w:r w:rsidR="00771383" w:rsidRPr="00BF725E">
        <w:t>.</w:t>
      </w:r>
    </w:p>
    <w:p w:rsidR="006A261E" w:rsidRPr="002C4D8E" w:rsidRDefault="006A261E" w:rsidP="00771383">
      <w:pPr>
        <w:ind w:firstLine="708"/>
        <w:jc w:val="both"/>
      </w:pPr>
    </w:p>
    <w:tbl>
      <w:tblPr>
        <w:tblW w:w="9889" w:type="dxa"/>
        <w:tblLook w:val="04A0"/>
      </w:tblPr>
      <w:tblGrid>
        <w:gridCol w:w="9606"/>
        <w:gridCol w:w="283"/>
      </w:tblGrid>
      <w:tr w:rsidR="00E84A38" w:rsidTr="009D530F">
        <w:trPr>
          <w:trHeight w:val="1294"/>
        </w:trPr>
        <w:tc>
          <w:tcPr>
            <w:tcW w:w="9606" w:type="dxa"/>
            <w:hideMark/>
          </w:tcPr>
          <w:p w:rsidR="009D530F" w:rsidRDefault="009D530F" w:rsidP="009D530F"/>
          <w:p w:rsidR="00771383" w:rsidRDefault="00771383" w:rsidP="009D530F"/>
          <w:p w:rsidR="009D5078" w:rsidRDefault="009D530F" w:rsidP="009D5078">
            <w:r>
              <w:t>Глава Шемуршинского</w:t>
            </w:r>
          </w:p>
          <w:p w:rsidR="003446A8" w:rsidRDefault="009D5078" w:rsidP="00C473CC">
            <w:r>
              <w:t>муниципального округа</w:t>
            </w:r>
          </w:p>
          <w:p w:rsidR="00E84A38" w:rsidRDefault="003446A8" w:rsidP="003446A8">
            <w:r w:rsidRPr="002836F7">
              <w:rPr>
                <w:shd w:val="clear" w:color="auto" w:fill="FFFFFF"/>
              </w:rPr>
              <w:t>Чувашской Республики</w:t>
            </w:r>
            <w:r w:rsidR="00EA5125">
              <w:rPr>
                <w:shd w:val="clear" w:color="auto" w:fill="FFFFFF"/>
              </w:rPr>
              <w:t xml:space="preserve">                                                                                               </w:t>
            </w:r>
            <w:r w:rsidR="00C473CC">
              <w:t>С</w:t>
            </w:r>
            <w:r w:rsidR="009D530F">
              <w:t>.</w:t>
            </w:r>
            <w:r w:rsidR="00C473CC">
              <w:t>А</w:t>
            </w:r>
            <w:r w:rsidR="009D530F">
              <w:t xml:space="preserve">. </w:t>
            </w:r>
            <w:r w:rsidR="00C473CC">
              <w:t>Галкин</w:t>
            </w:r>
          </w:p>
        </w:tc>
        <w:tc>
          <w:tcPr>
            <w:tcW w:w="283" w:type="dxa"/>
            <w:hideMark/>
          </w:tcPr>
          <w:p w:rsidR="00E84A38" w:rsidRDefault="00E84A38" w:rsidP="00A16F8E">
            <w:pPr>
              <w:ind w:firstLine="567"/>
              <w:jc w:val="both"/>
            </w:pPr>
          </w:p>
        </w:tc>
      </w:tr>
    </w:tbl>
    <w:p w:rsidR="000E06F5" w:rsidRPr="00FB011E" w:rsidRDefault="000E06F5" w:rsidP="000E06F5"/>
    <w:sectPr w:rsidR="000E06F5" w:rsidRPr="00FB011E" w:rsidSect="00356C84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D80E33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5A36D9B"/>
    <w:multiLevelType w:val="multilevel"/>
    <w:tmpl w:val="2782231E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">
    <w:nsid w:val="09C20AE6"/>
    <w:multiLevelType w:val="hybridMultilevel"/>
    <w:tmpl w:val="6CF6812E"/>
    <w:lvl w:ilvl="0" w:tplc="01A678C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C1F3150"/>
    <w:multiLevelType w:val="hybridMultilevel"/>
    <w:tmpl w:val="E7CE7D5C"/>
    <w:lvl w:ilvl="0" w:tplc="C9BE103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18E302BA"/>
    <w:multiLevelType w:val="hybridMultilevel"/>
    <w:tmpl w:val="B07612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AA725B7"/>
    <w:multiLevelType w:val="hybridMultilevel"/>
    <w:tmpl w:val="2B70B7AC"/>
    <w:lvl w:ilvl="0" w:tplc="2BC82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BF6DAE"/>
    <w:multiLevelType w:val="hybridMultilevel"/>
    <w:tmpl w:val="089E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31C39"/>
    <w:multiLevelType w:val="hybridMultilevel"/>
    <w:tmpl w:val="93CECF6E"/>
    <w:lvl w:ilvl="0" w:tplc="06786D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0261EC"/>
    <w:multiLevelType w:val="hybridMultilevel"/>
    <w:tmpl w:val="E4B6D2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D595F63"/>
    <w:multiLevelType w:val="hybridMultilevel"/>
    <w:tmpl w:val="00A4E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A719D9"/>
    <w:multiLevelType w:val="hybridMultilevel"/>
    <w:tmpl w:val="8ABE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0311F7"/>
    <w:multiLevelType w:val="hybridMultilevel"/>
    <w:tmpl w:val="124C6794"/>
    <w:lvl w:ilvl="0" w:tplc="385CB4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DE53B4B"/>
    <w:multiLevelType w:val="hybridMultilevel"/>
    <w:tmpl w:val="AFAE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7F325B"/>
    <w:multiLevelType w:val="hybridMultilevel"/>
    <w:tmpl w:val="EA58D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245407"/>
    <w:multiLevelType w:val="hybridMultilevel"/>
    <w:tmpl w:val="A03C88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10A5A74"/>
    <w:multiLevelType w:val="hybridMultilevel"/>
    <w:tmpl w:val="22DA5C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6282532"/>
    <w:multiLevelType w:val="hybridMultilevel"/>
    <w:tmpl w:val="59160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433A3A"/>
    <w:multiLevelType w:val="multilevel"/>
    <w:tmpl w:val="AC5A684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18">
    <w:nsid w:val="50F51A9A"/>
    <w:multiLevelType w:val="hybridMultilevel"/>
    <w:tmpl w:val="9B64D2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41A38E8"/>
    <w:multiLevelType w:val="hybridMultilevel"/>
    <w:tmpl w:val="29DE79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4296447"/>
    <w:multiLevelType w:val="hybridMultilevel"/>
    <w:tmpl w:val="22DA5C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5973F00"/>
    <w:multiLevelType w:val="hybridMultilevel"/>
    <w:tmpl w:val="469E78C8"/>
    <w:lvl w:ilvl="0" w:tplc="930A8C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5A7E6610"/>
    <w:multiLevelType w:val="hybridMultilevel"/>
    <w:tmpl w:val="9B3CCE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16767F0"/>
    <w:multiLevelType w:val="hybridMultilevel"/>
    <w:tmpl w:val="5A888B0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63C65EC7"/>
    <w:multiLevelType w:val="hybridMultilevel"/>
    <w:tmpl w:val="D948252E"/>
    <w:lvl w:ilvl="0" w:tplc="D1622F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E028A6"/>
    <w:multiLevelType w:val="multilevel"/>
    <w:tmpl w:val="AC5A684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6">
    <w:nsid w:val="665C2070"/>
    <w:multiLevelType w:val="hybridMultilevel"/>
    <w:tmpl w:val="7A02FE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6CAA0D1B"/>
    <w:multiLevelType w:val="hybridMultilevel"/>
    <w:tmpl w:val="787EDD3A"/>
    <w:lvl w:ilvl="0" w:tplc="4712D18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8">
    <w:nsid w:val="6EFF6EB4"/>
    <w:multiLevelType w:val="hybridMultilevel"/>
    <w:tmpl w:val="34A654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01A62FC"/>
    <w:multiLevelType w:val="hybridMultilevel"/>
    <w:tmpl w:val="D3422F18"/>
    <w:lvl w:ilvl="0" w:tplc="47FA9E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1B08F9"/>
    <w:multiLevelType w:val="hybridMultilevel"/>
    <w:tmpl w:val="05CA6AA2"/>
    <w:lvl w:ilvl="0" w:tplc="389E5E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41C9E02">
      <w:numFmt w:val="none"/>
      <w:lvlText w:val=""/>
      <w:lvlJc w:val="left"/>
      <w:pPr>
        <w:tabs>
          <w:tab w:val="num" w:pos="360"/>
        </w:tabs>
      </w:pPr>
    </w:lvl>
    <w:lvl w:ilvl="2" w:tplc="1A3A7302">
      <w:numFmt w:val="none"/>
      <w:lvlText w:val=""/>
      <w:lvlJc w:val="left"/>
      <w:pPr>
        <w:tabs>
          <w:tab w:val="num" w:pos="360"/>
        </w:tabs>
      </w:pPr>
    </w:lvl>
    <w:lvl w:ilvl="3" w:tplc="7508555C">
      <w:numFmt w:val="none"/>
      <w:lvlText w:val=""/>
      <w:lvlJc w:val="left"/>
      <w:pPr>
        <w:tabs>
          <w:tab w:val="num" w:pos="360"/>
        </w:tabs>
      </w:pPr>
    </w:lvl>
    <w:lvl w:ilvl="4" w:tplc="3C1A3644">
      <w:numFmt w:val="none"/>
      <w:lvlText w:val=""/>
      <w:lvlJc w:val="left"/>
      <w:pPr>
        <w:tabs>
          <w:tab w:val="num" w:pos="360"/>
        </w:tabs>
      </w:pPr>
    </w:lvl>
    <w:lvl w:ilvl="5" w:tplc="1610AADA">
      <w:numFmt w:val="none"/>
      <w:lvlText w:val=""/>
      <w:lvlJc w:val="left"/>
      <w:pPr>
        <w:tabs>
          <w:tab w:val="num" w:pos="360"/>
        </w:tabs>
      </w:pPr>
    </w:lvl>
    <w:lvl w:ilvl="6" w:tplc="DD743EF6">
      <w:numFmt w:val="none"/>
      <w:lvlText w:val=""/>
      <w:lvlJc w:val="left"/>
      <w:pPr>
        <w:tabs>
          <w:tab w:val="num" w:pos="360"/>
        </w:tabs>
      </w:pPr>
    </w:lvl>
    <w:lvl w:ilvl="7" w:tplc="F52C2636">
      <w:numFmt w:val="none"/>
      <w:lvlText w:val=""/>
      <w:lvlJc w:val="left"/>
      <w:pPr>
        <w:tabs>
          <w:tab w:val="num" w:pos="360"/>
        </w:tabs>
      </w:pPr>
    </w:lvl>
    <w:lvl w:ilvl="8" w:tplc="3BEE8656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73457697"/>
    <w:multiLevelType w:val="hybridMultilevel"/>
    <w:tmpl w:val="F9086C02"/>
    <w:lvl w:ilvl="0" w:tplc="016279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F942C1E"/>
    <w:multiLevelType w:val="hybridMultilevel"/>
    <w:tmpl w:val="8E6A1B0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0"/>
  </w:num>
  <w:num w:numId="2">
    <w:abstractNumId w:val="7"/>
  </w:num>
  <w:num w:numId="3">
    <w:abstractNumId w:val="2"/>
  </w:num>
  <w:num w:numId="4">
    <w:abstractNumId w:val="28"/>
  </w:num>
  <w:num w:numId="5">
    <w:abstractNumId w:val="29"/>
  </w:num>
  <w:num w:numId="6">
    <w:abstractNumId w:val="3"/>
  </w:num>
  <w:num w:numId="7">
    <w:abstractNumId w:val="27"/>
  </w:num>
  <w:num w:numId="8">
    <w:abstractNumId w:val="6"/>
  </w:num>
  <w:num w:numId="9">
    <w:abstractNumId w:val="13"/>
  </w:num>
  <w:num w:numId="10">
    <w:abstractNumId w:val="12"/>
  </w:num>
  <w:num w:numId="11">
    <w:abstractNumId w:val="25"/>
  </w:num>
  <w:num w:numId="12">
    <w:abstractNumId w:val="14"/>
  </w:num>
  <w:num w:numId="13">
    <w:abstractNumId w:val="17"/>
  </w:num>
  <w:num w:numId="14">
    <w:abstractNumId w:val="1"/>
  </w:num>
  <w:num w:numId="15">
    <w:abstractNumId w:val="24"/>
  </w:num>
  <w:num w:numId="16">
    <w:abstractNumId w:val="4"/>
  </w:num>
  <w:num w:numId="17">
    <w:abstractNumId w:val="23"/>
  </w:num>
  <w:num w:numId="18">
    <w:abstractNumId w:val="32"/>
  </w:num>
  <w:num w:numId="19">
    <w:abstractNumId w:val="26"/>
  </w:num>
  <w:num w:numId="20">
    <w:abstractNumId w:val="18"/>
  </w:num>
  <w:num w:numId="21">
    <w:abstractNumId w:val="19"/>
  </w:num>
  <w:num w:numId="22">
    <w:abstractNumId w:val="8"/>
  </w:num>
  <w:num w:numId="23">
    <w:abstractNumId w:val="22"/>
  </w:num>
  <w:num w:numId="24">
    <w:abstractNumId w:val="20"/>
  </w:num>
  <w:num w:numId="25">
    <w:abstractNumId w:val="15"/>
  </w:num>
  <w:num w:numId="26">
    <w:abstractNumId w:val="16"/>
  </w:num>
  <w:num w:numId="27">
    <w:abstractNumId w:val="5"/>
  </w:num>
  <w:num w:numId="28">
    <w:abstractNumId w:val="9"/>
  </w:num>
  <w:num w:numId="29">
    <w:abstractNumId w:val="11"/>
  </w:num>
  <w:num w:numId="30">
    <w:abstractNumId w:val="10"/>
  </w:num>
  <w:num w:numId="31">
    <w:abstractNumId w:val="21"/>
  </w:num>
  <w:num w:numId="32">
    <w:abstractNumId w:val="31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attachedTemplate r:id="rId1"/>
  <w:stylePaneFormatFilter w:val="3F01"/>
  <w:defaultTabStop w:val="709"/>
  <w:characterSpacingControl w:val="doNotCompress"/>
  <w:compat/>
  <w:rsids>
    <w:rsidRoot w:val="0025221D"/>
    <w:rsid w:val="00000FE0"/>
    <w:rsid w:val="0001046B"/>
    <w:rsid w:val="0002017C"/>
    <w:rsid w:val="000320BC"/>
    <w:rsid w:val="0003537C"/>
    <w:rsid w:val="00042F0B"/>
    <w:rsid w:val="0004675F"/>
    <w:rsid w:val="00053C54"/>
    <w:rsid w:val="000605B8"/>
    <w:rsid w:val="00064515"/>
    <w:rsid w:val="00067E05"/>
    <w:rsid w:val="00081933"/>
    <w:rsid w:val="000836DD"/>
    <w:rsid w:val="000A4271"/>
    <w:rsid w:val="000C09B0"/>
    <w:rsid w:val="000E06F5"/>
    <w:rsid w:val="000F0024"/>
    <w:rsid w:val="000F2101"/>
    <w:rsid w:val="00105937"/>
    <w:rsid w:val="00105E3C"/>
    <w:rsid w:val="00106A67"/>
    <w:rsid w:val="00107F7B"/>
    <w:rsid w:val="00110069"/>
    <w:rsid w:val="00113A0D"/>
    <w:rsid w:val="00120141"/>
    <w:rsid w:val="001213EE"/>
    <w:rsid w:val="00121411"/>
    <w:rsid w:val="001415A2"/>
    <w:rsid w:val="00141B4A"/>
    <w:rsid w:val="00147E2E"/>
    <w:rsid w:val="00150F28"/>
    <w:rsid w:val="00157CC3"/>
    <w:rsid w:val="0016109D"/>
    <w:rsid w:val="001630F3"/>
    <w:rsid w:val="00163475"/>
    <w:rsid w:val="00165134"/>
    <w:rsid w:val="00176255"/>
    <w:rsid w:val="00183E5C"/>
    <w:rsid w:val="0018610E"/>
    <w:rsid w:val="001A3387"/>
    <w:rsid w:val="001A4548"/>
    <w:rsid w:val="001B53DE"/>
    <w:rsid w:val="001D13FC"/>
    <w:rsid w:val="001D42FA"/>
    <w:rsid w:val="001D7EC0"/>
    <w:rsid w:val="001E2356"/>
    <w:rsid w:val="001E29C5"/>
    <w:rsid w:val="001E64DE"/>
    <w:rsid w:val="001F4F53"/>
    <w:rsid w:val="002005B9"/>
    <w:rsid w:val="00201004"/>
    <w:rsid w:val="00202A1B"/>
    <w:rsid w:val="002230BE"/>
    <w:rsid w:val="00224BBB"/>
    <w:rsid w:val="00224CA7"/>
    <w:rsid w:val="00225CDF"/>
    <w:rsid w:val="002366E6"/>
    <w:rsid w:val="002420B7"/>
    <w:rsid w:val="0025221D"/>
    <w:rsid w:val="0025356E"/>
    <w:rsid w:val="00257706"/>
    <w:rsid w:val="002640EA"/>
    <w:rsid w:val="00270BAA"/>
    <w:rsid w:val="00271BAA"/>
    <w:rsid w:val="002721BA"/>
    <w:rsid w:val="00273A51"/>
    <w:rsid w:val="00283365"/>
    <w:rsid w:val="002861FF"/>
    <w:rsid w:val="00287233"/>
    <w:rsid w:val="002947CC"/>
    <w:rsid w:val="0029602E"/>
    <w:rsid w:val="002969AC"/>
    <w:rsid w:val="002B27E0"/>
    <w:rsid w:val="002C465F"/>
    <w:rsid w:val="002C4D8E"/>
    <w:rsid w:val="002C5870"/>
    <w:rsid w:val="002C72A0"/>
    <w:rsid w:val="002E320D"/>
    <w:rsid w:val="002E5CBC"/>
    <w:rsid w:val="002F0C4E"/>
    <w:rsid w:val="002F4EC7"/>
    <w:rsid w:val="00305627"/>
    <w:rsid w:val="003065AC"/>
    <w:rsid w:val="0030744A"/>
    <w:rsid w:val="00311DE4"/>
    <w:rsid w:val="003208BF"/>
    <w:rsid w:val="00325459"/>
    <w:rsid w:val="00325504"/>
    <w:rsid w:val="00335076"/>
    <w:rsid w:val="003375F2"/>
    <w:rsid w:val="003403D0"/>
    <w:rsid w:val="003446A8"/>
    <w:rsid w:val="00344E27"/>
    <w:rsid w:val="003513BB"/>
    <w:rsid w:val="00351DBD"/>
    <w:rsid w:val="00353351"/>
    <w:rsid w:val="00353B57"/>
    <w:rsid w:val="00356C84"/>
    <w:rsid w:val="00361EB7"/>
    <w:rsid w:val="003659EA"/>
    <w:rsid w:val="003659F9"/>
    <w:rsid w:val="003A414D"/>
    <w:rsid w:val="003A61A2"/>
    <w:rsid w:val="003A71CA"/>
    <w:rsid w:val="003B5FA7"/>
    <w:rsid w:val="003B70BD"/>
    <w:rsid w:val="003C0F28"/>
    <w:rsid w:val="003C3D23"/>
    <w:rsid w:val="003C3FCE"/>
    <w:rsid w:val="003C471F"/>
    <w:rsid w:val="003C7F7B"/>
    <w:rsid w:val="003D4E99"/>
    <w:rsid w:val="003E618F"/>
    <w:rsid w:val="003E69E3"/>
    <w:rsid w:val="003E7843"/>
    <w:rsid w:val="003F4D83"/>
    <w:rsid w:val="00406E83"/>
    <w:rsid w:val="00407ACF"/>
    <w:rsid w:val="004219CA"/>
    <w:rsid w:val="0042368B"/>
    <w:rsid w:val="00427A70"/>
    <w:rsid w:val="00427EDB"/>
    <w:rsid w:val="00437B6B"/>
    <w:rsid w:val="0044345F"/>
    <w:rsid w:val="004451F4"/>
    <w:rsid w:val="0044546E"/>
    <w:rsid w:val="0045263A"/>
    <w:rsid w:val="00456C1B"/>
    <w:rsid w:val="00464927"/>
    <w:rsid w:val="0047095E"/>
    <w:rsid w:val="0047753E"/>
    <w:rsid w:val="00484460"/>
    <w:rsid w:val="00486BF5"/>
    <w:rsid w:val="00497E2F"/>
    <w:rsid w:val="004A09AF"/>
    <w:rsid w:val="004A3E0D"/>
    <w:rsid w:val="004B2B2A"/>
    <w:rsid w:val="004B6531"/>
    <w:rsid w:val="004D150E"/>
    <w:rsid w:val="004E124C"/>
    <w:rsid w:val="004F0542"/>
    <w:rsid w:val="00504920"/>
    <w:rsid w:val="005146EB"/>
    <w:rsid w:val="00514A1A"/>
    <w:rsid w:val="00524A84"/>
    <w:rsid w:val="005359BD"/>
    <w:rsid w:val="00547EE0"/>
    <w:rsid w:val="005761A5"/>
    <w:rsid w:val="005809CB"/>
    <w:rsid w:val="00594DF7"/>
    <w:rsid w:val="005A1F92"/>
    <w:rsid w:val="005A7965"/>
    <w:rsid w:val="005B4700"/>
    <w:rsid w:val="005B534C"/>
    <w:rsid w:val="005B7B14"/>
    <w:rsid w:val="005E1583"/>
    <w:rsid w:val="005E3354"/>
    <w:rsid w:val="005E3D3A"/>
    <w:rsid w:val="005E4DD6"/>
    <w:rsid w:val="005E668B"/>
    <w:rsid w:val="005E749C"/>
    <w:rsid w:val="00605C7A"/>
    <w:rsid w:val="00612687"/>
    <w:rsid w:val="00615792"/>
    <w:rsid w:val="00627E42"/>
    <w:rsid w:val="006341E6"/>
    <w:rsid w:val="006371A1"/>
    <w:rsid w:val="006566DB"/>
    <w:rsid w:val="00656F28"/>
    <w:rsid w:val="00665790"/>
    <w:rsid w:val="006709CA"/>
    <w:rsid w:val="00670D6A"/>
    <w:rsid w:val="00684756"/>
    <w:rsid w:val="00690E0D"/>
    <w:rsid w:val="006952D4"/>
    <w:rsid w:val="006A10B7"/>
    <w:rsid w:val="006A261E"/>
    <w:rsid w:val="006A75DB"/>
    <w:rsid w:val="006B4AC8"/>
    <w:rsid w:val="006C0923"/>
    <w:rsid w:val="006D3A45"/>
    <w:rsid w:val="006D4ADF"/>
    <w:rsid w:val="006D7D95"/>
    <w:rsid w:val="006F0A50"/>
    <w:rsid w:val="007007C6"/>
    <w:rsid w:val="00702385"/>
    <w:rsid w:val="0071648D"/>
    <w:rsid w:val="00720BC3"/>
    <w:rsid w:val="007254DF"/>
    <w:rsid w:val="0073432A"/>
    <w:rsid w:val="00756049"/>
    <w:rsid w:val="00771383"/>
    <w:rsid w:val="007739AE"/>
    <w:rsid w:val="00774B4A"/>
    <w:rsid w:val="00776344"/>
    <w:rsid w:val="007824AA"/>
    <w:rsid w:val="00786932"/>
    <w:rsid w:val="0078746C"/>
    <w:rsid w:val="00787FE8"/>
    <w:rsid w:val="00791BFB"/>
    <w:rsid w:val="00794933"/>
    <w:rsid w:val="007A207F"/>
    <w:rsid w:val="007B4398"/>
    <w:rsid w:val="007B5E6F"/>
    <w:rsid w:val="007D0D7F"/>
    <w:rsid w:val="007D2EB1"/>
    <w:rsid w:val="007F038C"/>
    <w:rsid w:val="007F4720"/>
    <w:rsid w:val="007F62FD"/>
    <w:rsid w:val="00812B03"/>
    <w:rsid w:val="00817D5B"/>
    <w:rsid w:val="00832E8A"/>
    <w:rsid w:val="00833946"/>
    <w:rsid w:val="008348A4"/>
    <w:rsid w:val="008351E8"/>
    <w:rsid w:val="0083655E"/>
    <w:rsid w:val="00837D76"/>
    <w:rsid w:val="0085083A"/>
    <w:rsid w:val="00871B5C"/>
    <w:rsid w:val="00871DC4"/>
    <w:rsid w:val="00874264"/>
    <w:rsid w:val="00877B29"/>
    <w:rsid w:val="00880D12"/>
    <w:rsid w:val="00881439"/>
    <w:rsid w:val="008915A3"/>
    <w:rsid w:val="00892166"/>
    <w:rsid w:val="008A0572"/>
    <w:rsid w:val="008A6F16"/>
    <w:rsid w:val="008B0D3B"/>
    <w:rsid w:val="008B5E5B"/>
    <w:rsid w:val="008D6257"/>
    <w:rsid w:val="008E1774"/>
    <w:rsid w:val="008E7876"/>
    <w:rsid w:val="008F53DA"/>
    <w:rsid w:val="009007CB"/>
    <w:rsid w:val="00907D51"/>
    <w:rsid w:val="009111D7"/>
    <w:rsid w:val="00912678"/>
    <w:rsid w:val="0091318B"/>
    <w:rsid w:val="00914AEF"/>
    <w:rsid w:val="0093128B"/>
    <w:rsid w:val="009379AC"/>
    <w:rsid w:val="00941769"/>
    <w:rsid w:val="009550EB"/>
    <w:rsid w:val="009570EF"/>
    <w:rsid w:val="009577CA"/>
    <w:rsid w:val="0096524C"/>
    <w:rsid w:val="00974E82"/>
    <w:rsid w:val="0097699D"/>
    <w:rsid w:val="00977730"/>
    <w:rsid w:val="00980DC5"/>
    <w:rsid w:val="00987111"/>
    <w:rsid w:val="00987545"/>
    <w:rsid w:val="009945E0"/>
    <w:rsid w:val="009963FE"/>
    <w:rsid w:val="00997DBB"/>
    <w:rsid w:val="009B2C38"/>
    <w:rsid w:val="009C07BE"/>
    <w:rsid w:val="009D5078"/>
    <w:rsid w:val="009D530F"/>
    <w:rsid w:val="009D5ABE"/>
    <w:rsid w:val="009F48EE"/>
    <w:rsid w:val="009F7D8B"/>
    <w:rsid w:val="00A07695"/>
    <w:rsid w:val="00A16F8E"/>
    <w:rsid w:val="00A2022B"/>
    <w:rsid w:val="00A211F8"/>
    <w:rsid w:val="00A41A14"/>
    <w:rsid w:val="00A4416E"/>
    <w:rsid w:val="00A517B4"/>
    <w:rsid w:val="00A55543"/>
    <w:rsid w:val="00A55C57"/>
    <w:rsid w:val="00A607F9"/>
    <w:rsid w:val="00A76FDB"/>
    <w:rsid w:val="00A87FDA"/>
    <w:rsid w:val="00AA2249"/>
    <w:rsid w:val="00AA4F8C"/>
    <w:rsid w:val="00AB0905"/>
    <w:rsid w:val="00AB2FD4"/>
    <w:rsid w:val="00AC2252"/>
    <w:rsid w:val="00AC26D0"/>
    <w:rsid w:val="00AE6B94"/>
    <w:rsid w:val="00AF379D"/>
    <w:rsid w:val="00B0506B"/>
    <w:rsid w:val="00B06464"/>
    <w:rsid w:val="00B17B01"/>
    <w:rsid w:val="00B226D2"/>
    <w:rsid w:val="00B26600"/>
    <w:rsid w:val="00B44EFF"/>
    <w:rsid w:val="00B46B41"/>
    <w:rsid w:val="00B5670D"/>
    <w:rsid w:val="00B659CC"/>
    <w:rsid w:val="00B67B23"/>
    <w:rsid w:val="00B70A8E"/>
    <w:rsid w:val="00B8021E"/>
    <w:rsid w:val="00B847C1"/>
    <w:rsid w:val="00B855B3"/>
    <w:rsid w:val="00B85775"/>
    <w:rsid w:val="00B91517"/>
    <w:rsid w:val="00B970FF"/>
    <w:rsid w:val="00BB3D2D"/>
    <w:rsid w:val="00BB61D9"/>
    <w:rsid w:val="00BB680D"/>
    <w:rsid w:val="00BD6CCF"/>
    <w:rsid w:val="00BE2B69"/>
    <w:rsid w:val="00BE2FA3"/>
    <w:rsid w:val="00BE46C9"/>
    <w:rsid w:val="00BF01D2"/>
    <w:rsid w:val="00BF4274"/>
    <w:rsid w:val="00BF63D7"/>
    <w:rsid w:val="00BF725E"/>
    <w:rsid w:val="00C07173"/>
    <w:rsid w:val="00C073A0"/>
    <w:rsid w:val="00C12F11"/>
    <w:rsid w:val="00C33537"/>
    <w:rsid w:val="00C473CC"/>
    <w:rsid w:val="00C47BE2"/>
    <w:rsid w:val="00C50918"/>
    <w:rsid w:val="00C50C73"/>
    <w:rsid w:val="00C5204A"/>
    <w:rsid w:val="00C52C8B"/>
    <w:rsid w:val="00C57778"/>
    <w:rsid w:val="00C71877"/>
    <w:rsid w:val="00C74BB4"/>
    <w:rsid w:val="00C77B9F"/>
    <w:rsid w:val="00C82130"/>
    <w:rsid w:val="00C83E8B"/>
    <w:rsid w:val="00C84A73"/>
    <w:rsid w:val="00C84D42"/>
    <w:rsid w:val="00C84EFC"/>
    <w:rsid w:val="00C91A29"/>
    <w:rsid w:val="00C9352F"/>
    <w:rsid w:val="00C95F8E"/>
    <w:rsid w:val="00CA17C6"/>
    <w:rsid w:val="00CA5A04"/>
    <w:rsid w:val="00CB06F9"/>
    <w:rsid w:val="00CB6300"/>
    <w:rsid w:val="00CC00EA"/>
    <w:rsid w:val="00CC6BED"/>
    <w:rsid w:val="00CC7E6E"/>
    <w:rsid w:val="00CD3353"/>
    <w:rsid w:val="00CD4B47"/>
    <w:rsid w:val="00CE147F"/>
    <w:rsid w:val="00CF1388"/>
    <w:rsid w:val="00CF188E"/>
    <w:rsid w:val="00CF2459"/>
    <w:rsid w:val="00D012EB"/>
    <w:rsid w:val="00D014BE"/>
    <w:rsid w:val="00D015A2"/>
    <w:rsid w:val="00D109EE"/>
    <w:rsid w:val="00D360A1"/>
    <w:rsid w:val="00D42F4E"/>
    <w:rsid w:val="00D43FA1"/>
    <w:rsid w:val="00D54894"/>
    <w:rsid w:val="00D54C8B"/>
    <w:rsid w:val="00D56A7D"/>
    <w:rsid w:val="00D707E9"/>
    <w:rsid w:val="00D72625"/>
    <w:rsid w:val="00D73C70"/>
    <w:rsid w:val="00D93B93"/>
    <w:rsid w:val="00DA136D"/>
    <w:rsid w:val="00DB3EEE"/>
    <w:rsid w:val="00DB3F0F"/>
    <w:rsid w:val="00DB6CC6"/>
    <w:rsid w:val="00DC420D"/>
    <w:rsid w:val="00DD6332"/>
    <w:rsid w:val="00DF5E18"/>
    <w:rsid w:val="00DF5F51"/>
    <w:rsid w:val="00DF6A78"/>
    <w:rsid w:val="00E0161F"/>
    <w:rsid w:val="00E031A0"/>
    <w:rsid w:val="00E11385"/>
    <w:rsid w:val="00E204B0"/>
    <w:rsid w:val="00E20E47"/>
    <w:rsid w:val="00E23E70"/>
    <w:rsid w:val="00E35B63"/>
    <w:rsid w:val="00E40B4E"/>
    <w:rsid w:val="00E43237"/>
    <w:rsid w:val="00E5298D"/>
    <w:rsid w:val="00E63908"/>
    <w:rsid w:val="00E6765C"/>
    <w:rsid w:val="00E72FC0"/>
    <w:rsid w:val="00E77DA2"/>
    <w:rsid w:val="00E80DC5"/>
    <w:rsid w:val="00E84A38"/>
    <w:rsid w:val="00E9143D"/>
    <w:rsid w:val="00E91EEE"/>
    <w:rsid w:val="00E9207F"/>
    <w:rsid w:val="00E9313D"/>
    <w:rsid w:val="00E95002"/>
    <w:rsid w:val="00EA5125"/>
    <w:rsid w:val="00EA5801"/>
    <w:rsid w:val="00EB0290"/>
    <w:rsid w:val="00EB03DA"/>
    <w:rsid w:val="00EB4C52"/>
    <w:rsid w:val="00EB6A22"/>
    <w:rsid w:val="00EC18D5"/>
    <w:rsid w:val="00ED154F"/>
    <w:rsid w:val="00EE16C3"/>
    <w:rsid w:val="00EF44E6"/>
    <w:rsid w:val="00EF68CC"/>
    <w:rsid w:val="00F034D3"/>
    <w:rsid w:val="00F06CD7"/>
    <w:rsid w:val="00F11DEF"/>
    <w:rsid w:val="00F130D9"/>
    <w:rsid w:val="00F17CB7"/>
    <w:rsid w:val="00F208B4"/>
    <w:rsid w:val="00F20A72"/>
    <w:rsid w:val="00F23224"/>
    <w:rsid w:val="00F27FF4"/>
    <w:rsid w:val="00F30F83"/>
    <w:rsid w:val="00F408F4"/>
    <w:rsid w:val="00F423E4"/>
    <w:rsid w:val="00F42BE3"/>
    <w:rsid w:val="00F52ECA"/>
    <w:rsid w:val="00F5770A"/>
    <w:rsid w:val="00F57BCF"/>
    <w:rsid w:val="00F63667"/>
    <w:rsid w:val="00F64743"/>
    <w:rsid w:val="00F67D30"/>
    <w:rsid w:val="00F81DB9"/>
    <w:rsid w:val="00FB011E"/>
    <w:rsid w:val="00FB062A"/>
    <w:rsid w:val="00FB5FF5"/>
    <w:rsid w:val="00FC0108"/>
    <w:rsid w:val="00FC27BF"/>
    <w:rsid w:val="00FC4208"/>
    <w:rsid w:val="00FE6FF1"/>
    <w:rsid w:val="00FF0E3A"/>
    <w:rsid w:val="00FF2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48D"/>
    <w:rPr>
      <w:sz w:val="24"/>
      <w:szCs w:val="24"/>
    </w:rPr>
  </w:style>
  <w:style w:type="paragraph" w:styleId="1">
    <w:name w:val="heading 1"/>
    <w:basedOn w:val="a"/>
    <w:next w:val="a"/>
    <w:qFormat/>
    <w:rsid w:val="0089216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link w:val="70"/>
    <w:qFormat/>
    <w:rsid w:val="0004675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1648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71648D"/>
    <w:rPr>
      <w:b/>
      <w:bCs/>
      <w:color w:val="000080"/>
    </w:rPr>
  </w:style>
  <w:style w:type="paragraph" w:customStyle="1" w:styleId="a5">
    <w:name w:val="Комментарий"/>
    <w:basedOn w:val="a"/>
    <w:next w:val="a"/>
    <w:rsid w:val="0091318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table" w:styleId="a6">
    <w:name w:val="Table Grid"/>
    <w:basedOn w:val="a1"/>
    <w:uiPriority w:val="59"/>
    <w:rsid w:val="00892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D360A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7F4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F4720"/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0605B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04675F"/>
    <w:rPr>
      <w:sz w:val="24"/>
      <w:szCs w:val="24"/>
    </w:rPr>
  </w:style>
  <w:style w:type="paragraph" w:styleId="a8">
    <w:name w:val="Normal (Web)"/>
    <w:basedOn w:val="a"/>
    <w:rsid w:val="003208BF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3208BF"/>
    <w:rPr>
      <w:b/>
      <w:bCs/>
    </w:rPr>
  </w:style>
  <w:style w:type="paragraph" w:styleId="aa">
    <w:name w:val="No Spacing"/>
    <w:uiPriority w:val="1"/>
    <w:qFormat/>
    <w:rsid w:val="00FC27BF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FC27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Document Map"/>
    <w:basedOn w:val="a"/>
    <w:link w:val="ad"/>
    <w:uiPriority w:val="99"/>
    <w:semiHidden/>
    <w:unhideWhenUsed/>
    <w:rsid w:val="004B6531"/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4B6531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305627"/>
    <w:rPr>
      <w:color w:val="808080"/>
    </w:rPr>
  </w:style>
  <w:style w:type="paragraph" w:customStyle="1" w:styleId="sfst">
    <w:name w:val="sfst"/>
    <w:basedOn w:val="a"/>
    <w:rsid w:val="00615792"/>
    <w:pPr>
      <w:spacing w:before="100" w:beforeAutospacing="1" w:after="100" w:afterAutospacing="1"/>
    </w:pPr>
  </w:style>
  <w:style w:type="character" w:customStyle="1" w:styleId="10">
    <w:name w:val="Основной текст Знак1"/>
    <w:basedOn w:val="a0"/>
    <w:link w:val="af"/>
    <w:uiPriority w:val="99"/>
    <w:rsid w:val="00283365"/>
    <w:rPr>
      <w:sz w:val="18"/>
      <w:szCs w:val="18"/>
      <w:shd w:val="clear" w:color="auto" w:fill="FFFFFF"/>
    </w:rPr>
  </w:style>
  <w:style w:type="paragraph" w:styleId="af">
    <w:name w:val="Body Text"/>
    <w:basedOn w:val="a"/>
    <w:link w:val="10"/>
    <w:uiPriority w:val="99"/>
    <w:rsid w:val="00283365"/>
    <w:pPr>
      <w:widowControl w:val="0"/>
      <w:shd w:val="clear" w:color="auto" w:fill="FFFFFF"/>
      <w:spacing w:before="60" w:after="240" w:line="240" w:lineRule="atLeast"/>
      <w:jc w:val="center"/>
    </w:pPr>
    <w:rPr>
      <w:sz w:val="18"/>
      <w:szCs w:val="18"/>
    </w:rPr>
  </w:style>
  <w:style w:type="character" w:customStyle="1" w:styleId="af0">
    <w:name w:val="Основной текст Знак"/>
    <w:basedOn w:val="a0"/>
    <w:uiPriority w:val="99"/>
    <w:semiHidden/>
    <w:rsid w:val="00283365"/>
    <w:rPr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5146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8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64;&#1050;&#1054;&#1051;&#1067;\&#1056;&#1072;&#1089;&#1087;&#1086;&#1088;&#1103;&#1078;&#1077;&#1085;&#1080;&#1077;%20&#1086;%20&#1089;&#1086;&#1079;&#1076;&#1072;&#1085;&#1080;&#1080;%20&#1082;&#1086;&#1084;&#1080;&#1089;&#1089;&#1080;&#1080;%20&#1087;&#1086;%20&#1086;&#1073;&#1083;&#1077;&#1076;&#1086;&#1074;&#1072;&#1085;&#1080;&#1102;%20&#1076;&#1086;&#1088;&#1086;&#1075;%2020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1B8E6-3BA6-4EB1-8941-046075F1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о создании комиссии по обледованию дорог 2014.dotx</Template>
  <TotalTime>425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Шемуршинского района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66</cp:revision>
  <cp:lastPrinted>2025-03-31T10:23:00Z</cp:lastPrinted>
  <dcterms:created xsi:type="dcterms:W3CDTF">2021-12-02T06:40:00Z</dcterms:created>
  <dcterms:modified xsi:type="dcterms:W3CDTF">2025-04-01T06:48:00Z</dcterms:modified>
</cp:coreProperties>
</file>