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A86" w:rsidRPr="00A24A86" w:rsidRDefault="00A24A86" w:rsidP="009A2489">
      <w:pPr>
        <w:rPr>
          <w:sz w:val="20"/>
          <w:szCs w:val="20"/>
        </w:rPr>
      </w:pPr>
      <w:r w:rsidRPr="00A24A86">
        <w:fldChar w:fldCharType="begin"/>
      </w:r>
      <w:r w:rsidRPr="00A24A86">
        <w:instrText xml:space="preserve"> INCLUDETEXT  "S:\\БАЗА СОУТ 2022\\043.22.С МБОУ Можарская СОШ Янтиковского р. ЧР\\ARMv51_files\\6392B5EECDC147BE8FF205A3635A34C2\\Карта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bookmarkStart w:id="0" w:name="header_org_info"/>
            <w:bookmarkEnd w:id="0"/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bookmarkStart w:id="1" w:name="header_table"/>
            <w:bookmarkEnd w:id="1"/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Директор школы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21614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bookmarkStart w:id="2" w:name="rm_name_table"/>
            <w:bookmarkEnd w:id="2"/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bookmarkStart w:id="3" w:name="col_rm_table"/>
            <w:bookmarkEnd w:id="3"/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012-797-042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  <w:bookmarkStart w:id="4" w:name="snils_table"/>
            <w:bookmarkEnd w:id="4"/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5" w:name="s030_table"/>
            <w:bookmarkEnd w:id="5"/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6" w:name="s030_1"/>
            <w:bookmarkEnd w:id="6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7" w:name="s030_2"/>
            <w:bookmarkEnd w:id="7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8" w:name="s030_3"/>
            <w:bookmarkEnd w:id="8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9" w:name="s030_4"/>
            <w:bookmarkEnd w:id="9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0" w:name="s030_5"/>
            <w:bookmarkEnd w:id="10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1" w:name="s030_6"/>
            <w:bookmarkEnd w:id="11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2" w:name="s030_7"/>
            <w:bookmarkEnd w:id="12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3" w:name="s030_8"/>
            <w:bookmarkEnd w:id="13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" w:name="s030_9"/>
            <w:bookmarkEnd w:id="14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5" w:name="s030_10"/>
            <w:bookmarkEnd w:id="15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6" w:name="s030_11"/>
            <w:bookmarkEnd w:id="16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7" w:name="s030_12"/>
            <w:bookmarkEnd w:id="17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8" w:name="s030_13"/>
            <w:bookmarkEnd w:id="18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9" w:name="s030_14"/>
            <w:bookmarkEnd w:id="19"/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  <w:bookmarkStart w:id="20" w:name="s030_itog3"/>
            <w:bookmarkEnd w:id="20"/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21" w:name="s030_itog"/>
            <w:bookmarkEnd w:id="21"/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2" w:name="s040_1"/>
            <w:bookmarkEnd w:id="22"/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3" w:name="s040_2"/>
            <w:bookmarkEnd w:id="23"/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4" w:name="s040_3"/>
            <w:bookmarkEnd w:id="24"/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5" w:name="s040_4"/>
            <w:bookmarkEnd w:id="25"/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6" w:name="s040_5"/>
            <w:bookmarkEnd w:id="26"/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7" w:name="s040_6"/>
            <w:bookmarkEnd w:id="27"/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bookmarkStart w:id="28" w:name="s040_7"/>
            <w:bookmarkEnd w:id="28"/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  <w:bookmarkStart w:id="29" w:name="com_pred"/>
            <w:bookmarkEnd w:id="29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bookmarkStart w:id="30" w:name="s070_1"/>
            <w:bookmarkEnd w:id="30"/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bookmarkStart w:id="31" w:name="_Hlk45029303"/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  <w:bookmarkStart w:id="32" w:name="com_chlens"/>
            <w:bookmarkEnd w:id="32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bookmarkStart w:id="33" w:name="s070_2"/>
            <w:bookmarkEnd w:id="33"/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bookmarkEnd w:id="31"/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bookmarkStart w:id="34" w:name="fio_users"/>
            <w:bookmarkEnd w:id="34"/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  <w:bookmarkStart w:id="35" w:name="fio_rabs"/>
            <w:bookmarkEnd w:id="35"/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bookmarkStart w:id="36" w:name="s070_3"/>
            <w:bookmarkEnd w:id="36"/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ЧР\\ARMv51_files\\6392B5EECDC147BE8FF205A3635A34C2\\Освещение.docx"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  <w:bookmarkStart w:id="38" w:name="att_org_header"/>
            <w:bookmarkEnd w:id="38"/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  <w:bookmarkStart w:id="39" w:name="att_org_header2"/>
            <w:bookmarkEnd w:id="39"/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bookmarkStart w:id="40" w:name="num_table"/>
            <w:bookmarkEnd w:id="40"/>
            <w:r w:rsidRPr="00A24A86">
              <w:rPr>
                <w:bCs/>
                <w:color w:val="000000"/>
              </w:rPr>
              <w:t>043/22/1-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Директор школы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21614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41" w:name="si_table"/>
            <w:bookmarkEnd w:id="41"/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42" w:name="si_factory_num"/>
            <w:bookmarkEnd w:id="42"/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43" w:name="si_sertif"/>
            <w:bookmarkEnd w:id="43"/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44" w:name="si_end_date"/>
            <w:bookmarkEnd w:id="44"/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bookmarkStart w:id="45" w:name="dop_table"/>
            <w:bookmarkEnd w:id="45"/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bookmarkStart w:id="46" w:name="dop_u_column"/>
            <w:bookmarkEnd w:id="46"/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bookmarkStart w:id="47" w:name="dopzona1" w:colFirst="0" w:colLast="0"/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bookmarkEnd w:id="47"/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48" w:name="os2_zone"/>
            <w:bookmarkEnd w:id="48"/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49" w:name="os2_temp"/>
            <w:bookmarkEnd w:id="49"/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50" w:name="os2_press"/>
            <w:bookmarkEnd w:id="50"/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51" w:name="os2_vlag"/>
            <w:bookmarkEnd w:id="51"/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52" w:name="os2_bm1"/>
            <w:bookmarkEnd w:id="52"/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53" w:name="svet_table"/>
            <w:bookmarkStart w:id="54" w:name="main_table"/>
            <w:bookmarkStart w:id="55" w:name="param_column"/>
            <w:bookmarkEnd w:id="53"/>
            <w:bookmarkEnd w:id="54"/>
            <w:bookmarkEnd w:id="55"/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bookmarkStart w:id="56" w:name="fact_column"/>
            <w:bookmarkEnd w:id="56"/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bookmarkStart w:id="57" w:name="unc_column"/>
            <w:bookmarkEnd w:id="57"/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bookmarkStart w:id="58" w:name="norm_column"/>
            <w:bookmarkEnd w:id="58"/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bookmarkStart w:id="59" w:name="kut_column"/>
            <w:bookmarkEnd w:id="59"/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bookmarkStart w:id="60" w:name="time_column"/>
            <w:bookmarkEnd w:id="60"/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bookmarkStart w:id="61" w:name="zona1"/>
            <w:bookmarkEnd w:id="61"/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40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62" w:name="osv__z1"/>
            <w:bookmarkEnd w:id="62"/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356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bookmarkStart w:id="63" w:name="fio_izm_users"/>
            <w:bookmarkEnd w:id="63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ЧР\\ARMv51_files\\6392B5EECDC147BE8FF205A3635A34C2\\Напряженность.docx"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  <w:bookmarkStart w:id="64" w:name="sign_table_boss_sign_table_col"/>
            <w:bookmarkEnd w:id="64"/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  <w:bookmarkStart w:id="65" w:name="sign_table_boss"/>
            <w:bookmarkEnd w:id="65"/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  <w:bookmarkStart w:id="66" w:name="sign_table_boss_fio_table_col"/>
            <w:bookmarkEnd w:id="66"/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Директор школы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21614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67" w:name="si_table2"/>
            <w:bookmarkStart w:id="68" w:name="si_table2_num_table_col"/>
            <w:bookmarkEnd w:id="67"/>
            <w:bookmarkEnd w:id="68"/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69" w:name="si_table2_name_table_col"/>
            <w:bookmarkEnd w:id="69"/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0" w:name="si_table2_fnum_table_col"/>
            <w:bookmarkEnd w:id="70"/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1" w:name="si_table2_test_table_col"/>
            <w:bookmarkEnd w:id="71"/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2" w:name="si_table2_test_period_table_col"/>
            <w:bookmarkEnd w:id="72"/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3" w:name="si_table2_err_table_col"/>
            <w:bookmarkEnd w:id="73"/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4" w:name="si_table2_cond_table_col"/>
            <w:bookmarkEnd w:id="74"/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75" w:name="si_table2_id_52"/>
            <w:bookmarkEnd w:id="75"/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6" w:name="si_table2_os"/>
            <w:bookmarkStart w:id="77" w:name="si_table2_os_num_table_col"/>
            <w:bookmarkEnd w:id="76"/>
            <w:bookmarkEnd w:id="77"/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8" w:name="si_table2_os_name_table_col"/>
            <w:bookmarkEnd w:id="78"/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79" w:name="si_table2_os_fnum_table_col"/>
            <w:bookmarkEnd w:id="79"/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80" w:name="si_table2_os_test_table_col"/>
            <w:bookmarkEnd w:id="80"/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81" w:name="si_table2_os_test_period_table_col"/>
            <w:bookmarkEnd w:id="81"/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82" w:name="si_table2_os_err_table_col"/>
            <w:bookmarkEnd w:id="82"/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83" w:name="si_table2_os_cond_table_col"/>
            <w:bookmarkEnd w:id="83"/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84" w:name="si_table2_os_id_66"/>
            <w:bookmarkEnd w:id="84"/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85" w:name="si_table2_os_id_3"/>
            <w:bookmarkEnd w:id="85"/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86" w:name="nd_table2_num_table_col"/>
            <w:bookmarkEnd w:id="86"/>
            <w:r w:rsidRPr="00A24A86">
              <w:rPr>
                <w:sz w:val="18"/>
                <w:szCs w:val="18"/>
              </w:rPr>
              <w:t>№</w:t>
            </w:r>
            <w:bookmarkStart w:id="87" w:name="nd_table2"/>
            <w:bookmarkEnd w:id="87"/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88" w:name="nd_table2_name_table_col"/>
            <w:bookmarkEnd w:id="88"/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89" w:name="nd_table2_id_155"/>
            <w:bookmarkEnd w:id="89"/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0" w:name="param_table_num_table_col"/>
            <w:bookmarkStart w:id="91" w:name="param_table"/>
            <w:bookmarkEnd w:id="90"/>
            <w:bookmarkEnd w:id="91"/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2" w:name="param_table_name_table_col"/>
            <w:bookmarkEnd w:id="92"/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3" w:name="param_table_si_table_col"/>
            <w:bookmarkEnd w:id="93"/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4" w:name="param_table_nd_table_col"/>
            <w:bookmarkEnd w:id="94"/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5" w:name="param_table_date_table_col"/>
            <w:bookmarkEnd w:id="95"/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96" w:name="param_id_napr4"/>
            <w:bookmarkEnd w:id="96"/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7" w:name="nd_table3"/>
            <w:bookmarkStart w:id="98" w:name="nd_table3_num_table_col"/>
            <w:bookmarkEnd w:id="97"/>
            <w:bookmarkEnd w:id="98"/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bookmarkStart w:id="99" w:name="nd_table3_name_table_col"/>
            <w:bookmarkEnd w:id="99"/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00" w:name="nd_table3_id_1"/>
            <w:bookmarkEnd w:id="100"/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101" w:name="zona_info_num_table_col"/>
            <w:bookmarkStart w:id="102" w:name="zona_info_bm_table"/>
            <w:bookmarkEnd w:id="101"/>
            <w:bookmarkEnd w:id="102"/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103" w:name="zona_info_name_table_col"/>
            <w:bookmarkEnd w:id="103"/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104" w:name="zona_info_os_t_table_col"/>
            <w:bookmarkEnd w:id="104"/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105" w:name="zona_info_os_p_table_col"/>
            <w:bookmarkEnd w:id="105"/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106" w:name="zona_info_os_sk_table_col"/>
            <w:bookmarkEnd w:id="106"/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bookmarkStart w:id="107" w:name="zona_info_os_v_table_col"/>
            <w:bookmarkEnd w:id="107"/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08" w:name="zona_info_id_7119"/>
            <w:bookmarkEnd w:id="108"/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bookmarkStart w:id="109" w:name="result_table"/>
            <w:bookmarkStart w:id="110" w:name="result_table_num_table_col"/>
            <w:bookmarkEnd w:id="109"/>
            <w:bookmarkEnd w:id="110"/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bookmarkStart w:id="111" w:name="result_table_param_table_col"/>
            <w:bookmarkEnd w:id="111"/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bookmarkStart w:id="112" w:name="result_table_fact_table_col"/>
            <w:bookmarkEnd w:id="112"/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bookmarkStart w:id="113" w:name="result_table_unc_table_col"/>
            <w:bookmarkEnd w:id="113"/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bookmarkStart w:id="114" w:name="result_table_pdu_table_col"/>
            <w:bookmarkEnd w:id="114"/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bookmarkStart w:id="115" w:name="result_table_otkl_table_col"/>
            <w:bookmarkEnd w:id="115"/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bookmarkStart w:id="116" w:name="result_table_kut_table_col"/>
            <w:bookmarkEnd w:id="116"/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17" w:name="n_bm1_header"/>
            <w:bookmarkEnd w:id="117"/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18" w:name="n_bm1_1"/>
            <w:bookmarkEnd w:id="118"/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19" w:name="n_bm1_2"/>
            <w:bookmarkEnd w:id="119"/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20" w:name="n_bm1_3"/>
            <w:bookmarkEnd w:id="120"/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21" w:name="n_bm1_4"/>
            <w:bookmarkEnd w:id="121"/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22" w:name="n_bm2_header"/>
            <w:bookmarkEnd w:id="122"/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23" w:name="n_bm2_1"/>
            <w:bookmarkEnd w:id="123"/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24" w:name="n_bm2_2"/>
            <w:bookmarkEnd w:id="124"/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bookmarkStart w:id="125" w:name="pers_table2"/>
            <w:bookmarkStart w:id="126" w:name="pers_table2_num_table_col"/>
            <w:bookmarkEnd w:id="125"/>
            <w:bookmarkEnd w:id="126"/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bookmarkStart w:id="127" w:name="pers_table2_fio_table_col"/>
            <w:bookmarkEnd w:id="127"/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bookmarkStart w:id="128" w:name="pers_table2_state_table_col"/>
            <w:bookmarkEnd w:id="128"/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bookmarkStart w:id="129" w:name="pers_table2_pnum_table_col"/>
            <w:bookmarkEnd w:id="129"/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bookmarkStart w:id="130" w:name="pers_izm_id_1"/>
            <w:bookmarkEnd w:id="130"/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bookmarkStart w:id="131" w:name="sign_table_izm_sign_table_col"/>
            <w:bookmarkEnd w:id="131"/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bookmarkStart w:id="132" w:name="izm_sign"/>
            <w:bookmarkStart w:id="133" w:name="sign_table_izm"/>
            <w:bookmarkEnd w:id="132"/>
            <w:bookmarkEnd w:id="133"/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bookmarkStart w:id="134" w:name="sign_table_izm_fio_table_col"/>
            <w:bookmarkEnd w:id="134"/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ЧР\\ARMv51_files\\8A1A11F5668D493A91E4D5344B9CF9B4\\Карта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Заместитель директора по УР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21614 03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023-665-272 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4"/>
          <w:footerReference w:type="default" r:id="rId2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ЧР\\ARMv51_files\\8A1A11F5668D493A91E4D5344B9CF9B4\\Освещение.docx"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</w:instrText>
      </w:r>
      <w:r w:rsidR="00D55F6F">
        <w:instrText xml:space="preserve">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Заместитель директора по УР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21614 03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40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415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ЧР\\ARMv51_files\\8A1A11F5668D493A91E4D5344B9CF9B4\\Напряженность.docx"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Заместитель директора по УР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21614 03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ЧР\\ARMv51_files\\EDCEDF3228544FF98E80AADFAE7C8DF0\\Карта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Заместитель директора по УВР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21614 03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023-665-266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Персональный компьютер (монитор emachines)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38"/>
          <w:footerReference w:type="default" r:id="rId3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ЧР\\ARMv51_files\\EDCEDF3228544FF98E80AADFAE7C8DF0\\Освещение.docx"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Заместитель директора по УВР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21614 03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40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396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27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ЧР\\ARMv51_files\\EDCEDF3228544FF98E80AADFAE7C8DF0\\Напряженность.docx"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Административно-управленческий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Заместитель директора по УВР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21614 03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ЧР\\ARMv51_files\\9B81A3326DAD400DACDEB0E87855DE1A\\Карта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043/22/4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(химии и биологии)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012-076-624 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Никонова Луиза Геннадьевна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52"/>
          <w:footerReference w:type="default" r:id="rId5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ЧР\\ARMv51_files\\9B81A3326DAD400DACDEB0E87855DE1A\\Освещение.docx"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043/22/4-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(химии и биологии)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bookmarkStart w:id="135" w:name="os2_bm2"/>
      <w:bookmarkEnd w:id="135"/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bookmarkStart w:id="136" w:name="zona2"/>
            <w:bookmarkEnd w:id="136"/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137" w:name="osv__z2"/>
            <w:bookmarkEnd w:id="137"/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bookmarkStart w:id="138" w:name="zona3"/>
            <w:bookmarkEnd w:id="138"/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139" w:name="osv__z3"/>
            <w:bookmarkEnd w:id="139"/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387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27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ЧР\\ARMv51_files\\9B81A3326DAD400DACDEB0E87855DE1A\\Напряженность.docx"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043/22/4-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(химии и биологии)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ЧР\\ARMv51_files\\B9D80A6D86894BA9B97F6EB6D2618312\\Карта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043/22/5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(русского языка и литературы)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023-665-272 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66"/>
          <w:footerReference w:type="default" r:id="rId6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ЧР\\ARMv51_files\\B9D80A6D86894BA9B97F6EB6D2618312\\Освещение.docx"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</w:instrText>
      </w:r>
      <w:r w:rsidR="00D55F6F">
        <w:instrText xml:space="preserve">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043/22/5-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(русского языка и литературы)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387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27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ЧР\\ARMv51_files\\B9D80A6D86894BA9B97F6EB6D2618312\\Напряженность.docx"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043/22/5-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(русского языка и литературы)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ЧР\\ARMv51_files\\48AE7D2DB7524A6FA110937BEC663894\\Карта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043/22/6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(физики и математики)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023-665-274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Муханова Людмила Николаевна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80"/>
          <w:footerReference w:type="default" r:id="rId8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ЧР\\ARMv51_files\\48AE7D2DB7524A6FA110937BEC663894\\Освещение.docx"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043/22/6-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(физики и математики)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118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381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ЧР\\ARMv51_files\\48AE7D2DB7524A6FA110937BEC663894\\Напряженность.docx"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043/22/6-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(физики и математики)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ЧР\\ARMv51_files\\EA16F84F59D0484BAA617157BD25261A\\Карта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043/22/7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(начальных классов)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023-665-281 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Жаркова Светлана Ивановна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94"/>
          <w:footerReference w:type="default" r:id="rId9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ЧР\\ARMv51_files\\EA16F84F59D0484BAA617157BD25261A\\Освещение.docx"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043/22/7-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7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40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657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842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ЧР\\ARMv51_files\\EA16F84F59D0484BAA617157BD25261A\\Напряженность.docx"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043/22/7-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7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ЧР\\ARMv51_files\\D57C0AC1483647C1874F55085FD7A487\\Карта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043/22/8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(начальных классов)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112-346-600 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Полячихина Анна Юрьевна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08"/>
          <w:footerReference w:type="default" r:id="rId10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ЧР\\ARMv51_files\\D57C0AC1483647C1874F55085FD7A487\\Освещение.docx"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043/22/8-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8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538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37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633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ЧР\\ARMv51_files\\D57C0AC1483647C1874F55085FD7A487\\Напряженность.docx"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043/22/8-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8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ЧР\\ARMv51_files\\74A65C404B1D4FF6A5703B1C4B44302B\\Карта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043/22/9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(начальных классов)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012-076-639 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Iru)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Афонина Фаина Валериановна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22"/>
          <w:footerReference w:type="default" r:id="rId12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ЧР\\ARMv51_files\\74A65C404B1D4FF6A5703B1C4B44302B\\Освещение.docx"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043/22/9-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433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528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37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590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ЧР\\ARMv51_files\\74A65C404B1D4FF6A5703B1C4B44302B\\Напряженность.docx"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043/22/9-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ЧР\\ARMv51_files\\6B17631E897C4545A2DB86E5768A5B73\\Карта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043/22/10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(начальных классов)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023-665-265 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Муханова Надежда Борисовна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36"/>
          <w:footerReference w:type="default" r:id="rId13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ЧР\\ARMv51_files\\6B17631E897C4545A2DB86E5768A5B73\\Освещение.docx"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043/22/10-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370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399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594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ЧР\\ARMv51_files\\6B17631E897C4545A2DB86E5768A5B73\\Напряженность.docx"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043/22/10-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(начальных классов)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ЧР\\ARMv51_files\\D3C78D42FE4248E59F5CCE9872C4505A\\Карта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043/22/11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(географии)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023-665-265 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Муханова Надежда Борисовна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50"/>
          <w:footerReference w:type="default" r:id="rId15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ЧР\\ARMv51_files\\D3C78D42FE4248E59F5CCE9872C4505A\\Освещение.docx"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043/22/11-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(географии)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370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399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594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ЧР\\ARMv51_files\\D3C78D42FE4248E59F5CCE9872C4505A\\Напряженность.docx"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043/22/11-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(географии)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ЧР\\ARMv51_files\\7840C98E543A45B09CDD1D9D997D8534\\Карта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043/22/12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(технологии)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023-665-276 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Арапова Алина Николаевна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64"/>
          <w:footerReference w:type="default" r:id="rId16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ЧР\\ARMv51_files\\7840C98E543A45B09CDD1D9D997D8534\\Освещение.docx"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043/22/12-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(технологии)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215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387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27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ЧР\\ARMv51_files\\7840C98E543A45B09CDD1D9D997D8534\\Напряженность.docx"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043/22/12-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(технологии)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ЧР\\ARMv51_files\\F91238838DB646CFBD0A4BC33C8C27D0\\Карта СОУТ2.docx"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043/22/13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(русского языка и литературы)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012-077-423 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Бахмутова Елена Геннадьевна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78"/>
          <w:footerReference w:type="default" r:id="rId17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ЧР\\ARMv51_files\\F91238838DB646CFBD0A4BC33C8C27D0\\Освещение2.docx"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043/22/13-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(русского языка и литературы)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2.7; 1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ЧР\\ARMv51_files\\F91238838DB646CFBD0A4BC33C8C27D0\\Напряженность2.docx"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043/22/13-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(русского языка и литературы)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ЧР\\ARMv51_files\\D818E54E9CB34A9FB8E01533308ED6DF\\Карта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043/22/14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(иностранного языка)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028-485-198 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Муханова Наталия Петровна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192"/>
          <w:footerReference w:type="default" r:id="rId19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ЧР\\ARMv51_files\\D818E54E9CB34A9FB8E01533308ED6DF\\Освещение.docx"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043/22/14-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(иностранного языка)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1840"/>
        <w:gridCol w:w="790"/>
        <w:gridCol w:w="1148"/>
        <w:gridCol w:w="1127"/>
        <w:gridCol w:w="1371"/>
        <w:gridCol w:w="1346"/>
      </w:tblGrid>
      <w:tr w:rsidR="00A24A86" w:rsidRPr="00A24A86" w:rsidTr="00A24A86">
        <w:trPr>
          <w:tblHeader/>
          <w:jc w:val="center"/>
        </w:trPr>
        <w:tc>
          <w:tcPr>
            <w:tcW w:w="13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7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5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8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6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7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5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2.7; 1</w:t>
            </w:r>
          </w:p>
        </w:tc>
        <w:tc>
          <w:tcPr>
            <w:tcW w:w="658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6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423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ЧР\\ARMv51_files\\D818E54E9CB34A9FB8E01533308ED6DF\\Напряженность.docx"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043/22/14-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(иностранного языка)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ЧР\\ARMv51_files\\146BC730779642F2BF56B6E0D1791381\\Карта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043/22/15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(математики)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012-077-994 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Шибалова Валентина Ивановна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06"/>
          <w:footerReference w:type="default" r:id="rId20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ЧР\\ARMv51_files\\146BC730779642F2BF56B6E0D1791381\\Освещение.docx"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043/22/15-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(математики)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1840"/>
        <w:gridCol w:w="790"/>
        <w:gridCol w:w="1148"/>
        <w:gridCol w:w="1127"/>
        <w:gridCol w:w="1371"/>
        <w:gridCol w:w="1346"/>
      </w:tblGrid>
      <w:tr w:rsidR="00A24A86" w:rsidRPr="00A24A86" w:rsidTr="00A24A86">
        <w:trPr>
          <w:tblHeader/>
          <w:jc w:val="center"/>
        </w:trPr>
        <w:tc>
          <w:tcPr>
            <w:tcW w:w="13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7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5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8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6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7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5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2.7; 1</w:t>
            </w:r>
          </w:p>
        </w:tc>
        <w:tc>
          <w:tcPr>
            <w:tcW w:w="658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6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423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ЧР\\ARMv51_files\\146BC730779642F2BF56B6E0D1791381\\Напряженность.docx"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043/22/15-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(математики)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ЧР\\ARMv51_files\\4209167A5A8744B9877599D57530FC4A\\Карта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043/22/16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(ОБЖ, физической культуры)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012-797-042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20"/>
          <w:footerReference w:type="default" r:id="rId22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ЧР\\ARMv51_files\\4209167A5A8744B9877599D57530FC4A\\Освещение.docx"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043/22/16-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(ОБЖ, физической культуры)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380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ЧР\\ARMv51_files\\4209167A5A8744B9877599D57530FC4A\\Напряженность.docx"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043/22/16-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(ОБЖ, физической культуры)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ЧР\\ARMv51_files\\87649533F70C415394792A8CAC95B385\\Карта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043/22/17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(ИЗО)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023-665-266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34"/>
          <w:footerReference w:type="default" r:id="rId23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ЧР\\ARMv51_files\\87649533F70C415394792A8CAC95B385\\Освещение.docx"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043/22/17-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17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(ИЗО)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7"/>
        <w:gridCol w:w="1123"/>
        <w:gridCol w:w="1040"/>
        <w:gridCol w:w="1323"/>
        <w:gridCol w:w="1298"/>
      </w:tblGrid>
      <w:tr w:rsidR="00A24A86" w:rsidRPr="00A24A86" w:rsidTr="00A24A86">
        <w:trPr>
          <w:tblHeader/>
          <w:jc w:val="center"/>
        </w:trPr>
        <w:tc>
          <w:tcPr>
            <w:tcW w:w="13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6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5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3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49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3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2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6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5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3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49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2.6, 1</w:t>
            </w:r>
          </w:p>
        </w:tc>
        <w:tc>
          <w:tcPr>
            <w:tcW w:w="63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2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436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497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729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36"/>
          <w:headerReference w:type="default" r:id="rId237"/>
          <w:footerReference w:type="even" r:id="rId238"/>
          <w:footerReference w:type="default" r:id="rId239"/>
          <w:headerReference w:type="first" r:id="rId240"/>
          <w:footerReference w:type="first" r:id="rId24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ЧР\\ARMv51_files\\87649533F70C415394792A8CAC95B385\\Напряженность.docx"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043/22/17-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17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(ИЗО)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ЧР\\ARMv51_files\\AD91F1EAF5CC4CDF82554E879E227B59\\Карта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043/22/18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(математики, информатики)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012-797-123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Жаркова Ольга Валериевна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48"/>
          <w:footerReference w:type="default" r:id="rId24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ЧР\\ARMv51_files\\AD91F1EAF5CC4CDF82554E879E227B59\\Освещение.docx"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043/22/18-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18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(математики, информатики)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7"/>
        <w:gridCol w:w="1123"/>
        <w:gridCol w:w="1040"/>
        <w:gridCol w:w="1323"/>
        <w:gridCol w:w="1298"/>
      </w:tblGrid>
      <w:tr w:rsidR="00A24A86" w:rsidRPr="00A24A86" w:rsidTr="00A24A86">
        <w:trPr>
          <w:tblHeader/>
          <w:jc w:val="center"/>
        </w:trPr>
        <w:tc>
          <w:tcPr>
            <w:tcW w:w="13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6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5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3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49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3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2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6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521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3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49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2.6, 1</w:t>
            </w:r>
          </w:p>
        </w:tc>
        <w:tc>
          <w:tcPr>
            <w:tcW w:w="63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23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ПК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436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 с документами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497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рабочая поверхность доски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729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ЧР\\ARMv51_files\\AD91F1EAF5CC4CDF82554E879E227B59\\Напряженность.docx"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043/22/18-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18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(математики, информатики)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ЧР\\ARMv51_files\\68C218D038794B50B4CF0F301F73CFEA\\Карта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043/22/19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Учитель (музыки)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27244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012-797-123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Жаркова Ольга Валериевна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62"/>
          <w:footerReference w:type="default" r:id="rId26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ЧР\\ARMv51_files\\68C218D038794B50B4CF0F301F73CFEA\\Освещение.docx"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043/22/19-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(музыки)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Default="00A24A86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2.6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436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ЧР\\ARMv51_files\\68C218D038794B50B4CF0F301F73CFEA\\Напряженность.docx"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043/22/19-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19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Учитель (музыки)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27244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70"/>
          <w:headerReference w:type="default" r:id="rId271"/>
          <w:footerReference w:type="even" r:id="rId272"/>
          <w:footerReference w:type="default" r:id="rId273"/>
          <w:headerReference w:type="first" r:id="rId274"/>
          <w:footerReference w:type="first" r:id="rId27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ЧР\\ARMv51_files\\E465F37422DE4B9E8FD2A30823E19465\\Карта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043/22/20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Педагог социальный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25487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023-665-266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Default="00A24A86" w:rsidP="00A24A86">
      <w:pPr>
        <w:rPr>
          <w:b/>
        </w:rPr>
      </w:pPr>
    </w:p>
    <w:p w:rsid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76"/>
          <w:footerReference w:type="default" r:id="rId27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ЧР\\ARMv51_files\\E465F37422DE4B9E8FD2A30823E19465\\Шум.docx"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rPr>
          <w:sz w:val="20"/>
          <w:szCs w:val="20"/>
        </w:rPr>
      </w:pPr>
    </w:p>
    <w:p w:rsidR="00A24A86" w:rsidRPr="00A24A86" w:rsidRDefault="00A24A86" w:rsidP="00A24A86">
      <w:pPr>
        <w:pStyle w:val="1"/>
        <w:rPr>
          <w:szCs w:val="24"/>
        </w:rPr>
      </w:pPr>
      <w:r w:rsidRPr="00A24A86">
        <w:rPr>
          <w:szCs w:val="24"/>
        </w:rPr>
        <w:t>ПРОТОКОЛ</w:t>
      </w:r>
      <w:r w:rsidRPr="00A24A86">
        <w:rPr>
          <w:caps/>
          <w:szCs w:val="24"/>
        </w:rPr>
        <w:br/>
      </w:r>
      <w:r w:rsidRPr="00A24A86">
        <w:rPr>
          <w:szCs w:val="24"/>
        </w:rPr>
        <w:t>проведения исследований (испытаний) и измерений шума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043/22/20- Ш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  <w:szCs w:val="24"/>
              </w:rPr>
            </w:pPr>
            <w:r w:rsidRPr="00A24A86">
              <w:rPr>
                <w:szCs w:val="24"/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 социальный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25487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1276"/>
        <w:gridCol w:w="1559"/>
        <w:gridCol w:w="1560"/>
        <w:gridCol w:w="2469"/>
      </w:tblGrid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Дальномер лазерный Leica DISTO D110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1254610374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С-АР/19-08-2021/87871565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18.08.2022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1.5-3.0 мм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Калибратор акустический типа "Защита К"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45012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ab/>
              <w:t>С-БН/06-12-2021/114924015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05.12.2022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±0,25 дБ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lastRenderedPageBreak/>
              <w:t>Шумомер-виброметр, анализатор спектра «ЭКОФИЗИКА-110А» Исполнение HF (Белая) (в составе: капсюль микрофона типа М-201, заводской номер 01014 с микрофонным предусилителем Р200, заводской номер 154254)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БФ140017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С-ВР/22-04-2021/59429456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21.04.2022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шум ±0,8 дБ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Межгосударственный стандарт РФ ГОСТ ISO 9612-2016 «Акустика. Измерения шума для оценки его воздействия на человека. Метод измерений на рабочих местах» (введен в действие приказом Федерального агентства по техническому регулированию и метрологии от 21 октября 2016 г. N 1481-ст).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pStyle w:val="a6"/>
        <w:spacing w:before="0"/>
      </w:pPr>
      <w:r w:rsidRPr="00A24A86">
        <w:t>6. Сведения об источнике шума:</w:t>
      </w:r>
    </w:p>
    <w:p w:rsidR="00A24A86" w:rsidRPr="00A24A86" w:rsidRDefault="00A24A86" w:rsidP="00A24A86">
      <w:pPr>
        <w:jc w:val="both"/>
      </w:pPr>
      <w:r w:rsidRPr="00A24A86">
        <w:t xml:space="preserve"> </w:t>
      </w:r>
      <w:r w:rsidR="00D55F6F">
        <w:fldChar w:fldCharType="begin" w:fldLock="1"/>
      </w:r>
      <w:r w:rsidR="00D55F6F">
        <w:instrText xml:space="preserve"> DOCVARIABLE "dop_shum" \* MERGEFORMAT </w:instrText>
      </w:r>
      <w:r w:rsidR="00D55F6F">
        <w:fldChar w:fldCharType="separate"/>
      </w:r>
      <w:r w:rsidRPr="00A24A86">
        <w:t xml:space="preserve"> Автобус (ПАЗ 32053-70, гос. рег. знак В449НХ 21, 2012 г.в.) </w:t>
      </w:r>
      <w:r w:rsidR="00D55F6F">
        <w:fldChar w:fldCharType="end"/>
      </w:r>
    </w:p>
    <w:p w:rsidR="00A24A86" w:rsidRPr="00A24A86" w:rsidRDefault="00A24A86" w:rsidP="00A24A86">
      <w:pPr>
        <w:pStyle w:val="a6"/>
        <w:spacing w:before="0"/>
      </w:pPr>
      <w:r w:rsidRPr="00A24A86">
        <w:t>7. Стратегия измерения шума на рабочем месте в соответствии с ГОСТ ISO 9612-2016:</w:t>
      </w:r>
    </w:p>
    <w:p w:rsidR="00A24A86" w:rsidRPr="00A24A86" w:rsidRDefault="00A24A86" w:rsidP="00A24A86">
      <w:r w:rsidRPr="00A24A86">
        <w:t xml:space="preserve"> </w:t>
      </w:r>
      <w:r w:rsidR="00D55F6F">
        <w:fldChar w:fldCharType="begin" w:fldLock="1"/>
      </w:r>
      <w:r w:rsidR="00D55F6F">
        <w:instrText xml:space="preserve"> DOCVARIABLE "strat</w:instrText>
      </w:r>
      <w:r w:rsidR="00D55F6F">
        <w:instrText xml:space="preserve">egy" \* MERGEFORMAT </w:instrText>
      </w:r>
      <w:r w:rsidR="00D55F6F">
        <w:fldChar w:fldCharType="separate"/>
      </w:r>
      <w:r w:rsidRPr="00A24A86">
        <w:t>- на основе рабочей операции</w:t>
      </w:r>
      <w:r w:rsidR="00D55F6F">
        <w:fldChar w:fldCharType="end"/>
      </w:r>
    </w:p>
    <w:p w:rsidR="00A24A86" w:rsidRPr="00A24A86" w:rsidRDefault="00A24A86" w:rsidP="00A24A86">
      <w:pPr>
        <w:pStyle w:val="a6"/>
        <w:spacing w:before="0"/>
        <w:rPr>
          <w:b w:val="0"/>
        </w:rPr>
      </w:pPr>
      <w:r w:rsidRPr="00A24A86">
        <w:t>8. Дополнительные сведения о рабочей обстановке и условиях измерения:</w:t>
      </w:r>
      <w:r w:rsidRPr="00A24A86">
        <w:rPr>
          <w:b w:val="0"/>
        </w:rPr>
        <w:t xml:space="preserve">  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</w:rPr>
        <w:t>9.</w:t>
      </w:r>
      <w:r w:rsidRPr="00A24A86">
        <w:rPr>
          <w:b/>
          <w:color w:val="000000"/>
        </w:rPr>
        <w:t xml:space="preserve"> Условия проведения исследований:</w: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6"/>
        <w:gridCol w:w="2332"/>
        <w:gridCol w:w="2152"/>
        <w:gridCol w:w="2417"/>
      </w:tblGrid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Салон ТС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731.4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32.7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 xml:space="preserve">10. Измеренные величины показателей шума на рабочем месте: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286"/>
        <w:gridCol w:w="2108"/>
        <w:gridCol w:w="1843"/>
        <w:gridCol w:w="1418"/>
      </w:tblGrid>
      <w:tr w:rsidR="00A24A86" w:rsidRPr="00A24A86" w:rsidTr="00A24A86">
        <w:trPr>
          <w:tblHeader/>
          <w:jc w:val="center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0" w:name="izm_param"/>
            <w:bookmarkStart w:id="141" w:name="izm_table1"/>
            <w:bookmarkEnd w:id="140"/>
            <w:bookmarkEnd w:id="141"/>
            <w:r w:rsidRPr="00A24A86">
              <w:t>Рабочая операция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Уровень звука, дБА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Продолжительность операции, мин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085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28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2" w:name="izm_level"/>
            <w:bookmarkEnd w:id="142"/>
            <w:r w:rsidRPr="00A24A86">
              <w:t>Результаты измерений (не менее трех)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3" w:name="izm_ekv_level"/>
            <w:bookmarkEnd w:id="143"/>
            <w:r w:rsidRPr="00A24A86">
              <w:t xml:space="preserve">Эквивалентный уровень за операцию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4" w:name="izm_time"/>
            <w:bookmarkEnd w:id="144"/>
            <w:r w:rsidRPr="00A24A86">
              <w:t>Результаты наблюдений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5" w:name="izm_avg_time"/>
            <w:bookmarkEnd w:id="145"/>
            <w:r w:rsidRPr="00A24A86">
              <w:t xml:space="preserve">Средняя 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Сопровождение детей в автобусе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64.7; 65.2; 65.6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65.2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</w:tr>
    </w:tbl>
    <w:p w:rsidR="00A24A86" w:rsidRPr="00A24A86" w:rsidRDefault="00A24A86"/>
    <w:p w:rsidR="00A24A86" w:rsidRPr="00A24A86" w:rsidRDefault="00A24A86" w:rsidP="00A24A86">
      <w:pPr>
        <w:pStyle w:val="a6"/>
      </w:pPr>
      <w:bookmarkStart w:id="146" w:name="izm_descr"/>
      <w:bookmarkEnd w:id="146"/>
      <w:r w:rsidRPr="00A24A86">
        <w:t>11. Результат вычисления измеренных величин показателей шума:</w:t>
      </w:r>
    </w:p>
    <w:p w:rsidR="00A24A86" w:rsidRPr="00A24A86" w:rsidRDefault="00A24A86" w:rsidP="00A24A86">
      <w:pPr>
        <w:pStyle w:val="a6"/>
      </w:pPr>
      <w:r w:rsidRPr="00A24A86">
        <w:rPr>
          <w:b w:val="0"/>
          <w:color w:val="auto"/>
        </w:rPr>
        <w:fldChar w:fldCharType="begin" w:fldLock="1"/>
      </w:r>
      <w:r w:rsidRPr="00A24A86">
        <w:rPr>
          <w:b w:val="0"/>
          <w:color w:val="auto"/>
        </w:rPr>
        <w:instrText xml:space="preserve"> DOCVARIABLE  shum_result \* MERGEFORMAT </w:instrText>
      </w:r>
      <w:r w:rsidRPr="00A24A86">
        <w:rPr>
          <w:b w:val="0"/>
          <w:color w:val="auto"/>
        </w:rPr>
        <w:fldChar w:fldCharType="separate"/>
      </w:r>
      <w:r w:rsidRPr="00A24A86">
        <w:rPr>
          <w:b w:val="0"/>
          <w:color w:val="auto"/>
        </w:rPr>
        <w:t>Эквивалентный уровень звука за 8-часовой рабочий день на данном рабочем месте составляет 57.9 дБА со стандартной неопределенностью, равной 1.26 дБА.</w:t>
      </w:r>
      <w:r w:rsidRPr="00A24A86">
        <w:rPr>
          <w:b w:val="0"/>
          <w:color w:val="auto"/>
        </w:rPr>
        <w:fldChar w:fldCharType="end"/>
      </w:r>
      <w:r w:rsidRPr="00A24A86">
        <w:rPr>
          <w:b w:val="0"/>
          <w:color w:val="auto"/>
        </w:rPr>
        <w:br/>
      </w:r>
      <w:r w:rsidRPr="00A24A86">
        <w:t>12. Результат оценки вредных и (или) опасных производственных факторов: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8"/>
        <w:gridCol w:w="2318"/>
        <w:gridCol w:w="2318"/>
        <w:gridCol w:w="2319"/>
      </w:tblGrid>
      <w:tr w:rsidR="00A24A86" w:rsidRPr="00A24A86" w:rsidTr="00A24A86">
        <w:trPr>
          <w:tblHeader/>
          <w:jc w:val="center"/>
        </w:trPr>
        <w:tc>
          <w:tcPr>
            <w:tcW w:w="372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Фактор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23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условий труда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72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уровень звука за 8-</w:t>
            </w:r>
            <w:bookmarkStart w:id="147" w:name="Lekv"/>
            <w:bookmarkEnd w:id="147"/>
            <w:r w:rsidRPr="00A24A86">
              <w:t>часовой рабочий день, дБА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57.9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80</w:t>
            </w:r>
          </w:p>
        </w:tc>
        <w:tc>
          <w:tcPr>
            <w:tcW w:w="23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</w:tbl>
    <w:p w:rsidR="00A24A86" w:rsidRPr="00A24A86" w:rsidRDefault="00A24A86" w:rsidP="00A24A86">
      <w:pPr>
        <w:pStyle w:val="a6"/>
      </w:pPr>
    </w:p>
    <w:p w:rsidR="00A24A86" w:rsidRPr="00A24A86" w:rsidRDefault="00A24A86" w:rsidP="00A24A86">
      <w:pPr>
        <w:pStyle w:val="a6"/>
      </w:pPr>
      <w:r w:rsidRPr="00A24A86">
        <w:t>13. Заключение: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14.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default" r:id="rId278"/>
          <w:footerReference w:type="default" r:id="rId27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ЧР\\ARMv51_files\\E465F37422DE4B9E8FD2A30823E19465\\Вибрация(общ).docx"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вибрации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043/22/20- ВО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 социальный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25487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1417"/>
        <w:gridCol w:w="1559"/>
        <w:gridCol w:w="1560"/>
        <w:gridCol w:w="2469"/>
      </w:tblGrid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Шумомер-виброметр, анализатор спектра «ЭКОФИЗИКА-110А» Исполнение HF (Белая) (в составе датчик вибрации типа АР2082М, заводской номер 5018)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БФ140017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С-ВР/22-04-2021/59429456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21.04.2022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вибрация ±0,3 дБ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Калибратор АТ02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С-АЗД/30-11-2021/113511832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29.11.2022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1%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ГОСТ 31319-2006 "Вибрация. Измерение общей вибрации и оценка ее воздействия на человека. Требования к проведению измерений на рабочих местах" (введен в действие приказом Федерального агентства по техническому регулированию и метрологии от 12 декабря 2007 г. № 363-ст).</w:t>
      </w:r>
      <w:r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spacing w:before="120"/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spacing w:before="60"/>
      </w:pPr>
      <w:r w:rsidRPr="00A24A86">
        <w:rPr>
          <w:rStyle w:val="a7"/>
        </w:rPr>
        <w:t>6. Вид вибрации: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"vibration" \* MERGEFORMAT </w:instrText>
      </w:r>
      <w:r w:rsidR="00D55F6F">
        <w:fldChar w:fldCharType="separate"/>
      </w:r>
      <w:r w:rsidRPr="00A24A86">
        <w:t xml:space="preserve"> Общая вибрация </w:t>
      </w:r>
      <w:r w:rsidR="00D55F6F">
        <w:fldChar w:fldCharType="end"/>
      </w:r>
    </w:p>
    <w:p w:rsidR="00A24A86" w:rsidRPr="00A24A86" w:rsidRDefault="00A24A86" w:rsidP="00A24A86">
      <w:pPr>
        <w:spacing w:before="60"/>
      </w:pPr>
      <w:r w:rsidRPr="00A24A86">
        <w:rPr>
          <w:rStyle w:val="a7"/>
        </w:rPr>
        <w:t>7. Сведения об источнике вибрации: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"dop_vibr" \* MERGEFORMAT </w:instrText>
      </w:r>
      <w:r w:rsidR="00D55F6F">
        <w:fldChar w:fldCharType="separate"/>
      </w:r>
      <w:r w:rsidRPr="00A24A86">
        <w:t xml:space="preserve"> Автобус (ПАЗ 32053-70, гос. рег. знак В449НХ 21, 2012 г.в.)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8. Условия проведения исследований:</w: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4"/>
        <w:gridCol w:w="2495"/>
        <w:gridCol w:w="2028"/>
        <w:gridCol w:w="2420"/>
      </w:tblGrid>
      <w:tr w:rsidR="00A24A86" w:rsidRPr="00A24A86" w:rsidTr="00A24A86">
        <w:trPr>
          <w:jc w:val="center"/>
        </w:trPr>
        <w:tc>
          <w:tcPr>
            <w:tcW w:w="175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949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1132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75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Салон ТС</w:t>
            </w:r>
          </w:p>
        </w:tc>
        <w:tc>
          <w:tcPr>
            <w:tcW w:w="11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949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731.4</w:t>
            </w:r>
          </w:p>
        </w:tc>
        <w:tc>
          <w:tcPr>
            <w:tcW w:w="1132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32.7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 xml:space="preserve">9. Измеренные величины показателей вибрации на рабочем месте: </w:t>
      </w:r>
    </w:p>
    <w:tbl>
      <w:tblPr>
        <w:tblW w:w="10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3402"/>
        <w:gridCol w:w="851"/>
        <w:gridCol w:w="1323"/>
        <w:gridCol w:w="1323"/>
        <w:gridCol w:w="1323"/>
        <w:gridCol w:w="708"/>
        <w:gridCol w:w="709"/>
        <w:gridCol w:w="690"/>
      </w:tblGrid>
      <w:tr w:rsidR="00A24A86" w:rsidRPr="00A24A86">
        <w:trPr>
          <w:jc w:val="center"/>
        </w:trPr>
        <w:tc>
          <w:tcPr>
            <w:tcW w:w="409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8" w:name="izm_num"/>
            <w:bookmarkEnd w:id="148"/>
            <w:r w:rsidRPr="00A24A86">
              <w:t>№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Рабочая операция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Время, мин</w:t>
            </w:r>
          </w:p>
        </w:tc>
        <w:tc>
          <w:tcPr>
            <w:tcW w:w="6076" w:type="dxa"/>
            <w:gridSpan w:val="6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Корректированный уровень виброускорения, дБ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измерения</w:t>
            </w:r>
            <w:r w:rsidRPr="00A24A86">
              <w:br/>
              <w:t>(по направлениям воздействия)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уровень за операцию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49" w:name="izm_levelX"/>
            <w:bookmarkEnd w:id="149"/>
            <w:r w:rsidRPr="00A24A86">
              <w:t>X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50" w:name="izm_levelY"/>
            <w:bookmarkEnd w:id="150"/>
            <w:r w:rsidRPr="00A24A86">
              <w:t>Y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51" w:name="izm_levelZ"/>
            <w:bookmarkEnd w:id="151"/>
            <w:r w:rsidRPr="00A24A86">
              <w:t>Z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52" w:name="izm_ekvX"/>
            <w:bookmarkEnd w:id="152"/>
            <w:r w:rsidRPr="00A24A86"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53" w:name="izm_ekvY"/>
            <w:bookmarkEnd w:id="153"/>
            <w:r w:rsidRPr="00A24A86">
              <w:t>Y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bookmarkStart w:id="154" w:name="izm_ekvZ"/>
            <w:bookmarkEnd w:id="154"/>
            <w:r w:rsidRPr="00A24A86">
              <w:t>Z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Сопровождение детей в автобусе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116.1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115.4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112.8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116.1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115.4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112.8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10. Результат оценки вредных и (или) опасных производственных факторов:</w:t>
      </w:r>
    </w:p>
    <w:tbl>
      <w:tblPr>
        <w:tblW w:w="51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1358"/>
        <w:gridCol w:w="1979"/>
        <w:gridCol w:w="1220"/>
        <w:gridCol w:w="1220"/>
      </w:tblGrid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Фактор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bookmarkStart w:id="155" w:name="unc_column2"/>
            <w:bookmarkEnd w:id="155"/>
            <w:r w:rsidRPr="00A24A86">
              <w:t>Стандартная неопределенность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ПДУ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условий труда</w:t>
            </w:r>
          </w:p>
        </w:tc>
      </w:tr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Эквивалентный корректированный уровень </w:t>
            </w:r>
            <w:bookmarkStart w:id="156" w:name="vibr_ekvX"/>
            <w:bookmarkEnd w:id="156"/>
            <w:r w:rsidRPr="00A24A86">
              <w:t>виброускорения за 8-часовой рабочий день, дБ (ось X)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108.8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Эквивалентный корректированный уровень </w:t>
            </w:r>
            <w:bookmarkStart w:id="157" w:name="vibr_ekvY"/>
            <w:bookmarkEnd w:id="157"/>
            <w:r w:rsidRPr="00A24A86">
              <w:t>виброускорения за 8-часовой рабочий день, дБ (ось Y)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108.1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Эквивалентный корректированный уровень </w:t>
            </w:r>
            <w:bookmarkStart w:id="158" w:name="vibr_ekvZ"/>
            <w:bookmarkEnd w:id="158"/>
            <w:r w:rsidRPr="00A24A86">
              <w:t>виброускорения за 8-часовой рабочий день, дБ (ось Z)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105.5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115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rPr>
          <w:rStyle w:val="a7"/>
        </w:rPr>
        <w:t>11. Заключение:</w:t>
      </w:r>
      <w:r w:rsidRPr="00A24A86">
        <w:rPr>
          <w:rStyle w:val="a7"/>
        </w:rPr>
        <w:br/>
      </w:r>
      <w:r w:rsidRPr="00A24A86">
        <w:t xml:space="preserve">- класс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12.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80"/>
          <w:footerReference w:type="default" r:id="rId28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ЧР\\ARMv51_files\\E465F37422DE4B9E8FD2A30823E19465\\Освещение.docx"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043/22/20-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 социальный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25487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2.6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436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ЧР\\ARMv51_files\\E465F37422DE4B9E8FD2A30823E19465\\Напряженность.docx"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043/22/20-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 социальный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25487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ЧР\\ARMv51_files\\D390294B365547709565DE0196FD9CCA\\Карта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043/22/21А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20436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>2;  21А, 21-1А (21А)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2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012-077-994 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025-213-003 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Шибалова Валентина Ивановна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Кириллова Любовь Васильевна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294"/>
          <w:footerReference w:type="default" r:id="rId29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ЧР\\ARMv51_files\\D390294B365547709565DE0196FD9CCA\\Освещение.docx"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043/22/21А-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21А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Воспитатель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20436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Помещение,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ЧР\\ARMv51_files\\D390294B365547709565DE0196FD9CCA\\Напряженность.docx"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043/22/21А-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21А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Воспитатель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20436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ЧР\\ARMv51_files\\9FC345B4F41244BDBC49AA3B78564E78\\Освещение.docx"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043/22/21-1А (21А)-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21-1А (21А)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Воспитатель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20436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матовым плафоном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Помещение,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320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ЧР\\ARMv51_files\\9FC345B4F41244BDBC49AA3B78564E78\\Напряженность.docx"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043/22/21-1А (21А)-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Педагогические работники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21-1А (21А)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Воспитатель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20436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14"/>
          <w:headerReference w:type="default" r:id="rId315"/>
          <w:footerReference w:type="even" r:id="rId316"/>
          <w:footerReference w:type="default" r:id="rId317"/>
          <w:headerReference w:type="first" r:id="rId318"/>
          <w:footerReference w:type="first" r:id="rId31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ЧР\\ARMv51_files\\28C9ECC3CE9D417AAF9747E2F6A0EFA2\\Карта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043/22/22А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16844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>2;  22А, 22-1А (22А)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2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108-083-160-31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024-031-882 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lastRenderedPageBreak/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Моющие и дезинфицирующие средства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Паранина Ольга Сергеевна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Тиглева Люция Акреметдиновна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320"/>
          <w:footerReference w:type="default" r:id="rId32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ЧР\\ARMv51_files\\28C9ECC3CE9D417AAF9747E2F6A0EFA2\\Освещение.docx"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043/22/22А-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22А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Помощник воспитателя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16844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Помещение, 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ЛН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1.9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Помещение, рабочая поверхность мойки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68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ЧР\\ARMv51_files\\28C9ECC3CE9D417AAF9747E2F6A0EFA2\\Тяжесть.docx"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043/22/22А-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22А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Помощник воспитателя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16844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59" w:name="si_table2_id_26"/>
            <w:bookmarkEnd w:id="159"/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60" w:name="si_table2_id_47"/>
            <w:bookmarkEnd w:id="160"/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61" w:name="si_table2_id_63"/>
            <w:bookmarkEnd w:id="161"/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62" w:name="si_table2_id_8"/>
            <w:bookmarkEnd w:id="162"/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119056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С-АР/28-12-</w:t>
            </w:r>
            <w:r w:rsidRPr="00A24A86">
              <w:rPr>
                <w:sz w:val="18"/>
                <w:szCs w:val="18"/>
              </w:rPr>
              <w:lastRenderedPageBreak/>
              <w:t>2021/121310530,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28.12.2021-</w:t>
            </w:r>
            <w:r w:rsidRPr="00A24A86">
              <w:rPr>
                <w:sz w:val="18"/>
                <w:szCs w:val="18"/>
              </w:rPr>
              <w:lastRenderedPageBreak/>
              <w:t>27.12.2022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63" w:name="si_table2_id_9"/>
            <w:bookmarkEnd w:id="163"/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64" w:name="nd_table2_id_154"/>
            <w:bookmarkEnd w:id="164"/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65" w:name="param_id_tjag1"/>
            <w:bookmarkEnd w:id="165"/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66" w:name="param_id_tjag2"/>
            <w:bookmarkEnd w:id="166"/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67" w:name="param_id_tjag3"/>
            <w:bookmarkEnd w:id="167"/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68" w:name="param_id_tjag4"/>
            <w:bookmarkEnd w:id="168"/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69" w:name="param_id_tjag5"/>
            <w:bookmarkEnd w:id="169"/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70" w:name="param_id_tjag6"/>
            <w:bookmarkEnd w:id="170"/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171" w:name="param_id_tjag7"/>
            <w:bookmarkEnd w:id="171"/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172" w:name="zona_info_id_32F3"/>
            <w:bookmarkEnd w:id="172"/>
            <w:r w:rsidRPr="00A24A86">
              <w:rPr>
                <w:sz w:val="18"/>
                <w:szCs w:val="18"/>
              </w:rPr>
              <w:t>Моечная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73" w:name="t_bm1_header"/>
            <w:bookmarkEnd w:id="173"/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74" w:name="t_bm1_1"/>
            <w:bookmarkEnd w:id="174"/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75" w:name="t_bm1_2"/>
            <w:bookmarkEnd w:id="175"/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76" w:name="t_bm1_3"/>
            <w:bookmarkEnd w:id="176"/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77" w:name="t_bm1_4"/>
            <w:bookmarkEnd w:id="177"/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78" w:name="t_bm2_header"/>
            <w:bookmarkEnd w:id="178"/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79" w:name="t_bm2_1"/>
            <w:bookmarkEnd w:id="179"/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0" w:name="t_bm2_2"/>
            <w:bookmarkEnd w:id="180"/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1" w:name="t_bm2_3"/>
            <w:bookmarkEnd w:id="181"/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53.2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2" w:name="t_bm2_3_1"/>
            <w:bookmarkEnd w:id="182"/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43.8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3" w:name="t_bm2_3_2"/>
            <w:bookmarkEnd w:id="183"/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9.4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84" w:name="t_bm3_header"/>
            <w:bookmarkEnd w:id="184"/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5" w:name="t_bm3_1"/>
            <w:bookmarkEnd w:id="185"/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6" w:name="t_bm3_2"/>
            <w:bookmarkEnd w:id="186"/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6525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87" w:name="t_bm4_header"/>
            <w:bookmarkEnd w:id="187"/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188" w:name="t_bm4_1"/>
            <w:bookmarkEnd w:id="188"/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900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89" w:name="t_bm4_2"/>
            <w:bookmarkEnd w:id="189"/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0" w:name="t_bm4_3"/>
            <w:bookmarkEnd w:id="190"/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1" w:name="t_bm4_4"/>
            <w:bookmarkEnd w:id="191"/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2650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bookmarkStart w:id="192" w:name="t_bm5_header"/>
            <w:bookmarkEnd w:id="192"/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3" w:name="t_bm5_1"/>
            <w:bookmarkEnd w:id="193"/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4" w:name="t_bm5_2"/>
            <w:bookmarkEnd w:id="194"/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5" w:name="t_bm5_3"/>
            <w:bookmarkEnd w:id="195"/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6" w:name="t_bm5_4"/>
            <w:bookmarkEnd w:id="196"/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7" w:name="t_bm5_5"/>
            <w:bookmarkEnd w:id="197"/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198" w:name="t_bm5_6"/>
            <w:bookmarkEnd w:id="198"/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bookmarkStart w:id="199" w:name="t_bm6_header"/>
            <w:bookmarkEnd w:id="199"/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200" w:name="t_bm6"/>
            <w:bookmarkEnd w:id="200"/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201" w:name="t_bm7_header"/>
            <w:bookmarkEnd w:id="201"/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bookmarkStart w:id="202" w:name="t_bm7_1"/>
            <w:bookmarkEnd w:id="202"/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203" w:name="t_bm7_2"/>
            <w:bookmarkEnd w:id="203"/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bookmarkStart w:id="204" w:name="t_bm7_3"/>
            <w:bookmarkEnd w:id="204"/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bookmarkStart w:id="205" w:name="sign_table_izm_rnum_table_col"/>
            <w:bookmarkEnd w:id="205"/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bookmarkStart w:id="206" w:name="sign_table_izm_state_table_col"/>
            <w:bookmarkEnd w:id="206"/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ЧР\\ARMv51_files\\28C9ECC3CE9D417AAF9747E2F6A0EFA2\\Напряженность.docx"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043/22/22А-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22А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Помощник воспитателя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16844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07" w:name="zona_info_id_0644"/>
            <w:bookmarkEnd w:id="207"/>
            <w:r w:rsidRPr="00A24A86">
              <w:rPr>
                <w:sz w:val="18"/>
                <w:szCs w:val="18"/>
              </w:rPr>
              <w:t>Помещение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ЧР\\ARMv51_files\\C6FD123324024315A5A8CC0A16A6CE4C\\Освещение.docx"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043/22/22-1А (22А)-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22-1А (22А)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Помощник воспитателя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16844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Помещение, 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ЛН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1.9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Помещение, рабочая поверхность мойки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68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ЧР\\ARMv51_files\\C6FD123324024315A5A8CC0A16A6CE4C\\Тяжесть.docx"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043/22/22-1А (22А)-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22-1А (22А)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Помощник воспитателя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16844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119056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С-АР/28-12-</w:t>
            </w:r>
            <w:r w:rsidRPr="00A24A86">
              <w:rPr>
                <w:sz w:val="18"/>
                <w:szCs w:val="18"/>
              </w:rPr>
              <w:lastRenderedPageBreak/>
              <w:t>2021/121310530,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28.12.2021-</w:t>
            </w:r>
            <w:r w:rsidRPr="00A24A86">
              <w:rPr>
                <w:sz w:val="18"/>
                <w:szCs w:val="18"/>
              </w:rPr>
              <w:lastRenderedPageBreak/>
              <w:t>27.12.2022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Моечная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53.2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43.8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9.4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6525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900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2650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ЧР\\ARMv51_files\\C6FD123324024315A5A8CC0A16A6CE4C\\Напряженность.docx"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043/22/22-1А (22А)-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Учебно-вспомогательный персонал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22-1А (22А)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Помощник воспитателя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16844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Помещение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52"/>
          <w:headerReference w:type="default" r:id="rId353"/>
          <w:footerReference w:type="even" r:id="rId354"/>
          <w:footerReference w:type="default" r:id="rId355"/>
          <w:headerReference w:type="first" r:id="rId356"/>
          <w:footerReference w:type="first" r:id="rId35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ЧР\\ARMv51_files\\26388D2B4D954AC9A5ED7C03B60E8C57\\Карта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043/22/23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Библиотекарь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20316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Работники культуры, искусства и кинематографии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КВАЛИФИКАЦИОННЫЕ ХАРАКТЕРИСТИКИ ДОЛЖНОСТЕЙ РАБОТНИКОВ КУЛЬТУРЫ, ИСКУССТВА И КИНЕМАТОГРАФИИ, утверждены приказом Министерства здравоохранения и социального развития Российской Федерации от 30 марта 2011 г. N 251н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109-539-525-76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6805DE" w:rsidRDefault="006805DE" w:rsidP="00A24A86"/>
    <w:p w:rsidR="006805DE" w:rsidRDefault="006805DE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Белова Елена Ивановна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358"/>
          <w:footerReference w:type="default" r:id="rId35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ЧР\\ARMv51_files\\26388D2B4D954AC9A5ED7C03B60E8C57\\Освещение.docx"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</w:instrText>
      </w:r>
      <w:r w:rsidR="00D55F6F">
        <w:instrText xml:space="preserve">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043/22/23-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Работники культуры, искусства и кинематографии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Библиотекарь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20316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Библиотека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2.6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Библиотека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Библиотека,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54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ЧР\\ARMv51_files\\26388D2B4D954AC9A5ED7C03B60E8C57\\Тяжесть.docx"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043/22/23-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Работники культуры, искусства и кинематографии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Библиотекарь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20316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08" w:name="zona_info_id_EE4E"/>
            <w:bookmarkEnd w:id="208"/>
            <w:r w:rsidRPr="00A24A86">
              <w:rPr>
                <w:sz w:val="18"/>
                <w:szCs w:val="18"/>
              </w:rPr>
              <w:t>Библиотека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42.5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42.5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6075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1560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366"/>
          <w:headerReference w:type="default" r:id="rId367"/>
          <w:footerReference w:type="even" r:id="rId368"/>
          <w:footerReference w:type="default" r:id="rId369"/>
          <w:headerReference w:type="first" r:id="rId370"/>
          <w:footerReference w:type="first" r:id="rId37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ЧР\\ARMv51_files\\26388D2B4D954AC9A5ED7C03B60E8C57\\Напряженность.docx"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043/22/23-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Работники культуры, искусства и кинематографии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Библиотекарь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20316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</w:t>
            </w:r>
            <w:r w:rsidRPr="00A24A86">
              <w:rPr>
                <w:sz w:val="18"/>
                <w:szCs w:val="18"/>
              </w:rPr>
              <w:lastRenderedPageBreak/>
              <w:t>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Библиотека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ЧР\\ARMv51_files\\CE2EF33EBEBA440CA4A2D6D68C5074CE\\Карта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043/22/24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Заведующий хозяйством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22181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Руководители, специалисты и служащие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ОБЩЕОТРАСЛЕВЫЕ КВАЛИФИКАЦИОННЫЕ ХАРАКТЕРИСТИКИ ДОЛЖНОСТЕЙ РАБОТНИКОВ, ЗАНЯТЫХ НА ПРЕДПРИЯТИЯХ, В УЧРЕЖДЕНИЯХ И ОРГАНИЗАЦИЯХ, утверждены Постановлением Минтруда РФ от 21 августа 1998 г. N 37 (в ред. Постановлений Минтруда РФ от 21.01.2000 N 7, от 04.08.2000 N 57, от 20.04.2001 N 35, от 31.05.2002 N 38, от 20.06.2002 N 44, от 28.07.2003 N 59, от 12.11.2003 N 75, Приказов Минздравсоцразвития РФ от 25.07.2005 N 461, от 07.11.2006 N 749, от 17.09.2007 N 605, от 29.04.2008 N 200, от 14.03.2011 г. N 194, Приказов Минтруда России от 15.05.2013 N 205, от 12.02.2014 N 96, от 27.03.2018 г. N 197)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023-865-809 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jc w:val="both"/>
        <w:rPr>
          <w:b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lastRenderedPageBreak/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Персональный компьютер (монитор LG)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Кириллова Наталия Владимировна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378"/>
          <w:footerReference w:type="default" r:id="rId37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ЧР\\ARMv51_files\\CE2EF33EBEBA440CA4A2D6D68C5074CE\\Освещение.docx"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043/22/24-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Руководители, специалисты и служащие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Заведующий хозяйством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22181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1.8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54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380"/>
          <w:headerReference w:type="default" r:id="rId381"/>
          <w:footerReference w:type="even" r:id="rId382"/>
          <w:footerReference w:type="default" r:id="rId383"/>
          <w:headerReference w:type="first" r:id="rId384"/>
          <w:footerReference w:type="first" r:id="rId38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ЧР\\ARMv51_files\\CE2EF33EBEBA440CA4A2D6D68C5074CE\\Напряженность.docx"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043/22/24-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Руководители, специалисты и служащие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Заведующий хозяйством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22181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09" w:name="zona_info_id_40D6"/>
            <w:bookmarkEnd w:id="209"/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386"/>
          <w:headerReference w:type="default" r:id="rId387"/>
          <w:footerReference w:type="even" r:id="rId388"/>
          <w:footerReference w:type="default" r:id="rId389"/>
          <w:headerReference w:type="first" r:id="rId390"/>
          <w:footerReference w:type="first" r:id="rId39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ЧР\\ARMv51_files\\8B14BC06D7F940358067AFBCACFD96E0\\Карта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043/22/25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Лаборант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23690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Руководители, специалисты и служащие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ОБЩЕОТРАСЛЕВЫЕ КВАЛИФИКАЦИОННЫЕ ХАРАКТЕРИСТИКИ ДОЛЖНОСТЕЙ РАБОТНИКОВ, ЗАНЯТЫХ НА ПРЕДПРИЯТИЯХ, В УЧРЕЖДЕНИЯХ И ОРГАНИЗАЦИЯХ, утверждены Постановлением Минтруда РФ от 21 августа 1998 г. N 37 (в ред. Постановлений Минтруда РФ от 21.01.2000 N 7, от 04.08.2000 N 57, от 20.04.2001 N 35, от 31.05.2002 N 38, от 20.06.2002 N 44, от 28.07.2003 N 59, от 12.11.2003 N 75, Приказов Минздравсоцразвития РФ от 25.07.2005 N 461, от 07.11.2006 N 749, от 17.09.2007 N 605, от 29.04.2008 N 200, от 14.03.2011 г. N 194, Приказов Минтруда России от 15.05.2013 N 205, от 12.02.2014 N 96, от 27.03.2018 г. N 197)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012-797-123 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jc w:val="both"/>
        <w:rPr>
          <w:b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lastRenderedPageBreak/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Моноблок (монитор 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Канцелярские принадлежности и бумага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Жаркова Ольга Валериевна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392"/>
          <w:footerReference w:type="default" r:id="rId39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ЧР\\ARMv51_files\\8B14BC06D7F940358067AFBCACFD96E0\\Освещение.docx"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043/22/25-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Руководители, специалисты и служащие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Лаборант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23690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2.7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Кабинет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Кабинет,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40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184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13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ЧР\\ARMv51_files\\8B14BC06D7F940358067AFBCACFD96E0\\Напряженность.docx"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043/22/25-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Руководители, специалисты и служащие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Лаборант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23690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10" w:name="zona_info_id_C680"/>
            <w:bookmarkEnd w:id="210"/>
            <w:r w:rsidRPr="00A24A86">
              <w:rPr>
                <w:sz w:val="18"/>
                <w:szCs w:val="18"/>
              </w:rPr>
              <w:t>Кабинет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ЧР\\ARMv51_files\\6428707DDAA0467991F110F8B32D9637\\Карта СОУТ.docx" \!  \* MERGEFORMAT </w:instrText>
      </w:r>
      <w:r w:rsidRPr="00A24A86">
        <w:fldChar w:fldCharType="separate"/>
      </w:r>
      <w:bookmarkStart w:id="211" w:name="header_org_name"/>
      <w:bookmarkEnd w:id="211"/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043/22/26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Водитель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11442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023-866-358 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lastRenderedPageBreak/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Автобус (ПАЗ 32053-70, гос. рег. знак В449НХ 21, 2012 г.в.)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Горюче-смазочные материалы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и Минздрава России от 31 декабря 2020 г. N 988н/1420н, прил., п. 18.2 (1 раз в год); 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(пост. Правительства РФ от 25 февраля 2000 г. N 163, п. 2111);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Шибалов Владимир Анатольевич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06"/>
          <w:footerReference w:type="default" r:id="rId40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ЧР\\ARMv51_files\\6428707DDAA0467991F110F8B32D9637\\Химический.docx"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</w:p>
    <w:p w:rsidR="00A24A86" w:rsidRPr="00A24A86" w:rsidRDefault="00A24A86" w:rsidP="00A24A86"/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химического фактора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043/22/26- Х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Водитель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11442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1418"/>
        <w:gridCol w:w="1559"/>
        <w:gridCol w:w="1701"/>
        <w:gridCol w:w="2753"/>
      </w:tblGrid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Анализатор-течеискатель АНТ-3М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С-ДШД/19-07-2021/80139523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18.07.2022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25%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Руководство по эксплуатации анализатора-течеискателя АНТ-3М.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Нормирование: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6. Условия проведения исследований:</w:t>
      </w:r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2501"/>
        <w:gridCol w:w="1985"/>
        <w:gridCol w:w="2072"/>
      </w:tblGrid>
      <w:tr w:rsidR="00A24A86" w:rsidRPr="00A24A86" w:rsidTr="00A24A86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Салон ТС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731.4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32.7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Фактические и нормативные значения измеряемых параметров: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1453"/>
        <w:gridCol w:w="1330"/>
        <w:gridCol w:w="1222"/>
        <w:gridCol w:w="1518"/>
        <w:gridCol w:w="1575"/>
      </w:tblGrid>
      <w:tr w:rsidR="00A24A86" w:rsidRPr="00A24A86" w:rsidTr="00A24A86">
        <w:trPr>
          <w:tblHeader/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вещества  (рабочей зоны)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  <w:bookmarkStart w:id="212" w:name="class_column"/>
            <w:bookmarkEnd w:id="212"/>
            <w:r w:rsidRPr="00A24A86">
              <w:t>Класс опасности</w:t>
            </w: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Класс условий труда</w:t>
            </w: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Время воздействия, %</w:t>
            </w:r>
          </w:p>
        </w:tc>
      </w:tr>
      <w:tr w:rsidR="00A24A86" w:rsidRPr="00A24A86">
        <w:trPr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Салон ТС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  <w:rPr>
                <w:i/>
              </w:rPr>
            </w:pPr>
            <w:bookmarkStart w:id="213" w:name="ko1_13103"/>
            <w:bookmarkStart w:id="214" w:name="ko1_10997"/>
            <w:bookmarkEnd w:id="213"/>
            <w:bookmarkEnd w:id="214"/>
            <w:r w:rsidRPr="00A24A86">
              <w:rPr>
                <w:i/>
              </w:rPr>
              <w:t>Азота оксиды /в пересчете на NO2/ (азота окислы), мг/м³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ННПО,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т.е.&lt;5</w:t>
            </w: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</w:t>
            </w: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</w:t>
            </w: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18.75</w:t>
            </w:r>
          </w:p>
        </w:tc>
      </w:tr>
    </w:tbl>
    <w:p w:rsidR="00A24A86" w:rsidRPr="00A24A86" w:rsidRDefault="00A24A86" w:rsidP="00A24A86">
      <w:pPr>
        <w:jc w:val="both"/>
      </w:pPr>
      <w:r w:rsidRPr="00A24A86">
        <w:t>ННПО - ниже нижнего предела обнаружения</w:t>
      </w:r>
    </w:p>
    <w:p w:rsidR="00A24A86" w:rsidRPr="00A24A86" w:rsidRDefault="00A24A86" w:rsidP="00A24A86">
      <w:pPr>
        <w:jc w:val="both"/>
      </w:pPr>
    </w:p>
    <w:p w:rsidR="00A24A86" w:rsidRPr="00A24A86" w:rsidRDefault="00A24A86" w:rsidP="00A24A86">
      <w:r w:rsidRPr="00A24A86">
        <w:rPr>
          <w:b/>
          <w:color w:val="000000"/>
        </w:rPr>
        <w:t>8. Заключение:</w:t>
      </w:r>
      <w:r w:rsidRPr="00A24A86">
        <w:rPr>
          <w:b/>
          <w:color w:val="000000"/>
        </w:rPr>
        <w:br/>
      </w:r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rStyle w:val="a7"/>
        </w:rPr>
        <w:t>9.</w:t>
      </w:r>
      <w:r w:rsidRPr="00A24A86">
        <w:rPr>
          <w:b/>
          <w:color w:val="000000"/>
        </w:rPr>
        <w:t xml:space="preserve">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vertAlign w:val="superscript"/>
              </w:rPr>
            </w:pPr>
            <w:r w:rsidRPr="00A24A86"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bookmarkStart w:id="215" w:name="fio_users2"/>
            <w:bookmarkEnd w:id="215"/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ЧР\\ARMv51_files\\6428707DDAA0467991F110F8B32D9637\\Шум.docx"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rPr>
          <w:sz w:val="20"/>
          <w:szCs w:val="20"/>
        </w:rPr>
      </w:pPr>
    </w:p>
    <w:p w:rsidR="00A24A86" w:rsidRPr="00A24A86" w:rsidRDefault="00A24A86" w:rsidP="00A24A86">
      <w:pPr>
        <w:pStyle w:val="1"/>
        <w:rPr>
          <w:szCs w:val="24"/>
        </w:rPr>
      </w:pPr>
      <w:r w:rsidRPr="00A24A86">
        <w:rPr>
          <w:szCs w:val="24"/>
        </w:rPr>
        <w:t>ПРОТОКОЛ</w:t>
      </w:r>
      <w:r w:rsidRPr="00A24A86">
        <w:rPr>
          <w:caps/>
          <w:szCs w:val="24"/>
        </w:rPr>
        <w:br/>
      </w:r>
      <w:r w:rsidRPr="00A24A86">
        <w:rPr>
          <w:szCs w:val="24"/>
        </w:rPr>
        <w:t>проведения исследований (испытаний) и измерений шума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043/22/26- Ш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  <w:szCs w:val="24"/>
              </w:rPr>
            </w:pPr>
            <w:r w:rsidRPr="00A24A86">
              <w:rPr>
                <w:szCs w:val="24"/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Водитель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11442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1276"/>
        <w:gridCol w:w="1559"/>
        <w:gridCol w:w="1560"/>
        <w:gridCol w:w="2469"/>
      </w:tblGrid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Дальномер лазерный Leica DISTO D110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1254610374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С-АР/19-08-2021/87871565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18.08.2022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1.5-3.0 мм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Калибратор акустический типа "Защита К"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45012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ab/>
              <w:t>С-БН/06-12-2021/114924015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05.12.2022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±0,25 дБ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lastRenderedPageBreak/>
              <w:t>Шумомер-виброметр, анализатор спектра «ЭКОФИЗИКА-110А» Исполнение HF (Белая) (в составе: капсюль микрофона типа М-201, заводской номер 01014 с микрофонным предусилителем Р200, заводской номер 154254)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БФ140017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С-ВР/22-04-2021/59429456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21.04.2022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шум ±0,8 дБ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Межгосударственный стандарт РФ ГОСТ ISO 9612-2016 «Акустика. Измерения шума для оценки его воздействия на человека. Метод измерений на рабочих местах» (введен в действие приказом Федерального агентства по техническому регулированию и метрологии от 21 октября 2016 г. N 1481-ст).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pStyle w:val="a6"/>
        <w:spacing w:before="0"/>
      </w:pPr>
      <w:r w:rsidRPr="00A24A86">
        <w:t>6. Сведения об источнике шума:</w:t>
      </w:r>
    </w:p>
    <w:p w:rsidR="00A24A86" w:rsidRPr="00A24A86" w:rsidRDefault="00A24A86" w:rsidP="00A24A86">
      <w:pPr>
        <w:jc w:val="both"/>
      </w:pPr>
      <w:r w:rsidRPr="00A24A86">
        <w:t xml:space="preserve"> </w:t>
      </w:r>
      <w:r w:rsidR="00D55F6F">
        <w:fldChar w:fldCharType="begin" w:fldLock="1"/>
      </w:r>
      <w:r w:rsidR="00D55F6F">
        <w:instrText xml:space="preserve"> DOCVARIABLE "dop_shum" \* MERGEFORMAT </w:instrText>
      </w:r>
      <w:r w:rsidR="00D55F6F">
        <w:fldChar w:fldCharType="separate"/>
      </w:r>
      <w:r w:rsidRPr="00A24A86">
        <w:t xml:space="preserve"> Автобус (ПАЗ 32053-70, гос. рег. знак В449НХ 21, 2012 г.в.) </w:t>
      </w:r>
      <w:r w:rsidR="00D55F6F">
        <w:fldChar w:fldCharType="end"/>
      </w:r>
    </w:p>
    <w:p w:rsidR="00A24A86" w:rsidRPr="00A24A86" w:rsidRDefault="00A24A86" w:rsidP="00A24A86">
      <w:pPr>
        <w:pStyle w:val="a6"/>
        <w:spacing w:before="0"/>
      </w:pPr>
      <w:r w:rsidRPr="00A24A86">
        <w:t>7. Стратегия измерения шума на рабочем месте в соответствии с ГОСТ ISO 9612-2016:</w:t>
      </w:r>
    </w:p>
    <w:p w:rsidR="00A24A86" w:rsidRPr="00A24A86" w:rsidRDefault="00A24A86" w:rsidP="00A24A86">
      <w:r w:rsidRPr="00A24A86">
        <w:t xml:space="preserve"> </w:t>
      </w:r>
      <w:r w:rsidR="00D55F6F">
        <w:fldChar w:fldCharType="begin" w:fldLock="1"/>
      </w:r>
      <w:r w:rsidR="00D55F6F">
        <w:instrText xml:space="preserve"> DOCVARIABLE "strategy" \* MERGEFORMAT </w:instrText>
      </w:r>
      <w:r w:rsidR="00D55F6F">
        <w:fldChar w:fldCharType="separate"/>
      </w:r>
      <w:r w:rsidRPr="00A24A86">
        <w:t>- на основе рабочей операции</w:t>
      </w:r>
      <w:r w:rsidR="00D55F6F">
        <w:fldChar w:fldCharType="end"/>
      </w:r>
    </w:p>
    <w:p w:rsidR="00A24A86" w:rsidRPr="00A24A86" w:rsidRDefault="00A24A86" w:rsidP="00A24A86">
      <w:pPr>
        <w:pStyle w:val="a6"/>
        <w:spacing w:before="0"/>
        <w:rPr>
          <w:b w:val="0"/>
        </w:rPr>
      </w:pPr>
      <w:r w:rsidRPr="00A24A86">
        <w:t>8. Дополнительные сведения о рабочей обстановке и условиях измерения:</w:t>
      </w:r>
      <w:r w:rsidRPr="00A24A86">
        <w:rPr>
          <w:b w:val="0"/>
        </w:rPr>
        <w:t xml:space="preserve">  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</w:rPr>
        <w:t>9.</w:t>
      </w:r>
      <w:r w:rsidRPr="00A24A86">
        <w:rPr>
          <w:b/>
          <w:color w:val="000000"/>
        </w:rPr>
        <w:t xml:space="preserve"> Условия проведения исследований:</w: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6"/>
        <w:gridCol w:w="2332"/>
        <w:gridCol w:w="2152"/>
        <w:gridCol w:w="2417"/>
      </w:tblGrid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Салон ТС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731.4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32.7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 xml:space="preserve">10. Измеренные величины показателей шума на рабочем месте: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286"/>
        <w:gridCol w:w="2108"/>
        <w:gridCol w:w="1843"/>
        <w:gridCol w:w="1418"/>
      </w:tblGrid>
      <w:tr w:rsidR="00A24A86" w:rsidRPr="00A24A86" w:rsidTr="00A24A86">
        <w:trPr>
          <w:tblHeader/>
          <w:jc w:val="center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Рабочая операция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Уровень звука, дБА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Продолжительность операции, мин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085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28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измерений (не менее трех)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Эквивалентный уровень за операцию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наблюдений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Средняя 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Сопровождение детей в автобусе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64.7; 65.2; 65.6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65.2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</w:tr>
    </w:tbl>
    <w:p w:rsidR="00A24A86" w:rsidRPr="00A24A86" w:rsidRDefault="00A24A86"/>
    <w:p w:rsidR="00A24A86" w:rsidRPr="00A24A86" w:rsidRDefault="00A24A86" w:rsidP="00A24A86">
      <w:pPr>
        <w:pStyle w:val="a6"/>
      </w:pPr>
      <w:r w:rsidRPr="00A24A86">
        <w:t>11. Результат вычисления измеренных величин показателей шума:</w:t>
      </w:r>
    </w:p>
    <w:p w:rsidR="00A24A86" w:rsidRPr="00A24A86" w:rsidRDefault="00A24A86" w:rsidP="00A24A86">
      <w:pPr>
        <w:pStyle w:val="a6"/>
      </w:pPr>
      <w:r w:rsidRPr="00A24A86">
        <w:rPr>
          <w:b w:val="0"/>
          <w:color w:val="auto"/>
        </w:rPr>
        <w:fldChar w:fldCharType="begin" w:fldLock="1"/>
      </w:r>
      <w:r w:rsidRPr="00A24A86">
        <w:rPr>
          <w:b w:val="0"/>
          <w:color w:val="auto"/>
        </w:rPr>
        <w:instrText xml:space="preserve"> DOCVARIABLE  shum_result \* MERGEFORMAT </w:instrText>
      </w:r>
      <w:r w:rsidRPr="00A24A86">
        <w:rPr>
          <w:b w:val="0"/>
          <w:color w:val="auto"/>
        </w:rPr>
        <w:fldChar w:fldCharType="separate"/>
      </w:r>
      <w:r w:rsidRPr="00A24A86">
        <w:rPr>
          <w:b w:val="0"/>
          <w:color w:val="auto"/>
        </w:rPr>
        <w:t>Эквивалентный уровень звука за 8-часовой рабочий день на данном рабочем месте составляет 57.9 дБА со стандартной неопределенностью, равной 1.26 дБА.</w:t>
      </w:r>
      <w:r w:rsidRPr="00A24A86">
        <w:rPr>
          <w:b w:val="0"/>
          <w:color w:val="auto"/>
        </w:rPr>
        <w:fldChar w:fldCharType="end"/>
      </w:r>
      <w:r w:rsidRPr="00A24A86">
        <w:rPr>
          <w:b w:val="0"/>
          <w:color w:val="auto"/>
        </w:rPr>
        <w:br/>
      </w:r>
      <w:r w:rsidRPr="00A24A86">
        <w:t>12. Результат оценки вредных и (или) опасных производственных факторов: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8"/>
        <w:gridCol w:w="2318"/>
        <w:gridCol w:w="2318"/>
        <w:gridCol w:w="2319"/>
      </w:tblGrid>
      <w:tr w:rsidR="00A24A86" w:rsidRPr="00A24A86" w:rsidTr="00A24A86">
        <w:trPr>
          <w:tblHeader/>
          <w:jc w:val="center"/>
        </w:trPr>
        <w:tc>
          <w:tcPr>
            <w:tcW w:w="372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Фактор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23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условий труда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72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уровень звука за 8-часовой рабочий день, дБА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57.9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80</w:t>
            </w:r>
          </w:p>
        </w:tc>
        <w:tc>
          <w:tcPr>
            <w:tcW w:w="23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</w:tbl>
    <w:p w:rsidR="00A24A86" w:rsidRPr="00A24A86" w:rsidRDefault="00A24A86" w:rsidP="00A24A86">
      <w:pPr>
        <w:pStyle w:val="a6"/>
      </w:pPr>
    </w:p>
    <w:p w:rsidR="00A24A86" w:rsidRPr="00A24A86" w:rsidRDefault="00A24A86" w:rsidP="00A24A86">
      <w:pPr>
        <w:pStyle w:val="a6"/>
      </w:pPr>
      <w:r w:rsidRPr="00A24A86">
        <w:t>13. Заключение: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14.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default" r:id="rId414"/>
          <w:footerReference w:type="default" r:id="rId41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ЧР\\ARMv51_files\\6428707DDAA0467991F110F8B32D9637\\Вибрация(общ).docx"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вибрации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043/22/26- ВО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Водитель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11442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1417"/>
        <w:gridCol w:w="1559"/>
        <w:gridCol w:w="1560"/>
        <w:gridCol w:w="2469"/>
      </w:tblGrid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Шумомер-виброметр, анализатор спектра «ЭКОФИЗИКА-110А» Исполнение HF (Белая) (в составе датчик вибрации типа АР2082М, заводской номер 5018)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БФ140017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С-ВР/22-04-2021/59429456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21.04.2022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вибрация ±0,3 дБ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Калибратор АТ02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С-АЗД/30-11-2021/113511832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29.11.2022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1%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ГОСТ 31319-2006 "Вибрация. Измерение общей вибрации и оценка ее воздействия на человека. Требования к проведению измерений на рабочих местах" (введен в действие приказом Федерального агентства по техническому регулированию и метрологии от 12 декабря 2007 г. № 363-ст).</w:t>
      </w:r>
      <w:r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spacing w:before="120"/>
        <w:jc w:val="both"/>
      </w:pPr>
      <w:r>
        <w:fldChar w:fldCharType="begin" w:fldLock="1"/>
      </w:r>
      <w:r>
        <w:instrText xml:space="preserve"> DOCVARIABLE list_nd_ctl \* ME</w:instrText>
      </w:r>
      <w:r>
        <w:instrText xml:space="preserve">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spacing w:before="60"/>
      </w:pPr>
      <w:r w:rsidRPr="00A24A86">
        <w:rPr>
          <w:rStyle w:val="a7"/>
        </w:rPr>
        <w:t>6. Вид вибрации: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"vibration" \* MERGEFORMAT </w:instrText>
      </w:r>
      <w:r w:rsidR="00D55F6F">
        <w:fldChar w:fldCharType="separate"/>
      </w:r>
      <w:r w:rsidRPr="00A24A86">
        <w:t xml:space="preserve"> Общая вибрация </w:t>
      </w:r>
      <w:r w:rsidR="00D55F6F">
        <w:fldChar w:fldCharType="end"/>
      </w:r>
    </w:p>
    <w:p w:rsidR="00A24A86" w:rsidRPr="00A24A86" w:rsidRDefault="00A24A86" w:rsidP="00A24A86">
      <w:pPr>
        <w:spacing w:before="60"/>
      </w:pPr>
      <w:r w:rsidRPr="00A24A86">
        <w:rPr>
          <w:rStyle w:val="a7"/>
        </w:rPr>
        <w:t>7. Сведения об источнике вибрации: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"dop_vibr" \* MERGEFORMAT </w:instrText>
      </w:r>
      <w:r w:rsidR="00D55F6F">
        <w:fldChar w:fldCharType="separate"/>
      </w:r>
      <w:r w:rsidRPr="00A24A86">
        <w:t xml:space="preserve"> Автобус (ПАЗ 32053-70, гос. рег. знак В449НХ 21, 2012 г.в.)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8. Условия проведения исследований:</w: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4"/>
        <w:gridCol w:w="2495"/>
        <w:gridCol w:w="2028"/>
        <w:gridCol w:w="2420"/>
      </w:tblGrid>
      <w:tr w:rsidR="00A24A86" w:rsidRPr="00A24A86" w:rsidTr="00A24A86">
        <w:trPr>
          <w:jc w:val="center"/>
        </w:trPr>
        <w:tc>
          <w:tcPr>
            <w:tcW w:w="175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949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1132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75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Салон ТС</w:t>
            </w:r>
          </w:p>
        </w:tc>
        <w:tc>
          <w:tcPr>
            <w:tcW w:w="11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949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731.4</w:t>
            </w:r>
          </w:p>
        </w:tc>
        <w:tc>
          <w:tcPr>
            <w:tcW w:w="1132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32.7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 xml:space="preserve">9. Измеренные величины показателей вибрации на рабочем месте: </w:t>
      </w:r>
    </w:p>
    <w:tbl>
      <w:tblPr>
        <w:tblW w:w="10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3402"/>
        <w:gridCol w:w="851"/>
        <w:gridCol w:w="1323"/>
        <w:gridCol w:w="1323"/>
        <w:gridCol w:w="1323"/>
        <w:gridCol w:w="708"/>
        <w:gridCol w:w="709"/>
        <w:gridCol w:w="690"/>
      </w:tblGrid>
      <w:tr w:rsidR="00A24A86" w:rsidRPr="00A24A86">
        <w:trPr>
          <w:jc w:val="center"/>
        </w:trPr>
        <w:tc>
          <w:tcPr>
            <w:tcW w:w="409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Рабочая операция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Время, мин</w:t>
            </w:r>
          </w:p>
        </w:tc>
        <w:tc>
          <w:tcPr>
            <w:tcW w:w="6076" w:type="dxa"/>
            <w:gridSpan w:val="6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Корректированный уровень виброускорения, дБ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измерения</w:t>
            </w:r>
            <w:r w:rsidRPr="00A24A86">
              <w:br/>
              <w:t>(по направлениям воздействия)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уровень за операцию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X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Y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Z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Y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Z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Сопровождение детей в автобусе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116.1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115.4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112.8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116.1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115.4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112.8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10. Результат оценки вредных и (или) опасных производственных факторов:</w:t>
      </w:r>
    </w:p>
    <w:tbl>
      <w:tblPr>
        <w:tblW w:w="51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1358"/>
        <w:gridCol w:w="1979"/>
        <w:gridCol w:w="1220"/>
        <w:gridCol w:w="1220"/>
      </w:tblGrid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Фактор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Стандартная неопределенность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ПДУ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условий труда</w:t>
            </w:r>
          </w:p>
        </w:tc>
      </w:tr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корректированный уровень виброускорения за 8-часовой рабочий день, дБ (ось X)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108.8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корректированный уровень виброускорения за 8-часовой рабочий день, дБ (ось Y)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108.1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  <w:tr w:rsidR="00A24A86" w:rsidRPr="00A24A86">
        <w:trPr>
          <w:jc w:val="center"/>
        </w:trPr>
        <w:tc>
          <w:tcPr>
            <w:tcW w:w="49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корректированный уровень виброускорения за 8-часовой рабочий день, дБ (ось Z)</w:t>
            </w:r>
          </w:p>
        </w:tc>
        <w:tc>
          <w:tcPr>
            <w:tcW w:w="135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105.5</w:t>
            </w:r>
          </w:p>
        </w:tc>
        <w:tc>
          <w:tcPr>
            <w:tcW w:w="197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115</w:t>
            </w:r>
          </w:p>
        </w:tc>
        <w:tc>
          <w:tcPr>
            <w:tcW w:w="12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rPr>
          <w:rStyle w:val="a7"/>
        </w:rPr>
        <w:t>11. Заключение:</w:t>
      </w:r>
      <w:r w:rsidRPr="00A24A86">
        <w:rPr>
          <w:rStyle w:val="a7"/>
        </w:rPr>
        <w:br/>
      </w:r>
      <w:r w:rsidRPr="00A24A86">
        <w:t xml:space="preserve">- класс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12.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16"/>
          <w:footerReference w:type="default" r:id="rId41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ЧР\\ARMv51_files\\6428707DDAA0467991F110F8B32D9637\\Вибрация(лок).docx"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spacing w:line="360" w:lineRule="auto"/>
        <w:ind w:left="6946"/>
        <w:rPr>
          <w:b/>
          <w:sz w:val="8"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  <w:rPr>
          <w:sz w:val="8"/>
        </w:rPr>
      </w:pPr>
    </w:p>
    <w:p w:rsidR="00A24A86" w:rsidRPr="00A24A86" w:rsidRDefault="00A24A86" w:rsidP="00A24A86">
      <w:pPr>
        <w:ind w:left="6946"/>
      </w:pPr>
      <w:r w:rsidRPr="00A24A86">
        <w:t xml:space="preserve">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вибрации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043/22/26- ВЛ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Водитель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11442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1275"/>
        <w:gridCol w:w="1560"/>
        <w:gridCol w:w="1559"/>
        <w:gridCol w:w="2611"/>
      </w:tblGrid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Калибратор АТ02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8005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С-АЗД/30-11-2021/113511832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29.11.2022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1%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332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Шумомер-виброметр, анализатор спектра «ЭКОФИЗИКА-110А» Исполнение HF (Белая) (в составе датчик вибрации типа АР2082М, заводской номер 5018)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БФ140017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С-ВР/22-04-2021/59429456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21.04.2022</w:t>
            </w:r>
          </w:p>
        </w:tc>
        <w:tc>
          <w:tcPr>
            <w:tcW w:w="261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вибрация ±0,3 дБ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ГОСТ 31192.2-2005 (ИСО 5349-2:2001) "Вибрация. Измерение локальной вибрации и оценка ее воздействия на человека. Часть 2. Требования к проведению измерений на рабочих местах" (введен в действие приказом Федерального агентства по техническому регулированию и метрологии от 12 декабря 2007 г. № 364-ст).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r w:rsidRPr="00A24A86">
        <w:rPr>
          <w:rStyle w:val="a7"/>
        </w:rPr>
        <w:t>6. Вид вибрации: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"vibration" \* MERGEFORMAT </w:instrText>
      </w:r>
      <w:r w:rsidR="00D55F6F">
        <w:fldChar w:fldCharType="separate"/>
      </w:r>
      <w:r w:rsidRPr="00A24A86">
        <w:t>Вибрация локальная</w:t>
      </w:r>
      <w:r w:rsidR="00D55F6F">
        <w:fldChar w:fldCharType="end"/>
      </w:r>
    </w:p>
    <w:p w:rsidR="00A24A86" w:rsidRPr="00A24A86" w:rsidRDefault="00A24A86" w:rsidP="00A24A86">
      <w:r w:rsidRPr="00A24A86">
        <w:rPr>
          <w:rStyle w:val="a7"/>
        </w:rPr>
        <w:t>7. Сведения об источнике вибрации: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"dop_vibr" \* MERGEFORMAT </w:instrText>
      </w:r>
      <w:r w:rsidR="00D55F6F">
        <w:fldChar w:fldCharType="separate"/>
      </w:r>
      <w:r w:rsidRPr="00A24A86">
        <w:t xml:space="preserve"> Автобус (ПАЗ 32053-70, гос. рег. знак В449НХ 21, 2012 г.в.)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8. Условия проведения исследований:</w: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6"/>
        <w:gridCol w:w="2332"/>
        <w:gridCol w:w="2152"/>
        <w:gridCol w:w="2417"/>
      </w:tblGrid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Салон ТС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731.4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32.7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 xml:space="preserve">9. Измеренные величины показателей вибрации на рабочем месте: </w:t>
      </w:r>
    </w:p>
    <w:tbl>
      <w:tblPr>
        <w:tblW w:w="10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3402"/>
        <w:gridCol w:w="851"/>
        <w:gridCol w:w="1323"/>
        <w:gridCol w:w="1323"/>
        <w:gridCol w:w="1323"/>
        <w:gridCol w:w="708"/>
        <w:gridCol w:w="709"/>
        <w:gridCol w:w="690"/>
      </w:tblGrid>
      <w:tr w:rsidR="00A24A86" w:rsidRPr="00A24A86">
        <w:trPr>
          <w:jc w:val="center"/>
        </w:trPr>
        <w:tc>
          <w:tcPr>
            <w:tcW w:w="409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Рабочая операция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Время, мин</w:t>
            </w:r>
          </w:p>
        </w:tc>
        <w:tc>
          <w:tcPr>
            <w:tcW w:w="6076" w:type="dxa"/>
            <w:gridSpan w:val="6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Корректированный уровень виброускорения, дБ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измерения</w:t>
            </w:r>
            <w:r w:rsidRPr="00A24A86">
              <w:br/>
              <w:t>(по направлениям воздействия)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уровень за операцию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X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Y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Z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Y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Z</w:t>
            </w:r>
          </w:p>
        </w:tc>
      </w:tr>
      <w:tr w:rsidR="00A24A86" w:rsidRPr="00A24A86">
        <w:trPr>
          <w:jc w:val="center"/>
        </w:trPr>
        <w:tc>
          <w:tcPr>
            <w:tcW w:w="4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Управление ТС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117.7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118.3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116.4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117.7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118.3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116.4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10. Результат оценки вредных и (или) опасных производственных факторов:</w:t>
      </w:r>
    </w:p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1449"/>
        <w:gridCol w:w="1878"/>
        <w:gridCol w:w="1234"/>
        <w:gridCol w:w="1147"/>
      </w:tblGrid>
      <w:tr w:rsidR="00A24A86" w:rsidRPr="00A24A86">
        <w:trPr>
          <w:jc w:val="center"/>
        </w:trPr>
        <w:tc>
          <w:tcPr>
            <w:tcW w:w="49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Фактор</w:t>
            </w:r>
          </w:p>
        </w:tc>
        <w:tc>
          <w:tcPr>
            <w:tcW w:w="144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187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Стандартная неопределенность</w:t>
            </w:r>
          </w:p>
        </w:tc>
        <w:tc>
          <w:tcPr>
            <w:tcW w:w="123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ПДУ</w:t>
            </w:r>
          </w:p>
        </w:tc>
        <w:tc>
          <w:tcPr>
            <w:tcW w:w="114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условий труда</w:t>
            </w:r>
          </w:p>
        </w:tc>
      </w:tr>
      <w:tr w:rsidR="00A24A86" w:rsidRPr="00A24A86">
        <w:trPr>
          <w:jc w:val="center"/>
        </w:trPr>
        <w:tc>
          <w:tcPr>
            <w:tcW w:w="49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корректированный уровень виброускорения за 8-часовой рабочий день, дБ (ось X)</w:t>
            </w:r>
          </w:p>
        </w:tc>
        <w:tc>
          <w:tcPr>
            <w:tcW w:w="144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110.4</w:t>
            </w:r>
          </w:p>
        </w:tc>
        <w:tc>
          <w:tcPr>
            <w:tcW w:w="187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3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126</w:t>
            </w:r>
          </w:p>
        </w:tc>
        <w:tc>
          <w:tcPr>
            <w:tcW w:w="114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  <w:tr w:rsidR="00A24A86" w:rsidRPr="00A24A86">
        <w:trPr>
          <w:jc w:val="center"/>
        </w:trPr>
        <w:tc>
          <w:tcPr>
            <w:tcW w:w="49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корректированный уровень виброускорения за 8-часовой рабочий день, дБ (ось Y)</w:t>
            </w:r>
          </w:p>
        </w:tc>
        <w:tc>
          <w:tcPr>
            <w:tcW w:w="144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111</w:t>
            </w:r>
          </w:p>
        </w:tc>
        <w:tc>
          <w:tcPr>
            <w:tcW w:w="187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3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126</w:t>
            </w:r>
          </w:p>
        </w:tc>
        <w:tc>
          <w:tcPr>
            <w:tcW w:w="114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  <w:tr w:rsidR="00A24A86" w:rsidRPr="00A24A86">
        <w:trPr>
          <w:jc w:val="center"/>
        </w:trPr>
        <w:tc>
          <w:tcPr>
            <w:tcW w:w="492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корректированный уровень виброускорения за 8-часовой рабочий день, дБ (ось Z)</w:t>
            </w:r>
          </w:p>
        </w:tc>
        <w:tc>
          <w:tcPr>
            <w:tcW w:w="144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109.1</w:t>
            </w:r>
          </w:p>
        </w:tc>
        <w:tc>
          <w:tcPr>
            <w:tcW w:w="187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0.2</w:t>
            </w:r>
          </w:p>
        </w:tc>
        <w:tc>
          <w:tcPr>
            <w:tcW w:w="123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126</w:t>
            </w:r>
          </w:p>
        </w:tc>
        <w:tc>
          <w:tcPr>
            <w:tcW w:w="114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</w:tbl>
    <w:p w:rsidR="00A24A86" w:rsidRPr="00A24A86" w:rsidRDefault="00A24A86" w:rsidP="00A24A86">
      <w:pPr>
        <w:rPr>
          <w:sz w:val="2"/>
        </w:rPr>
      </w:pPr>
    </w:p>
    <w:p w:rsidR="00A24A86" w:rsidRPr="00A24A86" w:rsidRDefault="00A24A86" w:rsidP="00A24A86">
      <w:r w:rsidRPr="00A24A86">
        <w:rPr>
          <w:rStyle w:val="a7"/>
        </w:rPr>
        <w:t>11. Заключение:</w:t>
      </w:r>
      <w:r w:rsidRPr="00A24A86">
        <w:rPr>
          <w:rStyle w:val="a7"/>
        </w:rPr>
        <w:br/>
      </w:r>
      <w:r w:rsidRPr="00A24A86">
        <w:t xml:space="preserve">- класс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12.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  <w:r w:rsidRPr="00A24A86">
        <w:t>.</w:t>
      </w: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18"/>
          <w:footerReference w:type="default" r:id="rId41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043/22/26- ТМ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Водитель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11442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мужской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119056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С-АР/28-12-</w:t>
            </w:r>
            <w:r w:rsidRPr="00A24A86">
              <w:rPr>
                <w:sz w:val="18"/>
                <w:szCs w:val="18"/>
              </w:rPr>
              <w:lastRenderedPageBreak/>
              <w:t>2021/121310530,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28.12.2021-</w:t>
            </w:r>
            <w:r w:rsidRPr="00A24A86">
              <w:rPr>
                <w:sz w:val="18"/>
                <w:szCs w:val="18"/>
              </w:rPr>
              <w:lastRenderedPageBreak/>
              <w:t>27.12.2022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16" w:name="zona_info_id_C34B"/>
            <w:bookmarkEnd w:id="216"/>
            <w:r w:rsidRPr="00A24A86">
              <w:rPr>
                <w:sz w:val="18"/>
                <w:szCs w:val="18"/>
              </w:rPr>
              <w:t>Салон ТС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731.4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32.7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мужчин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435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435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6075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6525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81.25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18.75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1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ЧР\\ARMv51_files\\6428707DDAA0467991F110F8B32D9637\\Напряженность.docx"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043/22/26-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Водитель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11442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217" w:name="param_id_napr1"/>
            <w:bookmarkEnd w:id="217"/>
            <w:r w:rsidRPr="00A24A86">
              <w:rPr>
                <w:sz w:val="18"/>
                <w:szCs w:val="18"/>
              </w:rPr>
              <w:t>Плотность сигналов и сообщений в среднем за 1 час работы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218" w:name="param_id_napr2"/>
            <w:bookmarkEnd w:id="218"/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219" w:name="param_id_napr3"/>
            <w:bookmarkEnd w:id="219"/>
            <w:r w:rsidRPr="00A24A86">
              <w:rPr>
                <w:sz w:val="18"/>
                <w:szCs w:val="18"/>
              </w:rPr>
              <w:t>Работа с оптическими приборами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220" w:name="param_id_napr7"/>
            <w:bookmarkEnd w:id="220"/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bookmarkStart w:id="221" w:name="param_id_napr8"/>
            <w:bookmarkEnd w:id="221"/>
            <w:r w:rsidRPr="00A24A86">
              <w:rPr>
                <w:sz w:val="18"/>
                <w:szCs w:val="18"/>
              </w:rPr>
              <w:t>Монотонность производственной обстановки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22" w:name="zona_info_id_4D4E"/>
            <w:bookmarkEnd w:id="222"/>
            <w:r w:rsidRPr="00A24A86">
              <w:rPr>
                <w:sz w:val="18"/>
                <w:szCs w:val="18"/>
              </w:rPr>
              <w:t>Салон ТС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731.4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32.7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2.72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0.77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26"/>
          <w:headerReference w:type="default" r:id="rId427"/>
          <w:footerReference w:type="even" r:id="rId428"/>
          <w:footerReference w:type="default" r:id="rId429"/>
          <w:headerReference w:type="first" r:id="rId430"/>
          <w:footerReference w:type="first" r:id="rId43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ЧР\\ARMv51_files\\FBD93E3464D643BEA1A406D6CC094BFD\\Карта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043/22/27А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Уборщик служебных помещений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19258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>3;  27А, 27-1А (27А), 27-2А (27А)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2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3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012-797-882-78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041-953-848 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066-459-543 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Моющие и дезинфицирующие средства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lastRenderedPageBreak/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Лаврова Наталия Сергеевна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Барыкина Елена Владимировна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Барыкина Клавдия Ивановна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32"/>
          <w:footerReference w:type="default" r:id="rId43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ЧР\\ARMv51_files\\FBD93E3464D643BEA1A406D6CC094BFD\\Тяжесть.docx"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043/22/27А-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27А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Уборщик служебных помещений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19258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23" w:name="si_table2_id_12"/>
            <w:bookmarkEnd w:id="223"/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24" w:name="zona_info_id_B5DE"/>
            <w:bookmarkEnd w:id="224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6525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8100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235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ЧР\\ARMv51_files\\FBD93E3464D643BEA1A406D6CC094BFD\\Напряженность.docx"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043/22/27А-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27А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Уборщик служебных помещений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19258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25" w:name="zona_info_id_7D7A"/>
            <w:bookmarkEnd w:id="225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&lt;0.1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40"/>
          <w:headerReference w:type="default" r:id="rId441"/>
          <w:footerReference w:type="even" r:id="rId442"/>
          <w:footerReference w:type="default" r:id="rId443"/>
          <w:headerReference w:type="first" r:id="rId444"/>
          <w:footerReference w:type="first" r:id="rId44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ЧР\\ARMv51_files\\0EEE8EB365874538A70452BCD6E01640\\Тяжесть.docx"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043/22/27-1А (27А)-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27-1А (27А)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Уборщик служебных помещений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19258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6525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8100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235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ЧР\\ARMv51_files\\0EEE8EB365874538A70452BCD6E01640\\Напряженность.docx"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043/22/27-1А (27А)-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27-1А (27А)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Уборщик служебных помещений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19258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&lt;0.1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ЧР\\ARMv51_files\\EFC3D8DB84C6417590E424B353AB223C\\Карта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043/22/28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Рабочий по ремонту и обслуживанию зданий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17544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Единый тарифно-квалификационный справочник работ и профессий рабочих. Выпуск 1. Профессии рабочих, общие для всех отраслей народного хозяйства (утв. постановлением Госкомтруда СССР и Секретариата ВЦСПС от 31 января 1985 г. N 31/3-30) (в ред. Постановлений Госкомтруда СССР, Секретариата ВЦСПС от 10.09.1986 N 337/20-110, от 25.06.1987 N 385/20-81, от 12.10.1987 N 618/28-99, от 26.01.1988 N 32/3-16, от 19.07.1988 N 413/21-10, от 18.12.1989 N 416/25-35, от 15.05.1990 N 195/7-72, от 22.06.1990 N 248/10-28, Постановления Госкомтруда СССР 18.12.1990 N 451, Постановлений Минтруда РФ от 24.12.1992 N 60, от 11.02.1993 N 23, от 19.07.1993 N 140, от 29.06.1995 N 36, от 01.06.1998 N 20, от 17.05.2001 N 40, Приказов Минздравсоцразвития РФ от 31.07.2007 N 497, от 20.10.2008 N 577, от 17.04.2009 N 199, от 20.09.2011 N 1057)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023-866-358 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используются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lastRenderedPageBreak/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Шибалов Владимир Анатольевич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58"/>
          <w:footerReference w:type="default" r:id="rId45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ЧР\\ARMv51_files\\EFC3D8DB84C6417590E424B353AB223C\\Тяжесть.docx"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043/22/28- ТМ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28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Рабочий по ремонту и обслуживанию зданий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17544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мужской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26" w:name="zona_info_id_146A"/>
            <w:bookmarkEnd w:id="226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мужчин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3150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3150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15.8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0.35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435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6975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8100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235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3402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139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3402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3.6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ЧР\\ARMv51_files\\EFC3D8DB84C6417590E424B353AB223C\\Напряженность.docx"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043/22/28-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28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Рабочий по ремонту и обслуживанию зданий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17544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27" w:name="zona_info_id_62AB"/>
            <w:bookmarkEnd w:id="227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&lt;0.1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16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ЧР\\ARMv51_files\\425E97D2DCC74E33ABBB42B791B7CE56\\Карта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043/22/29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Повар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16675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Единый тарифно-квалификационный справочник работ и профессий рабочих. Выпуск 51. Разделы: "Производство алкогольной и безалкогольной продукции", "Хлебопекарно-макаронное производство", "Кондитерское производство", "Крахмалопаточное производство", "Производство сахара", "Производство пищевых концентратов", "Табачно-махорочное и ферментационное производства", "Эфиромасличное производство", "Производство чая", "Парфюмерно-косметическое производство", "Масложировое производство", "Добыча и производство поваренной соли", "Добыча и переработка солодкового корня", "Элеваторное, мукомольно-крупяное и комбикормовое производства", "Торговля и общественное питание", "Производство консервов" (утв. постановлением Минтруда России от 5 марта 2004 г. N 30)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012-078-002 -91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Электрическая плита (ЭП-4 ЖШ), холодильное оборудование (Pozis)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Продукты питания и полуфабрикаты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23 (1 раз в год),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Баданова Валентина Алексеевна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72"/>
          <w:footerReference w:type="default" r:id="rId47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ЧР\\ARMv51_files\\425E97D2DCC74E33ABBB42B791B7CE56\\Микроклимат.docx"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микроклимата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043/22/29- М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1843"/>
        <w:gridCol w:w="1559"/>
        <w:gridCol w:w="1559"/>
        <w:gridCol w:w="2328"/>
      </w:tblGrid>
      <w:tr w:rsidR="00A24A86" w:rsidRPr="00A24A86">
        <w:trPr>
          <w:jc w:val="center"/>
        </w:trPr>
        <w:tc>
          <w:tcPr>
            <w:tcW w:w="304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304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304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Дальномер лазерный Leica DISTO D110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1254610374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С-АР/19-08-2021/87871565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18.08.2022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1.5-3.0 мм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МУК 4.3.2756-10 "Методические указания по измерениям и оценке микроклимата производственных помещений" (утв. Главным государственным санитарным врачом РФ 12 ноября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spacing w:before="120"/>
        <w:rPr>
          <w:b/>
        </w:rPr>
      </w:pPr>
      <w:r w:rsidRPr="00A24A86">
        <w:rPr>
          <w:b/>
          <w:color w:val="000000"/>
        </w:rPr>
        <w:t xml:space="preserve">6. </w:t>
      </w:r>
      <w:r w:rsidRPr="00A24A86">
        <w:rPr>
          <w:b/>
        </w:rPr>
        <w:t>Фактические и нормативные значения измеряемых параметров:</w:t>
      </w: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701"/>
        <w:gridCol w:w="1276"/>
        <w:gridCol w:w="772"/>
        <w:gridCol w:w="1354"/>
        <w:gridCol w:w="992"/>
        <w:gridCol w:w="1259"/>
      </w:tblGrid>
      <w:tr w:rsidR="00A24A86" w:rsidRPr="00A24A86" w:rsidTr="00A24A86">
        <w:trPr>
          <w:tblHeader/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bookmarkStart w:id="228" w:name="result_column"/>
            <w:bookmarkEnd w:id="228"/>
            <w:r w:rsidRPr="00A24A86">
              <w:t>Результаты измерений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(среднее) значение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 пребывания, %</w:t>
            </w: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электрическая плита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Категория - IIб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29" w:name="t_IIб_hn__z1"/>
            <w:bookmarkEnd w:id="229"/>
            <w:r w:rsidRPr="00A24A86">
              <w:t>Температура воздуха (h-0.1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30.4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30.4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15.0-22.0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30" w:name="t_IIб_hg__z1"/>
            <w:bookmarkEnd w:id="230"/>
            <w:r w:rsidRPr="00A24A86">
              <w:t>Температура воздуха (h-1.5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30.4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30.4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15.0-22.0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31" w:name="tns_IIб_hn__z1"/>
            <w:bookmarkEnd w:id="231"/>
            <w:r w:rsidRPr="00A24A86">
              <w:t>ТНС-индекс (h-0.1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&lt;24.0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32" w:name="tns_IIб_hg__z1"/>
            <w:bookmarkEnd w:id="232"/>
            <w:r w:rsidRPr="00A24A86">
              <w:t>ТНС-индекс (h-1.5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&lt;24.0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33" w:name="skor_IIб_hn__z1"/>
            <w:bookmarkEnd w:id="233"/>
            <w:r w:rsidRPr="00A24A86">
              <w:t>Скорость движения воздуха (h-0.1), м/с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≤0.4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34" w:name="skor_IIб_hg__z1"/>
            <w:bookmarkEnd w:id="234"/>
            <w:r w:rsidRPr="00A24A86">
              <w:t>Скорость движения воздуха (h-1.5 м), м/с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≤0.4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bookmarkStart w:id="235" w:name="vl_IIб_z1"/>
            <w:bookmarkEnd w:id="235"/>
            <w:r w:rsidRPr="00A24A86">
              <w:t>Влажность воздуха, %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1.2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15-75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rStyle w:val="a7"/>
        </w:rPr>
        <w:t>7. Заключение:</w:t>
      </w:r>
      <w:r w:rsidRPr="00A24A86">
        <w:rPr>
          <w:rStyle w:val="a7"/>
        </w:rPr>
        <w:br/>
      </w:r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8.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  <w:rPr>
          <w:sz w:val="12"/>
          <w:szCs w:val="12"/>
        </w:rPr>
      </w:pPr>
    </w:p>
    <w:p w:rsidR="00A24A86" w:rsidRPr="00A24A86" w:rsidRDefault="00A24A86" w:rsidP="00A24A86">
      <w:pPr>
        <w:spacing w:before="120"/>
        <w:rPr>
          <w:sz w:val="12"/>
          <w:szCs w:val="12"/>
        </w:rPr>
      </w:pPr>
    </w:p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474"/>
          <w:headerReference w:type="default" r:id="rId475"/>
          <w:footerReference w:type="even" r:id="rId476"/>
          <w:footerReference w:type="default" r:id="rId477"/>
          <w:headerReference w:type="first" r:id="rId478"/>
          <w:footerReference w:type="first" r:id="rId47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ЧР\\ARMv51_files\\425E97D2DCC74E33ABBB42B791B7CE56\\Освещение.docx"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043/22/29-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Горячий цех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ЛН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1.9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Горячий цех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22.6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730.3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bookmarkStart w:id="236" w:name="os2_bm3"/>
      <w:bookmarkEnd w:id="236"/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электрическая плита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стол для нарезки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6.25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39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раздаточный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1.2.3685-21,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6.25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480"/>
          <w:headerReference w:type="default" r:id="rId481"/>
          <w:footerReference w:type="even" r:id="rId482"/>
          <w:footerReference w:type="default" r:id="rId483"/>
          <w:headerReference w:type="first" r:id="rId484"/>
          <w:footerReference w:type="first" r:id="rId48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ЧР\\ARMv51_files\\425E97D2DCC74E33ABBB42B791B7CE56\\Тяжесть.docx"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043/22/29-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37" w:name="zona_info_id_F96C"/>
            <w:bookmarkEnd w:id="237"/>
            <w:r w:rsidRPr="00A24A86">
              <w:rPr>
                <w:sz w:val="18"/>
                <w:szCs w:val="18"/>
              </w:rPr>
              <w:t>Кухня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730.3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6.8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6975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486"/>
          <w:headerReference w:type="default" r:id="rId487"/>
          <w:footerReference w:type="even" r:id="rId488"/>
          <w:footerReference w:type="default" r:id="rId489"/>
          <w:headerReference w:type="first" r:id="rId490"/>
          <w:footerReference w:type="first" r:id="rId49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ЧР\\ARMv51_files\\425E97D2DCC74E33ABBB42B791B7CE56\\Напряженность.docx"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043/22/29-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29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38" w:name="zona_info_id_1A06"/>
            <w:bookmarkEnd w:id="238"/>
            <w:r w:rsidRPr="00A24A86">
              <w:rPr>
                <w:sz w:val="18"/>
                <w:szCs w:val="18"/>
              </w:rPr>
              <w:t>Кухня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730.3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492"/>
          <w:headerReference w:type="default" r:id="rId493"/>
          <w:footerReference w:type="even" r:id="rId494"/>
          <w:footerReference w:type="default" r:id="rId495"/>
          <w:headerReference w:type="first" r:id="rId496"/>
          <w:footerReference w:type="first" r:id="rId49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ЧР\\ARMv51_files\\38B42462AA75478D97C31820CD8413D5\\Карта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043/22/30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Сторож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18883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2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025-213-002-82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023-866-373 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lastRenderedPageBreak/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Монитор видеонаблюдения (Acer)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используются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Барыкин Александр Васильевич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Муханов Сергей Александрович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498"/>
          <w:footerReference w:type="default" r:id="rId49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ЧР\\ARMv51_files\\38B42462AA75478D97C31820CD8413D5\\Освещение.docx"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043/22/30-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Сторож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18883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Вахта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ЛЛ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2.6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Вахта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36.6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Вахта,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275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19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ЧР\\ARMv51_files\\38B42462AA75478D97C31820CD8413D5\\Тяжесть.docx"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043/22/30- ТМ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Сторож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18883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мужской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1, 6, 5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39" w:name="zona_info_id_7A5C"/>
            <w:bookmarkEnd w:id="239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&lt;0.1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мужчин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435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6300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164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5625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163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ЧР\\ARMv51_files\\38B42462AA75478D97C31820CD8413D5\\Напряженность.docx"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043/22/30-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30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Сторож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18883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40" w:name="zona_info_id_FB11"/>
            <w:bookmarkEnd w:id="240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ЧР\\ARMv51_files\\6D9A83323BF747F39EE756FA1C6D2864\\Карта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043/22/31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Оператор газовой котельной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Отсутствует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Отсутствует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2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025-213-002-82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023-866-373 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Котел газовый (ХОПЕР-100)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Горюче-смазочные материалы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6805DE" w:rsidRDefault="006805DE" w:rsidP="00A24A86"/>
    <w:p w:rsidR="006805DE" w:rsidRDefault="006805DE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Барыкин Александр Васильевич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Муханов Сергей Александрович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518"/>
          <w:footerReference w:type="default" r:id="rId51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ЧР\\ARMv51_files\\6D9A83323BF747F39EE756FA1C6D2864\\Химический.docx"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</w:p>
    <w:p w:rsidR="00A24A86" w:rsidRPr="00A24A86" w:rsidRDefault="00A24A86" w:rsidP="00A24A86"/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химического фактора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043/22/31- Х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Оператор газовой котельной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1418"/>
        <w:gridCol w:w="1559"/>
        <w:gridCol w:w="1701"/>
        <w:gridCol w:w="2753"/>
      </w:tblGrid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Анализатор-течеискатель АНТ-3М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С-ДШД/19-07-2021/80139523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18.07.2022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25%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Руководство по эксплуатации анализатора-течеискателя АНТ-3М.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Нормирование: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6. Условия проведения исследований:</w:t>
      </w:r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2501"/>
        <w:gridCol w:w="1985"/>
        <w:gridCol w:w="2072"/>
      </w:tblGrid>
      <w:tr w:rsidR="00A24A86" w:rsidRPr="00A24A86" w:rsidTr="00A24A86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Котельная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732.2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33.5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Фактические и нормативные значения измеряемых параметров: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1453"/>
        <w:gridCol w:w="1330"/>
        <w:gridCol w:w="1222"/>
        <w:gridCol w:w="1518"/>
        <w:gridCol w:w="1575"/>
      </w:tblGrid>
      <w:tr w:rsidR="00A24A86" w:rsidRPr="00A24A86" w:rsidTr="00A24A86">
        <w:trPr>
          <w:tblHeader/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вещества  (рабочей зоны)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опасности</w:t>
            </w: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Класс условий труда</w:t>
            </w: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Время воздействия, %</w:t>
            </w:r>
          </w:p>
        </w:tc>
      </w:tr>
      <w:tr w:rsidR="00A24A86" w:rsidRPr="00A24A86">
        <w:trPr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Котельная, рабочий стол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  <w:rPr>
                <w:i/>
              </w:rPr>
            </w:pPr>
            <w:r w:rsidRPr="00A24A86">
              <w:rPr>
                <w:i/>
              </w:rPr>
              <w:t>Азота оксиды /в пересчете на NO2/ (азота окислы), мг/м³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ННПО,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т.е.&lt;5</w:t>
            </w: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</w:t>
            </w: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</w:t>
            </w: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</w:t>
            </w:r>
          </w:p>
        </w:tc>
      </w:tr>
    </w:tbl>
    <w:p w:rsidR="00A24A86" w:rsidRPr="00A24A86" w:rsidRDefault="00A24A86" w:rsidP="00A24A86">
      <w:pPr>
        <w:jc w:val="both"/>
      </w:pPr>
      <w:r w:rsidRPr="00A24A86">
        <w:t>ННПО - ниже нижнего предела обнаружения</w:t>
      </w:r>
    </w:p>
    <w:p w:rsidR="00A24A86" w:rsidRPr="00A24A86" w:rsidRDefault="00A24A86" w:rsidP="00A24A86">
      <w:pPr>
        <w:jc w:val="both"/>
      </w:pPr>
    </w:p>
    <w:p w:rsidR="00A24A86" w:rsidRPr="00A24A86" w:rsidRDefault="00A24A86" w:rsidP="00A24A86">
      <w:r w:rsidRPr="00A24A86">
        <w:rPr>
          <w:b/>
          <w:color w:val="000000"/>
        </w:rPr>
        <w:t>8. Заключение:</w:t>
      </w:r>
      <w:r w:rsidRPr="00A24A86">
        <w:rPr>
          <w:b/>
          <w:color w:val="000000"/>
        </w:rPr>
        <w:br/>
      </w:r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rStyle w:val="a7"/>
        </w:rPr>
        <w:t>9.</w:t>
      </w:r>
      <w:r w:rsidRPr="00A24A86">
        <w:rPr>
          <w:b/>
          <w:color w:val="000000"/>
        </w:rPr>
        <w:t xml:space="preserve">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vertAlign w:val="superscript"/>
              </w:rPr>
            </w:pPr>
            <w:r w:rsidRPr="00A24A86"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ЧР\\ARMv51_files\\6D9A83323BF747F39EE756FA1C6D2864\\Освещение.docx"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</w:instrText>
      </w:r>
      <w:r w:rsidR="00D55F6F">
        <w:instrText xml:space="preserve">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043/22/31-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Оператор газовой котельной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Котельная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ЛН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1.3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Котельная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24.1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732.2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33.5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Котельная,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ЧР\\ARMv51_files\\6D9A83323BF747F39EE756FA1C6D2864\\Напряженность.docx"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043/22/31-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31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Оператор газовой котельной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41" w:name="zona_info_id_080D"/>
            <w:bookmarkEnd w:id="241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732.2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33.5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ЧР\\ARMv51_files\\B9F27FF7603A467F89846EA5138D6853\\Карта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043/22/32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Повар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16675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Единый тарифно-квалификационный справочник работ и профессий рабочих. Выпуск 51. Разделы: "Производство алкогольной и безалкогольной продукции", "Хлебопекарно-макаронное производство", "Кондитерское производство", "Крахмалопаточное производство", "Производство сахара", "Производство пищевых концентратов", "Табачно-махорочное и ферментационное производства", "Эфиромасличное производство", "Производство чая", "Парфюмерно-косметическое производство", "Масложировое производство", "Добыча и производство поваренной соли", "Добыча и переработка солодкового корня", "Элеваторное, мукомольно-крупяное и комбикормовое производства", "Торговля и общественное питание", "Производство консервов" (утв. постановлением Минтруда России от 5 марта 2004 г. N 30)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D55F6F" w:rsidRDefault="00D55F6F" w:rsidP="00D55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012-078-840-20</w:t>
            </w:r>
            <w:bookmarkStart w:id="242" w:name="_GoBack"/>
            <w:bookmarkEnd w:id="242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Электрическая плита (ЭП-4 ЖШ), холодильное оборудование (Pozis), духовой шкаф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Продукты питания и полуфабрикаты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23 (1 раз в год),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D55F6F">
            <w:pPr>
              <w:pStyle w:val="a8"/>
            </w:pPr>
            <w:r w:rsidRPr="00A24A86">
              <w:t xml:space="preserve">Баданова </w:t>
            </w:r>
            <w:r w:rsidR="00D55F6F">
              <w:t>Надежда Геннадьевна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538"/>
          <w:footerReference w:type="default" r:id="rId53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ЧР\\ARMv51_files\\B9F27FF7603A467F89846EA5138D6853\\Микроклимат.docx"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микроклимата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043/22/32- М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1843"/>
        <w:gridCol w:w="1559"/>
        <w:gridCol w:w="1559"/>
        <w:gridCol w:w="2328"/>
      </w:tblGrid>
      <w:tr w:rsidR="00A24A86" w:rsidRPr="00A24A86">
        <w:trPr>
          <w:jc w:val="center"/>
        </w:trPr>
        <w:tc>
          <w:tcPr>
            <w:tcW w:w="304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304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304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Дальномер лазерный Leica DISTO D110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1254610374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С-АР/19-08-2021/87871565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18.08.2022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1.5-3.0 мм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МУК 4.3.2756-10 "Методические указания по измерениям и оценке микроклимата производственных помещений" (утв. Главным государственным санитарным врачом РФ 12 ноября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spacing w:before="120"/>
        <w:rPr>
          <w:b/>
        </w:rPr>
      </w:pPr>
      <w:r w:rsidRPr="00A24A86">
        <w:rPr>
          <w:b/>
          <w:color w:val="000000"/>
        </w:rPr>
        <w:t xml:space="preserve">6. </w:t>
      </w:r>
      <w:r w:rsidRPr="00A24A86">
        <w:rPr>
          <w:b/>
        </w:rPr>
        <w:t>Фактические и нормативные значения измеряемых параметров:</w:t>
      </w: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701"/>
        <w:gridCol w:w="1276"/>
        <w:gridCol w:w="772"/>
        <w:gridCol w:w="1354"/>
        <w:gridCol w:w="992"/>
        <w:gridCol w:w="1259"/>
      </w:tblGrid>
      <w:tr w:rsidR="00A24A86" w:rsidRPr="00A24A86" w:rsidTr="00A24A86">
        <w:trPr>
          <w:tblHeader/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измерений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(среднее) значение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 пребывания, %</w:t>
            </w: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электрическая плита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Категория - IIб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Температура воздуха (h-0.1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31.5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31.5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15.0-22.0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Температура воздуха (h-1.5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31.5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31.5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15.0-22.0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ТНС-индекс (h-0.1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23.9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23.9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&lt;24.0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ТНС-индекс (h-1.5 м), °С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23.9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23.9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0.1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&lt;24.0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Скорость движения воздуха (h-0.1), м/с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≤0.4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Скорость движения воздуха (h-1.5 м), м/с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&lt;0.1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≤0.4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>
        <w:trPr>
          <w:jc w:val="center"/>
        </w:trPr>
        <w:tc>
          <w:tcPr>
            <w:tcW w:w="3261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Влажность воздуха, %</w:t>
            </w:r>
          </w:p>
        </w:tc>
        <w:tc>
          <w:tcPr>
            <w:tcW w:w="1701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  <w:tc>
          <w:tcPr>
            <w:tcW w:w="77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1.2</w:t>
            </w:r>
          </w:p>
        </w:tc>
        <w:tc>
          <w:tcPr>
            <w:tcW w:w="135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15-75</w:t>
            </w:r>
          </w:p>
        </w:tc>
        <w:tc>
          <w:tcPr>
            <w:tcW w:w="992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259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rStyle w:val="a7"/>
        </w:rPr>
        <w:t>7. Заключение:</w:t>
      </w:r>
      <w:r w:rsidRPr="00A24A86">
        <w:rPr>
          <w:rStyle w:val="a7"/>
        </w:rPr>
        <w:br/>
      </w:r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8.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  <w:rPr>
          <w:sz w:val="12"/>
          <w:szCs w:val="12"/>
        </w:rPr>
      </w:pPr>
    </w:p>
    <w:p w:rsidR="00A24A86" w:rsidRPr="00A24A86" w:rsidRDefault="00A24A86" w:rsidP="00A24A86">
      <w:pPr>
        <w:spacing w:before="120"/>
        <w:rPr>
          <w:sz w:val="12"/>
          <w:szCs w:val="12"/>
        </w:rPr>
      </w:pPr>
    </w:p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40"/>
          <w:headerReference w:type="default" r:id="rId541"/>
          <w:footerReference w:type="even" r:id="rId542"/>
          <w:footerReference w:type="default" r:id="rId543"/>
          <w:headerReference w:type="first" r:id="rId544"/>
          <w:footerReference w:type="first" r:id="rId54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ЧР\\ARMv51_files\\B9F27FF7603A467F89846EA5138D6853\\Освещение.docx"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043/22/32-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Горячий цех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Горячий цех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22.9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730.3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электрическая плита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303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стол для нарезки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351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Горячий цех, раздаточный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1.2.3685-21,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354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46"/>
          <w:headerReference w:type="default" r:id="rId547"/>
          <w:footerReference w:type="even" r:id="rId548"/>
          <w:footerReference w:type="default" r:id="rId549"/>
          <w:headerReference w:type="first" r:id="rId550"/>
          <w:footerReference w:type="first" r:id="rId55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ЧР\\ARMv51_files\\B9F27FF7603A467F89846EA5138D6853\\Тяжесть.docx"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043/22/32-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Кухня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22.9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730.3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6.8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6975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552"/>
          <w:headerReference w:type="default" r:id="rId553"/>
          <w:footerReference w:type="even" r:id="rId554"/>
          <w:footerReference w:type="default" r:id="rId555"/>
          <w:headerReference w:type="first" r:id="rId556"/>
          <w:footerReference w:type="first" r:id="rId55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ЧР\\ARMv51_files\\B9F27FF7603A467F89846EA5138D6853\\Напряженность.docx"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043/22/32-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32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Повар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16675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9778"/>
      </w:tblGrid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977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Кухня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22.9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730.3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558"/>
          <w:headerReference w:type="default" r:id="rId559"/>
          <w:footerReference w:type="even" r:id="rId560"/>
          <w:footerReference w:type="default" r:id="rId561"/>
          <w:headerReference w:type="first" r:id="rId562"/>
          <w:footerReference w:type="first" r:id="rId56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ЧР\\ARMv51_files\\438257831C094F338291D50FAB7AD309\\Карта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043/22/33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Кухонный рабочий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13249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Единый тарифно-квалификационный справочник работ и профессий рабочих. Выпуск 51. Разделы: "Производство алкогольной и безалкогольной продукции", "Хлебопекарно-макаронное производство", "Кондитерское производство", "Крахмалопаточное производство", "Производство сахара", "Производство пищевых концентратов", "Табачно-махорочное и ферментационное производства", "Эфиромасличное производство", "Производство чая", "Парфюмерно-косметическое производство", "Масложировое производство", "Добыча и производство поваренной соли", "Добыча и переработка солодкового корня", "Элеваторное, мукомольно-крупяное и комбикормовое производства", "Торговля и общественное питание", "Производство консервов" (утв. постановлением Минтруда России от 5 марта 2004 г. N 30)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012-078-001-90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используется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Моющие и дезинфицирующие средства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23 (1 раз в год),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lastRenderedPageBreak/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Сергеева Надежда Владимировна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564"/>
          <w:footerReference w:type="default" r:id="rId56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ЧР\\ARMv51_files\\438257831C094F338291D50FAB7AD309\\Освещение.docx"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043/22/33-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Кухонный рабочий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13249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Моечная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ЛН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Моечная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22.6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730.3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34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Моечная, рабочая поверхность мойки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66"/>
          <w:headerReference w:type="default" r:id="rId567"/>
          <w:footerReference w:type="even" r:id="rId568"/>
          <w:footerReference w:type="default" r:id="rId569"/>
          <w:headerReference w:type="first" r:id="rId570"/>
          <w:footerReference w:type="first" r:id="rId571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ЧР\\ARMv51_files\\438257831C094F338291D50FAB7AD309\\Тяжесть.docx"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043/22/33-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Кухонный рабочий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13249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Моечная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730.3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6.8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0.18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6975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181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6750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196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572"/>
          <w:headerReference w:type="default" r:id="rId573"/>
          <w:footerReference w:type="even" r:id="rId574"/>
          <w:footerReference w:type="default" r:id="rId575"/>
          <w:headerReference w:type="first" r:id="rId576"/>
          <w:footerReference w:type="first" r:id="rId57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ЧР\\ARMv51_files\\438257831C094F338291D50FAB7AD309\\Напряженность.docx"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043/22/33-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33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Кухонный рабочий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13249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43" w:name="zona_info_id_AC7F"/>
            <w:bookmarkEnd w:id="243"/>
            <w:r w:rsidRPr="00A24A86">
              <w:rPr>
                <w:sz w:val="18"/>
                <w:szCs w:val="18"/>
              </w:rPr>
              <w:t>Моечная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22.6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730.3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34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ЧР\\ARMv51_files\\7C3DB180AFC94384A4FEC47FC85C3D5E\\Карта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043/22/34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Машинист по стирке белья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Отсутствует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Отсутствует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012-078-001-90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Стиральная машина (Радуга-5), утюг (Василиса)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Моющие и дезинфицирующие средства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6805DE" w:rsidRDefault="006805DE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Сергеева Надежда Владимировна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584"/>
          <w:footerReference w:type="default" r:id="rId58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ЧР\\ARMv51_files\\7C3DB180AFC94384A4FEC47FC85C3D5E\\Шум.docx"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rPr>
          <w:sz w:val="20"/>
          <w:szCs w:val="20"/>
        </w:rPr>
      </w:pPr>
    </w:p>
    <w:p w:rsidR="00A24A86" w:rsidRPr="00A24A86" w:rsidRDefault="00A24A86" w:rsidP="00A24A86">
      <w:pPr>
        <w:pStyle w:val="1"/>
        <w:rPr>
          <w:szCs w:val="24"/>
        </w:rPr>
      </w:pPr>
      <w:r w:rsidRPr="00A24A86">
        <w:rPr>
          <w:szCs w:val="24"/>
        </w:rPr>
        <w:t>ПРОТОКОЛ</w:t>
      </w:r>
      <w:r w:rsidRPr="00A24A86">
        <w:rPr>
          <w:caps/>
          <w:szCs w:val="24"/>
        </w:rPr>
        <w:br/>
      </w:r>
      <w:r w:rsidRPr="00A24A86">
        <w:rPr>
          <w:szCs w:val="24"/>
        </w:rPr>
        <w:t>проведения исследований (испытаний) и измерений шума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043/22/34- Ш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  <w:szCs w:val="24"/>
              </w:rPr>
            </w:pPr>
            <w:r w:rsidRPr="00A24A86">
              <w:rPr>
                <w:szCs w:val="24"/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Машинист по стирке белья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1276"/>
        <w:gridCol w:w="1559"/>
        <w:gridCol w:w="1560"/>
        <w:gridCol w:w="2469"/>
      </w:tblGrid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Дальномер лазерный Leica DISTO D110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1254610374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С-АР/19-08-2021/87871565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18.08.2022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1.5-3.0 мм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Калибратор акустический типа "Защита К"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45012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ab/>
              <w:t>С-БН/06-12-2021/114924015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05.12.2022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±0,25 дБ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46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lastRenderedPageBreak/>
              <w:t>Шумомер-виброметр, анализатор спектра «ЭКОФИЗИКА-110А» Исполнение HF (Белая) (в составе: капсюль микрофона типа М-201, заводской номер 01014 с микрофонным предусилителем Р200, заводской номер 154254)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БФ140017</w:t>
            </w:r>
          </w:p>
        </w:tc>
        <w:tc>
          <w:tcPr>
            <w:tcW w:w="155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С-ВР/22-04-2021/59429456</w:t>
            </w:r>
          </w:p>
        </w:tc>
        <w:tc>
          <w:tcPr>
            <w:tcW w:w="156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21.04.2022</w:t>
            </w:r>
          </w:p>
        </w:tc>
        <w:tc>
          <w:tcPr>
            <w:tcW w:w="246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шум ±0,8 дБ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Межгосударственный стандарт РФ ГОСТ ISO 9612-2016 «Акустика. Измерения шума для оценки его воздействия на человека. Метод измерений на рабочих местах» (введен в действие приказом Федерального агентства по техническому регулированию и метрологии от 21 октября 2016 г. N 1481-ст).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list_nd_ctl \* MERGEFORMAT </w:instrText>
      </w:r>
      <w:r>
        <w:fldChar w:fldCharType="separate"/>
      </w:r>
      <w:r w:rsidR="00A24A86"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  <w:r>
        <w:fldChar w:fldCharType="end"/>
      </w:r>
    </w:p>
    <w:p w:rsidR="00A24A86" w:rsidRPr="00A24A86" w:rsidRDefault="00A24A86" w:rsidP="00A24A86">
      <w:pPr>
        <w:pStyle w:val="a6"/>
        <w:spacing w:before="0"/>
      </w:pPr>
      <w:r w:rsidRPr="00A24A86">
        <w:t>6. Сведения об источнике шума:</w:t>
      </w:r>
    </w:p>
    <w:p w:rsidR="00A24A86" w:rsidRPr="00A24A86" w:rsidRDefault="00A24A86" w:rsidP="00A24A86">
      <w:pPr>
        <w:jc w:val="both"/>
      </w:pPr>
      <w:r w:rsidRPr="00A24A86">
        <w:t xml:space="preserve"> </w:t>
      </w:r>
      <w:r w:rsidR="00D55F6F">
        <w:fldChar w:fldCharType="begin" w:fldLock="1"/>
      </w:r>
      <w:r w:rsidR="00D55F6F">
        <w:instrText xml:space="preserve"> DOCVARIABLE "dop_shum" \* MERG</w:instrText>
      </w:r>
      <w:r w:rsidR="00D55F6F">
        <w:instrText xml:space="preserve">EFORMAT </w:instrText>
      </w:r>
      <w:r w:rsidR="00D55F6F">
        <w:fldChar w:fldCharType="separate"/>
      </w:r>
      <w:r w:rsidRPr="00A24A86">
        <w:t xml:space="preserve"> Стиральная машина (Радуга-5) </w:t>
      </w:r>
      <w:r w:rsidR="00D55F6F">
        <w:fldChar w:fldCharType="end"/>
      </w:r>
    </w:p>
    <w:p w:rsidR="00A24A86" w:rsidRPr="00A24A86" w:rsidRDefault="00A24A86" w:rsidP="00A24A86">
      <w:pPr>
        <w:pStyle w:val="a6"/>
        <w:spacing w:before="0"/>
      </w:pPr>
      <w:r w:rsidRPr="00A24A86">
        <w:t>7. Стратегия измерения шума на рабочем месте в соответствии с ГОСТ ISO 9612-2016:</w:t>
      </w:r>
    </w:p>
    <w:p w:rsidR="00A24A86" w:rsidRPr="00A24A86" w:rsidRDefault="00A24A86" w:rsidP="00A24A86">
      <w:r w:rsidRPr="00A24A86">
        <w:t xml:space="preserve"> </w:t>
      </w:r>
      <w:r w:rsidR="00D55F6F">
        <w:fldChar w:fldCharType="begin" w:fldLock="1"/>
      </w:r>
      <w:r w:rsidR="00D55F6F">
        <w:instrText xml:space="preserve"> DOCVARIABLE "strategy" \* MERGEFORMAT </w:instrText>
      </w:r>
      <w:r w:rsidR="00D55F6F">
        <w:fldChar w:fldCharType="separate"/>
      </w:r>
      <w:r w:rsidRPr="00A24A86">
        <w:t>- на основе рабочей операции</w:t>
      </w:r>
      <w:r w:rsidR="00D55F6F">
        <w:fldChar w:fldCharType="end"/>
      </w:r>
    </w:p>
    <w:p w:rsidR="00A24A86" w:rsidRPr="00A24A86" w:rsidRDefault="00A24A86" w:rsidP="00A24A86">
      <w:pPr>
        <w:pStyle w:val="a6"/>
        <w:spacing w:before="0"/>
        <w:rPr>
          <w:b w:val="0"/>
        </w:rPr>
      </w:pPr>
      <w:r w:rsidRPr="00A24A86">
        <w:t>8. Дополнительные сведения о рабочей обстановке и условиях измерения:</w:t>
      </w:r>
      <w:r w:rsidRPr="00A24A86">
        <w:rPr>
          <w:b w:val="0"/>
        </w:rPr>
        <w:t xml:space="preserve">  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</w:rPr>
        <w:t>9.</w:t>
      </w:r>
      <w:r w:rsidRPr="00A24A86">
        <w:rPr>
          <w:b/>
          <w:color w:val="000000"/>
        </w:rPr>
        <w:t xml:space="preserve"> Условия проведения исследований:</w: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6"/>
        <w:gridCol w:w="2332"/>
        <w:gridCol w:w="2152"/>
        <w:gridCol w:w="2417"/>
      </w:tblGrid>
      <w:tr w:rsidR="00A24A86" w:rsidRPr="00A24A86" w:rsidTr="00A24A86">
        <w:trPr>
          <w:trHeight w:val="501"/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 xml:space="preserve">10. Измеренные величины показателей шума на рабочем месте: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286"/>
        <w:gridCol w:w="2108"/>
        <w:gridCol w:w="1843"/>
        <w:gridCol w:w="1418"/>
      </w:tblGrid>
      <w:tr w:rsidR="00A24A86" w:rsidRPr="00A24A86" w:rsidTr="00A24A86">
        <w:trPr>
          <w:tblHeader/>
          <w:jc w:val="center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Рабочая операция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Уровень звука, дБА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Продолжительность операции, мин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085" w:type="dxa"/>
            <w:vMerge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28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измерений (не менее трех)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Эквивалентный уровень за операцию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Результаты наблюдений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Средняя 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Стирка белья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70.8; 71.3; 70.9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71.0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180</w:t>
            </w:r>
          </w:p>
        </w:tc>
      </w:tr>
    </w:tbl>
    <w:p w:rsidR="00A24A86" w:rsidRPr="00A24A86" w:rsidRDefault="00A24A86"/>
    <w:p w:rsidR="00A24A86" w:rsidRPr="00A24A86" w:rsidRDefault="00A24A86" w:rsidP="00A24A86">
      <w:pPr>
        <w:pStyle w:val="a6"/>
      </w:pPr>
      <w:r w:rsidRPr="00A24A86">
        <w:t>11. Результат вычисления измеренных величин показателей шума:</w:t>
      </w:r>
    </w:p>
    <w:p w:rsidR="00A24A86" w:rsidRPr="00A24A86" w:rsidRDefault="00A24A86" w:rsidP="00A24A86">
      <w:pPr>
        <w:pStyle w:val="a6"/>
      </w:pPr>
      <w:r w:rsidRPr="00A24A86">
        <w:rPr>
          <w:b w:val="0"/>
          <w:color w:val="auto"/>
        </w:rPr>
        <w:fldChar w:fldCharType="begin" w:fldLock="1"/>
      </w:r>
      <w:r w:rsidRPr="00A24A86">
        <w:rPr>
          <w:b w:val="0"/>
          <w:color w:val="auto"/>
        </w:rPr>
        <w:instrText xml:space="preserve"> DOCVARIABLE  shum_result \* MERGEFORMAT </w:instrText>
      </w:r>
      <w:r w:rsidRPr="00A24A86">
        <w:rPr>
          <w:b w:val="0"/>
          <w:color w:val="auto"/>
        </w:rPr>
        <w:fldChar w:fldCharType="separate"/>
      </w:r>
      <w:r w:rsidRPr="00A24A86">
        <w:rPr>
          <w:b w:val="0"/>
          <w:color w:val="auto"/>
        </w:rPr>
        <w:t>Эквивалентный уровень звука за 8-часовой рабочий день на данном рабочем месте составляет 66.7 дБА со стандартной неопределенностью, равной 1.24 дБА.</w:t>
      </w:r>
      <w:r w:rsidRPr="00A24A86">
        <w:rPr>
          <w:b w:val="0"/>
          <w:color w:val="auto"/>
        </w:rPr>
        <w:fldChar w:fldCharType="end"/>
      </w:r>
      <w:r w:rsidRPr="00A24A86">
        <w:rPr>
          <w:b w:val="0"/>
          <w:color w:val="auto"/>
        </w:rPr>
        <w:br/>
      </w:r>
      <w:r w:rsidRPr="00A24A86">
        <w:t>12. Результат оценки вредных и (или) опасных производственных факторов: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8"/>
        <w:gridCol w:w="2318"/>
        <w:gridCol w:w="2318"/>
        <w:gridCol w:w="2319"/>
      </w:tblGrid>
      <w:tr w:rsidR="00A24A86" w:rsidRPr="00A24A86" w:rsidTr="00A24A86">
        <w:trPr>
          <w:tblHeader/>
          <w:jc w:val="center"/>
        </w:trPr>
        <w:tc>
          <w:tcPr>
            <w:tcW w:w="372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Фактор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23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условий труда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372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Эквивалентный уровень звука за 8-часовой рабочий день, дБА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66.7</w:t>
            </w:r>
          </w:p>
        </w:tc>
        <w:tc>
          <w:tcPr>
            <w:tcW w:w="23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80</w:t>
            </w:r>
          </w:p>
        </w:tc>
        <w:tc>
          <w:tcPr>
            <w:tcW w:w="231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</w:tr>
    </w:tbl>
    <w:p w:rsidR="00A24A86" w:rsidRPr="00A24A86" w:rsidRDefault="00A24A86" w:rsidP="00A24A86">
      <w:pPr>
        <w:pStyle w:val="a6"/>
      </w:pPr>
    </w:p>
    <w:p w:rsidR="00A24A86" w:rsidRPr="00A24A86" w:rsidRDefault="00A24A86" w:rsidP="00A24A86">
      <w:pPr>
        <w:pStyle w:val="a6"/>
      </w:pPr>
      <w:r w:rsidRPr="00A24A86">
        <w:t>13. Заключение: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14.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szCs w:val="16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default" r:id="rId586"/>
          <w:footerReference w:type="default" r:id="rId58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ЧР\\ARMv51_files\\7C3DB180AFC94384A4FEC47FC85C3D5E\\Освещение.docx"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043/22/34-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Машинист по стирке белья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растровые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Помещение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36.3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Помещение, утюжильный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12.5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197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14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3.1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588"/>
          <w:headerReference w:type="default" r:id="rId589"/>
          <w:footerReference w:type="even" r:id="rId590"/>
          <w:footerReference w:type="default" r:id="rId591"/>
          <w:headerReference w:type="first" r:id="rId592"/>
          <w:footerReference w:type="first" r:id="rId59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ЧР\\ARMv51_files\\7C3DB180AFC94384A4FEC47FC85C3D5E\\Тяжесть.docx"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043/22/34- ТЖ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Машинист по стирке белья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женский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44" w:name="zona_info_id_5C8D"/>
            <w:bookmarkEnd w:id="244"/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0,1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женщин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2100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57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2100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lastRenderedPageBreak/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26.2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26.2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0.63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6525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170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6975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2520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2520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42000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0.01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594"/>
          <w:headerReference w:type="default" r:id="rId595"/>
          <w:footerReference w:type="even" r:id="rId596"/>
          <w:footerReference w:type="default" r:id="rId597"/>
          <w:headerReference w:type="first" r:id="rId598"/>
          <w:footerReference w:type="first" r:id="rId59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ЧР\\ARMv51_files\\7C3DB180AFC94384A4FEC47FC85C3D5E\\Напряженность.docx"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043/22/34-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34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Машинист по стирке белья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bookmarkStart w:id="245" w:name="zona_info_id_D42F"/>
            <w:bookmarkEnd w:id="245"/>
            <w:r w:rsidRPr="00A24A86">
              <w:rPr>
                <w:sz w:val="18"/>
                <w:szCs w:val="18"/>
              </w:rPr>
              <w:t>Помещение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600"/>
          <w:headerReference w:type="default" r:id="rId601"/>
          <w:footerReference w:type="even" r:id="rId602"/>
          <w:footerReference w:type="default" r:id="rId603"/>
          <w:headerReference w:type="first" r:id="rId604"/>
          <w:footerReference w:type="first" r:id="rId60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ЧР\\ARMv51_files\\FB5F68CA2F1547E29338E18B153E84D7\\Карта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043/22/35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Сторож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18883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1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023-865-817-67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jc w:val="both"/>
        <w:rPr>
          <w:b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lastRenderedPageBreak/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Монитор видеонаблюдения (Acer)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Не используются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r w:rsidRPr="00A24A86">
        <w:rPr>
          <w:b/>
        </w:rPr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A24A86" w:rsidRPr="00A24A86" w:rsidRDefault="00A24A86" w:rsidP="00A24A86">
      <w:r w:rsidRPr="00A24A8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Родин Александр Витальевич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606"/>
          <w:footerReference w:type="default" r:id="rId60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ЧР\\ARMv51_files\\FB5F68CA2F1547E29338E18B153E84D7\\Освещение.docx"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</w:instrText>
      </w:r>
      <w:r w:rsidR="00D55F6F">
        <w:instrText xml:space="preserve">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043/22/35-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Сторож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18883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Вахта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светодиод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Вахта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728.6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36.6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Вахта,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326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23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608"/>
          <w:headerReference w:type="default" r:id="rId609"/>
          <w:footerReference w:type="even" r:id="rId610"/>
          <w:footerReference w:type="default" r:id="rId611"/>
          <w:headerReference w:type="first" r:id="rId612"/>
          <w:footerReference w:type="first" r:id="rId61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ЧР\\ARMv51_files\\FB5F68CA2F1547E29338E18B153E84D7\\Тяжесть.docx"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278"/>
        <w:gridCol w:w="284"/>
        <w:gridCol w:w="2090"/>
      </w:tblGrid>
      <w:tr w:rsidR="00A24A86" w:rsidRPr="00A24A86" w:rsidTr="00A24A86">
        <w:trPr>
          <w:trHeight w:val="284"/>
          <w:jc w:val="right"/>
        </w:trPr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 П</w:t>
      </w:r>
    </w:p>
    <w:p w:rsidR="00A24A86" w:rsidRPr="00A24A86" w:rsidRDefault="00A24A86" w:rsidP="00A24A86">
      <w:pPr>
        <w:pStyle w:val="1"/>
        <w:rPr>
          <w:sz w:val="1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тяжести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043/22/35- ТМ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Сторож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18883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9"/>
        </w:rPr>
      </w:pPr>
      <w:r w:rsidRPr="00A24A86">
        <w:t>3.4. Пол работника: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sex_info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  <w:bCs/>
        </w:rPr>
        <w:t>мужской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Дальномер лазерный Leica DISTO D110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1254610374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С-АР/19-08-2021/87871565,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19.08.2021-18.08.2022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1.5-3.0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-25 до 70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электронные товарные ВЭТ 30-1С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35234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С-АР/09-12-2021/117031668,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 -20 до +40˚С;  влажность воздуха: до 80% (при t +25˚С)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Весы МП 60 МДА Ф-3 "Красная армия автоК"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763663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С-АР/09-12-2021/117031669,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09.12.2021-08.12.2022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(0,2-5) кг - 5 г; (5-20) кг - 10г; (20-30) кг - 15 г; (30-40) кг - 20 г; (40-60) кг - 30 г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от-10 до +40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воздуха: от 30 до 80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Секундомер </w:t>
            </w:r>
            <w:r w:rsidRPr="00A24A86">
              <w:rPr>
                <w:sz w:val="18"/>
                <w:szCs w:val="18"/>
              </w:rPr>
              <w:lastRenderedPageBreak/>
              <w:t>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411536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</w:t>
            </w:r>
            <w:r w:rsidRPr="00A24A86">
              <w:rPr>
                <w:sz w:val="18"/>
                <w:szCs w:val="18"/>
              </w:rPr>
              <w:lastRenderedPageBreak/>
              <w:t>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01.06.2021-</w:t>
            </w:r>
            <w:r w:rsidRPr="00A24A86">
              <w:rPr>
                <w:sz w:val="18"/>
                <w:szCs w:val="18"/>
              </w:rPr>
              <w:lastRenderedPageBreak/>
              <w:t>31.05.2022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± (9.6x10^-6 xTx+0.01) </w:t>
            </w:r>
            <w:r w:rsidRPr="00A24A86">
              <w:rPr>
                <w:sz w:val="18"/>
                <w:szCs w:val="18"/>
              </w:rPr>
              <w:lastRenderedPageBreak/>
              <w:t>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 xml:space="preserve">рабочая </w:t>
            </w:r>
            <w:r w:rsidRPr="00A24A86">
              <w:rPr>
                <w:sz w:val="18"/>
                <w:szCs w:val="18"/>
              </w:rPr>
              <w:lastRenderedPageBreak/>
              <w:t>температура  от -10 до 50˚С, влажность воздуха до 80%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Рулетка измерительная мод. UM5M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С-АР/14-07-2021/78924416,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14.07.2021-13.07.2022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 мм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 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 -40 до 50</w:t>
            </w:r>
          </w:p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влажность воздуха  до 80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Шагомер-эргометр электронный "ШЭЭ-01"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10%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рабочая температура: от 1 до 50˚С; влажность воздуха: до 80% 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тяжести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Физическая динамическая 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Масса поднимаемого и перемещаемого груза вручную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1, 2, 3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Стереотипные рабочие движения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Статическая нагрузка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2, 4, 3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поза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1, 5, 4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Перемещения работника в пространстве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1, 6, 5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&lt;0.1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тяжести трудового процесса:</w:t>
      </w:r>
    </w:p>
    <w:tbl>
      <w:tblPr>
        <w:tblW w:w="10420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42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  <w:r w:rsidRPr="00A24A86">
              <w:rPr>
                <w:sz w:val="18"/>
                <w:szCs w:val="18"/>
              </w:rPr>
              <w:br/>
              <w:t>(</w:t>
            </w:r>
            <w:r w:rsidRPr="00A24A86">
              <w:rPr>
                <w:sz w:val="18"/>
                <w:szCs w:val="18"/>
              </w:rPr>
              <w:fldChar w:fldCharType="begin" w:fldLock="1"/>
            </w:r>
            <w:r w:rsidRPr="00A24A86">
              <w:rPr>
                <w:sz w:val="18"/>
                <w:szCs w:val="18"/>
              </w:rPr>
              <w:instrText xml:space="preserve"> DOCVARIABLE sex_header \* MERGEFORMAT </w:instrText>
            </w:r>
            <w:r w:rsidRPr="00A24A86">
              <w:rPr>
                <w:sz w:val="18"/>
                <w:szCs w:val="18"/>
              </w:rPr>
              <w:fldChar w:fldCharType="separate"/>
            </w:r>
            <w:r w:rsidRPr="00A24A86">
              <w:rPr>
                <w:sz w:val="18"/>
                <w:szCs w:val="18"/>
              </w:rPr>
              <w:t>для мужчин</w:t>
            </w:r>
            <w:r w:rsidRPr="00A24A86">
              <w:rPr>
                <w:sz w:val="18"/>
                <w:szCs w:val="18"/>
              </w:rPr>
              <w:fldChar w:fldCharType="end"/>
            </w:r>
            <w:r w:rsidRPr="00A24A86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1.Физическая динамическая  нагрузка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lastRenderedPageBreak/>
              <w:t>1.3. Общая нагрузка при перемещении груза на расстояние более 5 м,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1.4. Суммарная физическая динамическая  нагрузка, кг∙м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2. Масса поднимаемого и перемещаемого груза вручную, кг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2.3.1. С рабочей поверхности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2.3.2. С пола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435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3.1. При локальной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6300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164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40000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3.2. При региональной нагрузке 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5625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163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4.1. Одной рукой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36000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4.2. Двумя руками: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70000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4.3. С участием мышц корпуса и ног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4.4. Суммарная статическая нагрузка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trHeight w:val="334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5.1. Свободная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60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5.2. Стоя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5.3. Неудобная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5.4. Фиксированная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5.5. Вынужденная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5.6. Поза «сидя» без перерывов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left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6. Наклоны корпуса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7.1. По горизонтали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0.02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7.2. По вертикали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7.3. Суммарное перемещение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4.5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11.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 xml:space="preserve"> 2 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Сотрудники организации (лаборатории), проводившие измерения:</w:t>
      </w:r>
    </w:p>
    <w:tbl>
      <w:tblPr>
        <w:tblW w:w="10311" w:type="dxa"/>
        <w:jc w:val="right"/>
        <w:tblLayout w:type="fixed"/>
        <w:tblLook w:val="01E0" w:firstRow="1" w:lastRow="1" w:firstColumn="1" w:lastColumn="1" w:noHBand="0" w:noVBand="0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700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b/>
          <w:color w:val="000000"/>
        </w:rPr>
      </w:pPr>
    </w:p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even" r:id="rId614"/>
          <w:headerReference w:type="default" r:id="rId615"/>
          <w:footerReference w:type="even" r:id="rId616"/>
          <w:footerReference w:type="default" r:id="rId617"/>
          <w:headerReference w:type="first" r:id="rId618"/>
          <w:footerReference w:type="first" r:id="rId61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ЧР\\ARMv51_files\\FB5F68CA2F1547E29338E18B153E84D7\\Напряженность.docx"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043/22/35-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35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Сторож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18883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24.3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728.6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36.3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A24A86" w:rsidRPr="00A24A86" w:rsidRDefault="00A24A86" w:rsidP="009A2489">
      <w:pPr>
        <w:sectPr w:rsidR="00A24A86" w:rsidRPr="00A24A86" w:rsidSect="00A24A86">
          <w:headerReference w:type="even" r:id="rId620"/>
          <w:headerReference w:type="default" r:id="rId621"/>
          <w:footerReference w:type="even" r:id="rId622"/>
          <w:footerReference w:type="default" r:id="rId623"/>
          <w:headerReference w:type="first" r:id="rId624"/>
          <w:footerReference w:type="first" r:id="rId625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ЧР\\ARMv51_files\\4A25D6B3D44B421FB98EF5D24678269F\\Карта СОУТ.docx" \!  \* MERGEFORMAT </w:instrText>
      </w:r>
      <w:r w:rsidRPr="00A24A86">
        <w:fldChar w:fldCharType="separate"/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53"/>
        <w:gridCol w:w="1995"/>
        <w:gridCol w:w="2394"/>
        <w:gridCol w:w="2343"/>
      </w:tblGrid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429296, Чувашская Республика, Янтиковский район, село Можарки, улица Новая, дом 12;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Директор - Белов Алексей Иванович; </w:t>
            </w:r>
          </w:p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e-mail: mogar-yantik@mail.ru</w:t>
            </w:r>
          </w:p>
        </w:tc>
      </w:tr>
      <w:tr w:rsidR="00A24A86" w:rsidRPr="00A24A8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24A8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A24A86" w:rsidRPr="00A24A86">
        <w:trPr>
          <w:jc w:val="center"/>
        </w:trPr>
        <w:tc>
          <w:tcPr>
            <w:tcW w:w="1800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2121001845</w:t>
            </w:r>
          </w:p>
        </w:tc>
        <w:tc>
          <w:tcPr>
            <w:tcW w:w="165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35962994</w:t>
            </w:r>
          </w:p>
        </w:tc>
        <w:tc>
          <w:tcPr>
            <w:tcW w:w="1995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85.14</w:t>
            </w:r>
          </w:p>
        </w:tc>
        <w:tc>
          <w:tcPr>
            <w:tcW w:w="2343" w:type="dxa"/>
          </w:tcPr>
          <w:p w:rsidR="00A24A86" w:rsidRPr="00A24A86" w:rsidRDefault="00A24A86" w:rsidP="00A24A86">
            <w:pPr>
              <w:jc w:val="center"/>
              <w:rPr>
                <w:color w:val="000000"/>
                <w:sz w:val="20"/>
                <w:szCs w:val="20"/>
              </w:rPr>
            </w:pPr>
            <w:r w:rsidRPr="00A24A86">
              <w:rPr>
                <w:color w:val="000000"/>
                <w:sz w:val="20"/>
                <w:szCs w:val="20"/>
              </w:rPr>
              <w:t>97258815</w:t>
            </w:r>
          </w:p>
        </w:tc>
      </w:tr>
    </w:tbl>
    <w:p w:rsidR="00A24A86" w:rsidRPr="00A24A86" w:rsidRDefault="00A24A86" w:rsidP="00A24A86">
      <w:pPr>
        <w:pStyle w:val="1"/>
      </w:pPr>
    </w:p>
    <w:p w:rsidR="00A24A86" w:rsidRPr="00A24A86" w:rsidRDefault="00A24A86" w:rsidP="00A24A86">
      <w:pPr>
        <w:pStyle w:val="1"/>
      </w:pPr>
      <w:r w:rsidRPr="00A24A86">
        <w:t xml:space="preserve">КАРТА № </w:t>
      </w:r>
      <w:r w:rsidRPr="00A24A86">
        <w:rPr>
          <w:b w:val="0"/>
        </w:rPr>
        <w:fldChar w:fldCharType="begin" w:fldLock="1"/>
      </w:r>
      <w:r w:rsidRPr="00A24A86">
        <w:rPr>
          <w:b w:val="0"/>
        </w:rPr>
        <w:instrText xml:space="preserve"> DOCVARIABLE rm_number \* MERGEFORMAT </w:instrText>
      </w:r>
      <w:r w:rsidRPr="00A24A86">
        <w:rPr>
          <w:b w:val="0"/>
        </w:rPr>
        <w:fldChar w:fldCharType="separate"/>
      </w:r>
      <w:r w:rsidRPr="00A24A86">
        <w:rPr>
          <w:b w:val="0"/>
        </w:rPr>
        <w:t xml:space="preserve"> 043/22/36 </w:t>
      </w:r>
      <w:r w:rsidRPr="00A24A86">
        <w:rPr>
          <w:b w:val="0"/>
        </w:rPr>
        <w:fldChar w:fldCharType="end"/>
      </w:r>
      <w:r w:rsidRPr="00A24A86">
        <w:rPr>
          <w:rStyle w:val="a9"/>
          <w:b w:val="0"/>
          <w:u w:val="none"/>
        </w:rPr>
        <w:t> </w:t>
      </w:r>
      <w:r w:rsidRPr="00A24A86">
        <w:rPr>
          <w:caps/>
        </w:rPr>
        <w:br/>
      </w:r>
      <w:r w:rsidRPr="00A24A86">
        <w:t>специальной оценки условий труда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1807"/>
      </w:tblGrid>
      <w:tr w:rsidR="00A24A86" w:rsidRPr="00A24A86">
        <w:tc>
          <w:tcPr>
            <w:tcW w:w="8613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Оператор газовой котельной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r w:rsidRPr="00A24A86">
              <w:t>Отсутствует</w:t>
            </w:r>
          </w:p>
        </w:tc>
      </w:tr>
      <w:tr w:rsidR="00A24A86" w:rsidRPr="00A24A86">
        <w:tc>
          <w:tcPr>
            <w:tcW w:w="8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rPr>
                <w:vertAlign w:val="superscript"/>
              </w:rPr>
            </w:pPr>
            <w:r w:rsidRPr="00A24A8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vertAlign w:val="superscript"/>
              </w:rPr>
            </w:pPr>
            <w:r w:rsidRPr="00A24A86">
              <w:rPr>
                <w:vertAlign w:val="superscript"/>
              </w:rPr>
              <w:t>(код по ОК 016-94)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Количество и номера аналогичных рабочих мест: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anal_rms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 Отсутствуют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  <w:rPr>
          <w:color w:val="000000"/>
          <w:sz w:val="20"/>
          <w:szCs w:val="20"/>
          <w:vertAlign w:val="superscript"/>
        </w:rPr>
      </w:pPr>
      <w:r w:rsidRPr="00A24A86">
        <w:rPr>
          <w:b/>
        </w:rPr>
        <w:t>Строка 010.</w:t>
      </w:r>
      <w:r w:rsidRPr="00A24A86">
        <w:t> Выпуск ЕТКС, ЕКС 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"etks_info"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  Отсутствует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  <w:r w:rsidRPr="00A24A86">
        <w:rPr>
          <w:color w:val="000000"/>
          <w:sz w:val="20"/>
          <w:szCs w:val="20"/>
          <w:vertAlign w:val="superscript"/>
        </w:rPr>
        <w:t> </w:t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</w:r>
      <w:r w:rsidRPr="00A24A86">
        <w:rPr>
          <w:color w:val="000000"/>
          <w:sz w:val="20"/>
          <w:szCs w:val="20"/>
          <w:vertAlign w:val="superscript"/>
        </w:rPr>
        <w:tab/>
        <w:t>(выпуск, раздел, дата утверждения)</w:t>
      </w:r>
    </w:p>
    <w:p w:rsidR="00A24A86" w:rsidRPr="00A24A86" w:rsidRDefault="00A24A86" w:rsidP="00A24A86">
      <w:r w:rsidRPr="00A24A86">
        <w:rPr>
          <w:b/>
        </w:rPr>
        <w:t>Строка 020.</w:t>
      </w:r>
      <w:r w:rsidRPr="00A24A86">
        <w:t xml:space="preserve"> Численность работающих: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68"/>
      </w:tblGrid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рабочем месте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2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на всех аналогичных рабочих местах</w:t>
            </w:r>
          </w:p>
        </w:tc>
        <w:tc>
          <w:tcPr>
            <w:tcW w:w="2268" w:type="dxa"/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-</w:t>
            </w:r>
          </w:p>
        </w:tc>
      </w:tr>
      <w:tr w:rsidR="00A24A86" w:rsidRPr="00A24A86">
        <w:tc>
          <w:tcPr>
            <w:tcW w:w="7338" w:type="dxa"/>
            <w:gridSpan w:val="2"/>
            <w:shd w:val="clear" w:color="auto" w:fill="auto"/>
          </w:tcPr>
          <w:p w:rsidR="00A24A86" w:rsidRPr="00A24A86" w:rsidRDefault="00A24A86" w:rsidP="00A24A86">
            <w:r w:rsidRPr="00A24A86">
              <w:t>из них: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женщин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лиц в возрасте до 18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  <w:tr w:rsidR="00A24A86" w:rsidRPr="00A24A86">
        <w:tc>
          <w:tcPr>
            <w:tcW w:w="5070" w:type="dxa"/>
            <w:shd w:val="clear" w:color="auto" w:fill="auto"/>
          </w:tcPr>
          <w:p w:rsidR="00A24A86" w:rsidRPr="00A24A86" w:rsidRDefault="00A24A86" w:rsidP="00A24A86">
            <w:r w:rsidRPr="00A24A8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4A86" w:rsidRPr="00A24A86" w:rsidRDefault="00A24A86" w:rsidP="00A24A86">
            <w:pPr>
              <w:jc w:val="center"/>
            </w:pPr>
            <w:r w:rsidRPr="00A24A86">
              <w:t>0</w:t>
            </w:r>
          </w:p>
        </w:tc>
      </w:tr>
    </w:tbl>
    <w:p w:rsidR="00A24A86" w:rsidRPr="00A24A86" w:rsidRDefault="00A24A86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t>Строка 021.</w:t>
      </w:r>
      <w:r w:rsidRPr="00A24A8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284"/>
      </w:tblGrid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023-866-456-66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  <w:r w:rsidRPr="00A24A86">
              <w:t>023-865-862-72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  <w:tr w:rsidR="00A24A86" w:rsidRPr="00A24A86">
        <w:tc>
          <w:tcPr>
            <w:tcW w:w="6345" w:type="dxa"/>
            <w:tcBorders>
              <w:right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24A86" w:rsidRPr="00A24A86" w:rsidRDefault="00A24A86" w:rsidP="00A24A86">
            <w:pPr>
              <w:rPr>
                <w:rStyle w:val="a7"/>
              </w:rPr>
            </w:pP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 022.</w:t>
      </w:r>
      <w:r w:rsidRPr="00A24A86">
        <w:t xml:space="preserve">  Используемое оборудование: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oborud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Газовый котел (МИКРО-50)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ind w:firstLine="1418"/>
      </w:pPr>
      <w:r w:rsidRPr="00A24A86">
        <w:t>Используемые материалы и сырье: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tools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Горюче-смазочные материалы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rPr>
          <w:rStyle w:val="a7"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6805DE" w:rsidRDefault="006805DE" w:rsidP="00A24A86">
      <w:pPr>
        <w:rPr>
          <w:b/>
        </w:rPr>
      </w:pPr>
    </w:p>
    <w:p w:rsidR="00A24A86" w:rsidRPr="00A24A86" w:rsidRDefault="00A24A86" w:rsidP="00A24A86">
      <w:r w:rsidRPr="00A24A86">
        <w:rPr>
          <w:b/>
        </w:rPr>
        <w:lastRenderedPageBreak/>
        <w:t>Строка 030.</w:t>
      </w:r>
      <w:r w:rsidRPr="00A24A86">
        <w:t xml:space="preserve"> Оценка условий труда по вредным (опасным) факторам: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252"/>
        <w:gridCol w:w="1134"/>
        <w:gridCol w:w="1559"/>
        <w:gridCol w:w="2127"/>
        <w:gridCol w:w="283"/>
      </w:tblGrid>
      <w:tr w:rsidR="00A24A86" w:rsidRPr="00A24A86">
        <w:trPr>
          <w:tblHeader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(подкласс)условий труда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Эффективность СИЗ*, +/-/</w:t>
            </w:r>
            <w:r w:rsidRPr="00A24A8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Шум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color w:val="000000"/>
              </w:rPr>
            </w:pPr>
            <w:r w:rsidRPr="00A24A8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</w:tbl>
    <w:p w:rsidR="00A24A86" w:rsidRPr="00A24A86" w:rsidRDefault="00A24A86" w:rsidP="00A24A86">
      <w:pPr>
        <w:rPr>
          <w:sz w:val="16"/>
          <w:szCs w:val="16"/>
        </w:rPr>
      </w:pPr>
      <w:r w:rsidRPr="00A24A86">
        <w:rPr>
          <w:sz w:val="16"/>
          <w:szCs w:val="16"/>
        </w:rPr>
        <w:t>* Средства индивидуальной защиты</w:t>
      </w:r>
    </w:p>
    <w:p w:rsidR="00A24A86" w:rsidRPr="00A24A86" w:rsidRDefault="00A24A86" w:rsidP="00A24A86">
      <w:r w:rsidRPr="00A24A86">
        <w:rPr>
          <w:b/>
        </w:rPr>
        <w:t>Строка 040.</w:t>
      </w:r>
      <w:r w:rsidRPr="00A24A86"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276"/>
        <w:gridCol w:w="1417"/>
        <w:gridCol w:w="4107"/>
      </w:tblGrid>
      <w:tr w:rsidR="00A24A86" w:rsidRPr="00A24A86">
        <w:trPr>
          <w:trHeight w:val="360"/>
          <w:tblHeader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</w:t>
            </w:r>
            <w:r w:rsidRPr="00A24A86">
              <w:br/>
              <w:t>п/п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 результатам оценки условий труда</w:t>
            </w:r>
          </w:p>
        </w:tc>
      </w:tr>
      <w:tr w:rsidR="00A24A86" w:rsidRPr="00A24A86">
        <w:trPr>
          <w:trHeight w:val="480"/>
          <w:tblHeader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необходимость  в установлении </w:t>
            </w:r>
            <w:r w:rsidRPr="00A24A8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основание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Право на досрочное назначение трудовой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отсутствует</w:t>
            </w:r>
          </w:p>
        </w:tc>
      </w:tr>
      <w:tr w:rsidR="00A24A86" w:rsidRPr="00A24A8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:rsidR="00A24A86" w:rsidRPr="00A24A86" w:rsidRDefault="00A24A86" w:rsidP="00A24A86">
      <w:pPr>
        <w:rPr>
          <w:rStyle w:val="a7"/>
        </w:rPr>
      </w:pPr>
    </w:p>
    <w:p w:rsidR="00A24A86" w:rsidRPr="00A24A86" w:rsidRDefault="00A24A86" w:rsidP="00A24A86">
      <w:pPr>
        <w:jc w:val="both"/>
      </w:pPr>
      <w:r w:rsidRPr="00A24A86">
        <w:rPr>
          <w:b/>
        </w:rPr>
        <w:t>Строка 050.</w:t>
      </w:r>
      <w:r w:rsidRPr="00A24A86">
        <w:t> Рекомендации по улучшению условий труда, по режимам труда и отдыха, по подбору работников: </w:t>
      </w:r>
      <w:r w:rsidRPr="00A24A86">
        <w:rPr>
          <w:u w:val="single"/>
        </w:rPr>
        <w:t>  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"s_050" \* MERGEFORMAT </w:instrText>
      </w:r>
      <w:r w:rsidRPr="00A24A86">
        <w:rPr>
          <w:u w:val="single"/>
        </w:rPr>
        <w:fldChar w:fldCharType="separate"/>
      </w:r>
      <w:r w:rsidRPr="00A24A86">
        <w:rPr>
          <w:i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 w:rsidRPr="00A24A86">
        <w:rPr>
          <w:i/>
          <w:u w:val="single"/>
        </w:rPr>
        <w:tab/>
        <w:t>   </w:t>
      </w:r>
      <w:r w:rsidRPr="00A24A86">
        <w:rPr>
          <w:i/>
          <w:u w:val="single"/>
        </w:rPr>
        <w:br/>
        <w:t xml:space="preserve"> 2. Рекомендуемые режимы труда и отдыха: в соответствии с графиком работы организации.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</w:t>
      </w:r>
      <w:r w:rsidRPr="00A24A86">
        <w:rPr>
          <w:u w:val="single"/>
        </w:rPr>
        <w:tab/>
        <w:t>   </w:t>
      </w:r>
      <w:r w:rsidRPr="00A24A86">
        <w:br/>
      </w:r>
    </w:p>
    <w:p w:rsidR="00A24A86" w:rsidRPr="00A24A86" w:rsidRDefault="00A24A86" w:rsidP="00A24A86">
      <w:r w:rsidRPr="00A24A86">
        <w:t>Дата составления: </w:t>
      </w:r>
      <w:r w:rsidRPr="00A24A86">
        <w:rPr>
          <w:u w:val="single"/>
        </w:rPr>
        <w:t xml:space="preserve"> 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fill_date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>20.04.2022</w:t>
      </w:r>
      <w:r w:rsidRPr="00A24A86">
        <w:rPr>
          <w:u w:val="single"/>
        </w:rPr>
        <w:fldChar w:fldCharType="end"/>
      </w:r>
      <w:r w:rsidRPr="00A24A86">
        <w:rPr>
          <w:u w:val="single"/>
        </w:rPr>
        <w:t xml:space="preserve">    </w:t>
      </w:r>
    </w:p>
    <w:p w:rsidR="00A24A86" w:rsidRPr="00A24A86" w:rsidRDefault="00A24A86" w:rsidP="00A24A86"/>
    <w:p w:rsidR="006805DE" w:rsidRDefault="006805DE" w:rsidP="00A24A86"/>
    <w:p w:rsidR="006805DE" w:rsidRDefault="006805DE" w:rsidP="00A24A86"/>
    <w:p w:rsidR="00A24A86" w:rsidRPr="00A24A86" w:rsidRDefault="00A24A86" w:rsidP="00A24A86">
      <w:r w:rsidRPr="00A24A86">
        <w:lastRenderedPageBreak/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Директор школы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Белов Алексей Иванович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Члены комиссии по проведению специальной оценки условий труда:</w:t>
      </w:r>
    </w:p>
    <w:tbl>
      <w:tblPr>
        <w:tblW w:w="10388" w:type="dxa"/>
        <w:jc w:val="center"/>
        <w:tblLayout w:type="fixed"/>
        <w:tblLook w:val="0000" w:firstRow="0" w:lastRow="0" w:firstColumn="0" w:lastColumn="0" w:noHBand="0" w:noVBand="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учебно-воспитательной работе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Немова Ольга Геннадьевна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Заместитель директора по воспитательной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Ахтимирова Наталия Геннадиевна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Эксперт(-ы) организации, проводившей специальную оценку условий труда: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 w:rsidR="00A24A86" w:rsidRPr="00A24A86" w:rsidTr="00A24A8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4803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20.04.2022</w:t>
            </w:r>
          </w:p>
        </w:tc>
      </w:tr>
      <w:tr w:rsidR="00A24A86" w:rsidRPr="00A24A86" w:rsidTr="00A24A8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(№ в реестре экспертов)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A24A86">
      <w:r w:rsidRPr="00A24A86">
        <w:t>С результатами специальной оценки условий труда ознакомлен(ы)</w:t>
      </w:r>
    </w:p>
    <w:tbl>
      <w:tblPr>
        <w:tblW w:w="10317" w:type="dxa"/>
        <w:jc w:val="center"/>
        <w:tblLayout w:type="fixed"/>
        <w:tblLook w:val="0000" w:firstRow="0" w:lastRow="0" w:firstColumn="0" w:lastColumn="0" w:noHBand="0" w:noVBand="0"/>
      </w:tblPr>
      <w:tblGrid>
        <w:gridCol w:w="2751"/>
        <w:gridCol w:w="283"/>
        <w:gridCol w:w="5387"/>
        <w:gridCol w:w="283"/>
        <w:gridCol w:w="1613"/>
      </w:tblGrid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Жарков Владимир Александрович</w:t>
            </w:r>
          </w:p>
        </w:tc>
        <w:tc>
          <w:tcPr>
            <w:tcW w:w="283" w:type="dxa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Баданов Александр Иванович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 w:rsidTr="00A24A8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(дата)</w:t>
            </w:r>
          </w:p>
        </w:tc>
      </w:tr>
    </w:tbl>
    <w:p w:rsidR="00A24A86" w:rsidRPr="00A24A86" w:rsidRDefault="00A24A86" w:rsidP="00A24A86"/>
    <w:p w:rsidR="00A24A86" w:rsidRPr="00A24A86" w:rsidRDefault="00A24A86" w:rsidP="009A2489">
      <w:pPr>
        <w:sectPr w:rsidR="00A24A86" w:rsidRPr="00A24A86" w:rsidSect="00A24A86">
          <w:headerReference w:type="default" r:id="rId626"/>
          <w:footerReference w:type="default" r:id="rId627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ЧР\\ARMv51_files\\4A25D6B3D44B421FB98EF5D24678269F\\Химический.docx"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946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ind w:left="6946"/>
      </w:pPr>
    </w:p>
    <w:p w:rsidR="00A24A86" w:rsidRPr="00A24A86" w:rsidRDefault="00A24A86" w:rsidP="00A24A86">
      <w:pPr>
        <w:ind w:left="6946"/>
      </w:pPr>
      <w:r w:rsidRPr="00A24A86">
        <w:t xml:space="preserve">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</w:pPr>
    </w:p>
    <w:p w:rsidR="00A24A86" w:rsidRPr="00A24A86" w:rsidRDefault="00A24A86" w:rsidP="00A24A86"/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химического фактора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043/22/36- Х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Оператор газовой котельной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средствах измерения: </w:t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1418"/>
        <w:gridCol w:w="1559"/>
        <w:gridCol w:w="1701"/>
        <w:gridCol w:w="2753"/>
      </w:tblGrid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Заводской 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№ 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Анализатор-течеискатель АНТ-3М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С-ДШД/19-07-2021/80139523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18.07.2022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25%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Руководство по эксплуатации анализатора-течеискателя АНТ-3М.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Нормирование: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6. Условия проведения исследований:</w:t>
      </w:r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2501"/>
        <w:gridCol w:w="1985"/>
        <w:gridCol w:w="2072"/>
      </w:tblGrid>
      <w:tr w:rsidR="00A24A86" w:rsidRPr="00A24A86" w:rsidTr="00A24A86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Котельная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732.2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33.5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Фактические и нормативные значения измеряемых параметров: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1453"/>
        <w:gridCol w:w="1330"/>
        <w:gridCol w:w="1222"/>
        <w:gridCol w:w="1518"/>
        <w:gridCol w:w="1575"/>
      </w:tblGrid>
      <w:tr w:rsidR="00A24A86" w:rsidRPr="00A24A86" w:rsidTr="00A24A86">
        <w:trPr>
          <w:tblHeader/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вещества  (рабочей зоны)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Нормативное значение</w:t>
            </w: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Класс опасности</w:t>
            </w: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Класс условий труда</w:t>
            </w: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Время воздействия, %</w:t>
            </w:r>
          </w:p>
        </w:tc>
      </w:tr>
      <w:tr w:rsidR="00A24A86" w:rsidRPr="00A24A86">
        <w:trPr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Котельная, рабочий стол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</w:tr>
      <w:tr w:rsidR="00A24A86" w:rsidRPr="00A24A86">
        <w:trPr>
          <w:jc w:val="center"/>
        </w:trPr>
        <w:tc>
          <w:tcPr>
            <w:tcW w:w="3237" w:type="dxa"/>
            <w:vAlign w:val="center"/>
          </w:tcPr>
          <w:p w:rsidR="00A24A86" w:rsidRPr="00A24A86" w:rsidRDefault="00A24A86" w:rsidP="00A24A86">
            <w:pPr>
              <w:pStyle w:val="a8"/>
              <w:rPr>
                <w:i/>
              </w:rPr>
            </w:pPr>
            <w:r w:rsidRPr="00A24A86">
              <w:rPr>
                <w:i/>
              </w:rPr>
              <w:t>Азота оксиды /в пересчете на NO2/ (азота окислы), мг/м³</w:t>
            </w:r>
          </w:p>
        </w:tc>
        <w:tc>
          <w:tcPr>
            <w:tcW w:w="1453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ННПО,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т.е.&lt;5</w:t>
            </w:r>
          </w:p>
        </w:tc>
        <w:tc>
          <w:tcPr>
            <w:tcW w:w="1330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</w:t>
            </w:r>
          </w:p>
        </w:tc>
        <w:tc>
          <w:tcPr>
            <w:tcW w:w="1222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</w:t>
            </w:r>
          </w:p>
        </w:tc>
        <w:tc>
          <w:tcPr>
            <w:tcW w:w="1518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</w:t>
            </w:r>
          </w:p>
        </w:tc>
        <w:tc>
          <w:tcPr>
            <w:tcW w:w="157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10</w:t>
            </w:r>
          </w:p>
        </w:tc>
      </w:tr>
    </w:tbl>
    <w:p w:rsidR="00A24A86" w:rsidRPr="00A24A86" w:rsidRDefault="00A24A86" w:rsidP="00A24A86">
      <w:pPr>
        <w:jc w:val="both"/>
      </w:pPr>
      <w:r w:rsidRPr="00A24A86">
        <w:t>ННПО - ниже нижнего предела обнаружения</w:t>
      </w:r>
    </w:p>
    <w:p w:rsidR="00A24A86" w:rsidRPr="00A24A86" w:rsidRDefault="00A24A86" w:rsidP="00A24A86">
      <w:pPr>
        <w:jc w:val="both"/>
      </w:pPr>
    </w:p>
    <w:p w:rsidR="00A24A86" w:rsidRPr="00A24A86" w:rsidRDefault="00A24A86" w:rsidP="00A24A86">
      <w:r w:rsidRPr="00A24A86">
        <w:rPr>
          <w:b/>
          <w:color w:val="000000"/>
        </w:rPr>
        <w:t>8. Заключение:</w:t>
      </w:r>
      <w:r w:rsidRPr="00A24A86">
        <w:rPr>
          <w:b/>
          <w:color w:val="000000"/>
        </w:rPr>
        <w:br/>
      </w:r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rStyle w:val="a7"/>
        </w:rPr>
        <w:t>9.</w:t>
      </w:r>
      <w:r w:rsidRPr="00A24A86">
        <w:rPr>
          <w:b/>
          <w:color w:val="000000"/>
        </w:rPr>
        <w:t xml:space="preserve">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20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sz w:val="16"/>
                <w:vertAlign w:val="superscript"/>
              </w:rPr>
            </w:pPr>
            <w:r w:rsidRPr="00A24A86"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sz w:val="16"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628"/>
          <w:headerReference w:type="default" r:id="rId629"/>
          <w:footerReference w:type="even" r:id="rId630"/>
          <w:footerReference w:type="default" r:id="rId631"/>
          <w:headerReference w:type="first" r:id="rId632"/>
          <w:footerReference w:type="first" r:id="rId633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ЧР\\ARMv51_files\\4A25D6B3D44B421FB98EF5D24678269F\\Освещение.docx" \!  \* MERGEFORMAT </w:instrText>
      </w:r>
      <w:r w:rsidRPr="00A24A86">
        <w:fldChar w:fldCharType="separate"/>
      </w: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4253"/>
      </w:tblGrid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ind w:left="6660"/>
        <w:rPr>
          <w:b/>
        </w:rPr>
      </w:pPr>
    </w:p>
    <w:p w:rsidR="00A24A86" w:rsidRPr="00A24A86" w:rsidRDefault="00A24A86" w:rsidP="00A24A86">
      <w:pPr>
        <w:spacing w:line="360" w:lineRule="auto"/>
        <w:ind w:left="6946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D55F6F" w:rsidP="00A24A86">
      <w:pPr>
        <w:spacing w:line="360" w:lineRule="auto"/>
        <w:ind w:left="6946"/>
      </w:pPr>
      <w:r>
        <w:fldChar w:fldCharType="begin" w:fldLock="1"/>
      </w:r>
      <w:r>
        <w:instrText xml:space="preserve"> DOCVARIABLE "boss_state" \* MERGEFORMAT </w:instrText>
      </w:r>
      <w:r>
        <w:fldChar w:fldCharType="separate"/>
      </w:r>
      <w:r w:rsidR="00A24A86" w:rsidRPr="00A24A86">
        <w:t>Начальник ИЛ</w:t>
      </w:r>
      <w:r>
        <w:fldChar w:fldCharType="end"/>
      </w:r>
    </w:p>
    <w:p w:rsidR="00A24A86" w:rsidRPr="00A24A86" w:rsidRDefault="00A24A86" w:rsidP="00A24A86">
      <w:pPr>
        <w:spacing w:line="360" w:lineRule="auto"/>
        <w:ind w:left="6946"/>
      </w:pPr>
      <w:r w:rsidRPr="00A24A86">
        <w:t xml:space="preserve">_________ </w:t>
      </w:r>
      <w:r w:rsidR="00D55F6F">
        <w:fldChar w:fldCharType="begin" w:fldLock="1"/>
      </w:r>
      <w:r w:rsidR="00D55F6F">
        <w:instrText xml:space="preserve"> DOCVARIABLE "boss_fio2" \* MERGEFORMAT </w:instrText>
      </w:r>
      <w:r w:rsidR="00D55F6F">
        <w:fldChar w:fldCharType="separate"/>
      </w:r>
      <w:r w:rsidRPr="00A24A86">
        <w:t>Кондратьева Н.В.</w:t>
      </w:r>
      <w:r w:rsidR="00D55F6F">
        <w:fldChar w:fldCharType="end"/>
      </w:r>
    </w:p>
    <w:p w:rsidR="00A24A86" w:rsidRPr="00A24A86" w:rsidRDefault="00A24A86" w:rsidP="00A24A86">
      <w:pPr>
        <w:spacing w:line="276" w:lineRule="auto"/>
      </w:pPr>
      <w:r w:rsidRPr="00A24A86">
        <w:t xml:space="preserve">                                                                                                         </w:t>
      </w:r>
    </w:p>
    <w:p w:rsidR="00A24A86" w:rsidRPr="00A24A86" w:rsidRDefault="00A24A86" w:rsidP="00A24A86">
      <w:pPr>
        <w:spacing w:line="276" w:lineRule="auto"/>
        <w:jc w:val="center"/>
      </w:pPr>
      <w:r w:rsidRPr="00A24A86">
        <w:t xml:space="preserve">                                                                                                               Дата: </w:t>
      </w:r>
      <w:r w:rsidR="00D55F6F">
        <w:fldChar w:fldCharType="begin" w:fldLock="1"/>
      </w:r>
      <w:r w:rsidR="00D55F6F">
        <w:instrText xml:space="preserve"> DOCVARIABLE sign_date \* MERGE</w:instrText>
      </w:r>
      <w:r w:rsidR="00D55F6F">
        <w:instrText xml:space="preserve">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spacing w:before="120"/>
        <w:jc w:val="right"/>
      </w:pPr>
      <w:r w:rsidRPr="00A24A86">
        <w:t xml:space="preserve">        М.П.</w:t>
      </w:r>
    </w:p>
    <w:p w:rsidR="00A24A86" w:rsidRPr="00A24A86" w:rsidRDefault="00A24A86" w:rsidP="00A24A86">
      <w:pPr>
        <w:pStyle w:val="1"/>
        <w:jc w:val="right"/>
      </w:pPr>
    </w:p>
    <w:p w:rsidR="00A24A86" w:rsidRPr="00A24A86" w:rsidRDefault="00A24A86" w:rsidP="00A24A86">
      <w:pPr>
        <w:rPr>
          <w:sz w:val="4"/>
        </w:rPr>
      </w:pP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проведения исследований (испытаний) и измерений световой среды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043/22/36- О</w:t>
            </w:r>
          </w:p>
        </w:tc>
      </w:tr>
      <w:tr w:rsidR="00A24A86" w:rsidRPr="00A24A86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Дата проведения измерений (оценки):</w:t>
      </w:r>
      <w:r w:rsidRPr="00A24A86">
        <w:t xml:space="preserve">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Оператор газовой котельной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  <w:spacing w:before="0"/>
      </w:pPr>
      <w:r w:rsidRPr="00A24A86">
        <w:t xml:space="preserve">4. Сведения о средствах измерения: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1559"/>
        <w:gridCol w:w="1559"/>
        <w:gridCol w:w="1701"/>
        <w:gridCol w:w="2895"/>
      </w:tblGrid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средства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Заводской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номер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№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свидетельства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Действительно до: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Погрешность измерения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48312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207/20-05127 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07.09.2022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Мультиметр АРРА 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57450961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С-АР/26-05-2021/66300428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25.05.2022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Δ = ±(0,005*Х+2*к)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Секундомер электронный "Интеграл С-01"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411536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С-АР/01-06-2021/67890107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31.05.2022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 (9.6x10^-6 xTx+0.01) c., Tx – значение измеренного интервала времени в секундах</w:t>
            </w:r>
          </w:p>
        </w:tc>
      </w:tr>
      <w:tr w:rsidR="00A24A86" w:rsidRPr="00A24A86">
        <w:trPr>
          <w:jc w:val="center"/>
        </w:trPr>
        <w:tc>
          <w:tcPr>
            <w:tcW w:w="261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Люксметр "ТКА-Люкс"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337417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С-БН/23-08-2021/88325258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22.08.2022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±6%</w:t>
            </w:r>
          </w:p>
        </w:tc>
      </w:tr>
    </w:tbl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6805DE" w:rsidRDefault="006805DE" w:rsidP="00A24A86">
      <w:pPr>
        <w:rPr>
          <w:b/>
          <w:color w:val="000000"/>
        </w:rPr>
      </w:pP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lastRenderedPageBreak/>
        <w:t>5. Используемые нормативные документы:</w:t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>НД, устанавливающие метод и требования к проведению измерений:</w:t>
      </w:r>
    </w:p>
    <w:p w:rsidR="00A24A86" w:rsidRPr="00A24A86" w:rsidRDefault="00D55F6F" w:rsidP="00A24A86">
      <w:pPr>
        <w:jc w:val="both"/>
      </w:pPr>
      <w:r>
        <w:fldChar w:fldCharType="begin" w:fldLock="1"/>
      </w:r>
      <w:r>
        <w:instrText xml:space="preserve"> DOCVARIABLE list_nd_izm \* MERGEFORMAT </w:instrText>
      </w:r>
      <w:r>
        <w:fldChar w:fldCharType="separate"/>
      </w:r>
      <w:r w:rsidR="00A24A86" w:rsidRPr="00A24A86"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  <w:r>
        <w:fldChar w:fldCharType="end"/>
      </w:r>
    </w:p>
    <w:p w:rsidR="00A24A86" w:rsidRPr="00A24A86" w:rsidRDefault="00A24A86" w:rsidP="00A24A86">
      <w:pPr>
        <w:rPr>
          <w:b/>
          <w:color w:val="000000"/>
        </w:rPr>
      </w:pPr>
      <w:r w:rsidRPr="00A24A86">
        <w:rPr>
          <w:b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:rsidR="00A24A86" w:rsidRPr="00A24A86" w:rsidRDefault="00A24A86" w:rsidP="00A24A86">
      <w:pPr>
        <w:jc w:val="both"/>
      </w:pPr>
      <w:r w:rsidRPr="00A24A86">
        <w:fldChar w:fldCharType="begin" w:fldLock="1"/>
      </w:r>
      <w:r w:rsidRPr="00A24A86">
        <w:instrText xml:space="preserve"> DOCVARIABLE list_nd_ctl \* MERGEFORMAT </w:instrText>
      </w:r>
      <w:r w:rsidRPr="00A24A86">
        <w:fldChar w:fldCharType="separate"/>
      </w:r>
      <w:r w:rsidRPr="00A24A86"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:rsidR="00A24A86" w:rsidRPr="00A24A86" w:rsidRDefault="00A24A86" w:rsidP="00A24A86">
      <w:pPr>
        <w:jc w:val="both"/>
      </w:pPr>
      <w:r w:rsidRPr="00A24A86"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  <w:r w:rsidRPr="00A24A86">
        <w:fldChar w:fldCharType="end"/>
      </w:r>
    </w:p>
    <w:p w:rsidR="00A24A86" w:rsidRPr="00A24A86" w:rsidRDefault="00A24A86" w:rsidP="00A24A86">
      <w:pPr>
        <w:rPr>
          <w:b/>
        </w:rPr>
      </w:pPr>
      <w:r w:rsidRPr="00A24A86">
        <w:rPr>
          <w:b/>
        </w:rPr>
        <w:t xml:space="preserve">6. </w:t>
      </w:r>
      <w:r w:rsidRPr="00A24A86">
        <w:rPr>
          <w:rStyle w:val="a7"/>
        </w:rPr>
        <w:t>Характеристика</w:t>
      </w:r>
      <w:r w:rsidRPr="00A24A86">
        <w:rPr>
          <w:b/>
        </w:rPr>
        <w:t xml:space="preserve"> осветительного оборудования (осветительных приборов):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Тип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светильников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Тип ламп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Мощность ламп, Вт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Высота подвеса, м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Доля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не горящих ламп, %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Напряжение сети, В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(U</w:t>
            </w:r>
            <w:r w:rsidRPr="00A24A86">
              <w:rPr>
                <w:vertAlign w:val="subscript"/>
              </w:rPr>
              <w:t>1</w:t>
            </w:r>
            <w:r w:rsidRPr="00A24A86">
              <w:t>/U</w:t>
            </w:r>
            <w:r w:rsidRPr="00A24A86">
              <w:rPr>
                <w:vertAlign w:val="subscript"/>
              </w:rPr>
              <w:t>2</w:t>
            </w:r>
            <w:r w:rsidRPr="00A24A86">
              <w:t>)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134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Котельная</w:t>
            </w:r>
          </w:p>
        </w:tc>
        <w:tc>
          <w:tcPr>
            <w:tcW w:w="885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 рассеивателем</w:t>
            </w:r>
          </w:p>
        </w:tc>
        <w:tc>
          <w:tcPr>
            <w:tcW w:w="380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ЛН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60</w:t>
            </w:r>
          </w:p>
        </w:tc>
        <w:tc>
          <w:tcPr>
            <w:tcW w:w="542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2.2</w:t>
            </w:r>
          </w:p>
        </w:tc>
        <w:tc>
          <w:tcPr>
            <w:tcW w:w="659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0</w:t>
            </w:r>
          </w:p>
        </w:tc>
        <w:tc>
          <w:tcPr>
            <w:tcW w:w="647" w:type="pct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224/221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7. Условия проведения исследований: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2"/>
        <w:gridCol w:w="2384"/>
        <w:gridCol w:w="2267"/>
        <w:gridCol w:w="1807"/>
      </w:tblGrid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Наименование рабочей зоны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Температура воздуха, </w:t>
            </w:r>
            <w:r w:rsidRPr="00A24A86">
              <w:rPr>
                <w:vertAlign w:val="superscript"/>
              </w:rPr>
              <w:t>o</w:t>
            </w:r>
            <w:r w:rsidRPr="00A24A86">
              <w:t>C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Атмосферное давление, мм рт.ст.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Относительная влажность, %</w:t>
            </w:r>
          </w:p>
        </w:tc>
      </w:tr>
      <w:tr w:rsidR="00A24A86" w:rsidRPr="00A24A86" w:rsidTr="00A24A86">
        <w:trPr>
          <w:jc w:val="center"/>
        </w:trPr>
        <w:tc>
          <w:tcPr>
            <w:tcW w:w="1901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Котельная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24.1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732.2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33.5</w:t>
            </w:r>
          </w:p>
        </w:tc>
      </w:tr>
    </w:tbl>
    <w:p w:rsidR="00A24A86" w:rsidRPr="00A24A86" w:rsidRDefault="00A24A86" w:rsidP="00A24A86">
      <w:pPr>
        <w:spacing w:before="120"/>
        <w:rPr>
          <w:rStyle w:val="a7"/>
        </w:rPr>
      </w:pPr>
      <w:r w:rsidRPr="00A24A86">
        <w:rPr>
          <w:rStyle w:val="a7"/>
        </w:rPr>
        <w:t>8. Фактические и нормативные значения измеряемых параметров:</w:t>
      </w:r>
    </w:p>
    <w:tbl>
      <w:tblPr>
        <w:tblW w:w="10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1276"/>
        <w:gridCol w:w="709"/>
        <w:gridCol w:w="1984"/>
        <w:gridCol w:w="1276"/>
        <w:gridCol w:w="1065"/>
      </w:tblGrid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 xml:space="preserve">Наименование измеряемых параметров, рабочей поверхности 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Фактическое значение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 U</w:t>
            </w:r>
            <w:r w:rsidRPr="00A24A86">
              <w:rPr>
                <w:vertAlign w:val="subscript"/>
              </w:rPr>
              <w:t>0.95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 xml:space="preserve">Нормативное </w:t>
            </w:r>
          </w:p>
          <w:p w:rsidR="00A24A86" w:rsidRPr="00A24A86" w:rsidRDefault="00A24A86" w:rsidP="00A24A86">
            <w:pPr>
              <w:pStyle w:val="a8"/>
            </w:pPr>
            <w:r w:rsidRPr="00A24A86">
              <w:t>значение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Класс условий труда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rPr>
                <w:b/>
              </w:rPr>
              <w:t xml:space="preserve"> </w:t>
            </w:r>
            <w:r w:rsidRPr="00A24A86">
              <w:t>Время, %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b/>
              </w:rPr>
            </w:pPr>
            <w:r w:rsidRPr="00A24A86">
              <w:rPr>
                <w:b/>
              </w:rPr>
              <w:t>Котельная, рабочий стол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СанПиН 1.2.3685-21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10</w:t>
            </w:r>
          </w:p>
        </w:tc>
      </w:tr>
      <w:tr w:rsidR="00A24A86" w:rsidRPr="00A24A86" w:rsidTr="00A24A86">
        <w:trPr>
          <w:tblHeader/>
          <w:jc w:val="center"/>
        </w:trPr>
        <w:tc>
          <w:tcPr>
            <w:tcW w:w="4045" w:type="dxa"/>
            <w:vAlign w:val="center"/>
          </w:tcPr>
          <w:p w:rsidR="00A24A86" w:rsidRPr="00A24A86" w:rsidRDefault="00A24A86" w:rsidP="00A24A86">
            <w:pPr>
              <w:pStyle w:val="a8"/>
              <w:jc w:val="left"/>
            </w:pPr>
            <w:r w:rsidRPr="00A24A86">
              <w:t>Освещенность рабочей поверхности, лк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91</w:t>
            </w:r>
          </w:p>
        </w:tc>
        <w:tc>
          <w:tcPr>
            <w:tcW w:w="709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6</w:t>
            </w:r>
          </w:p>
        </w:tc>
        <w:tc>
          <w:tcPr>
            <w:tcW w:w="1984" w:type="dxa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300</w:t>
            </w:r>
          </w:p>
        </w:tc>
        <w:tc>
          <w:tcPr>
            <w:tcW w:w="1276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  <w:r w:rsidRPr="00A24A86">
              <w:rPr>
                <w:b/>
              </w:rPr>
              <w:t>3.2</w:t>
            </w:r>
          </w:p>
        </w:tc>
        <w:tc>
          <w:tcPr>
            <w:tcW w:w="1065" w:type="dxa"/>
            <w:vAlign w:val="center"/>
          </w:tcPr>
          <w:p w:rsidR="00A24A86" w:rsidRPr="00A24A86" w:rsidRDefault="00A24A86" w:rsidP="00A24A86">
            <w:pPr>
              <w:pStyle w:val="a8"/>
              <w:rPr>
                <w:b/>
              </w:rPr>
            </w:pPr>
          </w:p>
        </w:tc>
      </w:tr>
    </w:tbl>
    <w:p w:rsidR="00A24A86" w:rsidRPr="00A24A86" w:rsidRDefault="00A24A86" w:rsidP="00A24A86">
      <w:r w:rsidRPr="00A24A86">
        <w:t>U</w:t>
      </w:r>
      <w:r w:rsidRPr="00A24A86">
        <w:rPr>
          <w:vertAlign w:val="subscript"/>
        </w:rPr>
        <w:t>0.95</w:t>
      </w:r>
      <w:r w:rsidRPr="00A24A86">
        <w:t xml:space="preserve"> - расширенная неопределенность (Р=0.95).</w:t>
      </w:r>
    </w:p>
    <w:p w:rsidR="00A24A86" w:rsidRPr="00A24A86" w:rsidRDefault="00A24A86" w:rsidP="00A24A86">
      <w:r w:rsidRPr="00A24A86">
        <w:rPr>
          <w:b/>
        </w:rPr>
        <w:t>9</w:t>
      </w:r>
      <w:r w:rsidRPr="00A24A86">
        <w:t xml:space="preserve">. </w:t>
      </w:r>
      <w:r w:rsidRPr="00A24A86">
        <w:rPr>
          <w:b/>
        </w:rPr>
        <w:t>Заключение</w:t>
      </w:r>
      <w:r w:rsidRPr="00A24A86">
        <w:t>:</w:t>
      </w:r>
      <w:r w:rsidRPr="00A24A86">
        <w:br/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2</w:t>
      </w:r>
      <w:r w:rsidR="00D55F6F">
        <w:fldChar w:fldCharType="end"/>
      </w:r>
    </w:p>
    <w:p w:rsidR="00A24A86" w:rsidRPr="00A24A86" w:rsidRDefault="00A24A86" w:rsidP="00A24A86">
      <w:r w:rsidRPr="00A24A86">
        <w:rPr>
          <w:b/>
          <w:color w:val="000000"/>
        </w:rPr>
        <w:t>10. Сотрудники организации (лаборатории)</w:t>
      </w:r>
      <w:r w:rsidRPr="00A24A86">
        <w:rPr>
          <w:b/>
          <w:bCs/>
          <w:color w:val="000000"/>
        </w:rPr>
        <w:t>, проводившие измерения: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  <w:rPr>
                <w:color w:val="FFFFFF"/>
              </w:rPr>
            </w:pPr>
            <w:r w:rsidRPr="00A24A86">
              <w:rPr>
                <w:color w:val="FFFFFF"/>
              </w:rPr>
              <w:t>4803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Инженер-лаборант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</w:trPr>
        <w:tc>
          <w:tcPr>
            <w:tcW w:w="13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color w:val="FFFFFF"/>
                <w:vertAlign w:val="superscript"/>
              </w:rPr>
            </w:pPr>
            <w:r w:rsidRPr="00A24A86">
              <w:rPr>
                <w:color w:val="FFFFFF"/>
                <w:sz w:val="16"/>
                <w:szCs w:val="16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4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3" w:type="dxa"/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A24A86" w:rsidRPr="00A24A86" w:rsidRDefault="00A24A86" w:rsidP="00A24A86">
            <w:pPr>
              <w:pStyle w:val="a8"/>
              <w:rPr>
                <w:sz w:val="16"/>
                <w:szCs w:val="16"/>
                <w:vertAlign w:val="superscript"/>
              </w:rPr>
            </w:pPr>
            <w:r w:rsidRPr="00A24A86">
              <w:rPr>
                <w:sz w:val="16"/>
                <w:szCs w:val="16"/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spacing w:before="120"/>
      </w:pPr>
    </w:p>
    <w:p w:rsidR="00A24A86" w:rsidRPr="00A24A86" w:rsidRDefault="00A24A86" w:rsidP="009A2489">
      <w:pPr>
        <w:sectPr w:rsidR="00A24A86" w:rsidRPr="00A24A86" w:rsidSect="00A24A86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A24A86">
        <w:fldChar w:fldCharType="end"/>
      </w:r>
    </w:p>
    <w:p w:rsidR="00A24A86" w:rsidRPr="00A24A86" w:rsidRDefault="00A24A86" w:rsidP="009A2489">
      <w:pPr>
        <w:rPr>
          <w:sz w:val="20"/>
          <w:szCs w:val="20"/>
        </w:rPr>
      </w:pPr>
      <w:r w:rsidRPr="00A24A86">
        <w:lastRenderedPageBreak/>
        <w:fldChar w:fldCharType="begin"/>
      </w:r>
      <w:r w:rsidRPr="00A24A86">
        <w:instrText xml:space="preserve"> INCLUDETEXT  "S:\\БАЗА СОУТ 2022\\043.22.С МБОУ Можарская СОШ Янтиковского р. ЧР\\ARMv51_files\\4A25D6B3D44B421FB98EF5D24678269F\\Напряженность.docx" \!  \* MERGEFORMAT </w:instrText>
      </w:r>
      <w:r w:rsidRPr="00A24A86">
        <w:fldChar w:fldCharType="separate"/>
      </w: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3917"/>
      </w:tblGrid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 w:rsidR="00A24A86" w:rsidRPr="00A24A86" w:rsidTr="00A24A86">
        <w:trPr>
          <w:jc w:val="center"/>
        </w:trPr>
        <w:tc>
          <w:tcPr>
            <w:tcW w:w="10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A24A86">
              <w:rPr>
                <w:color w:val="000000"/>
                <w:sz w:val="18"/>
                <w:szCs w:val="18"/>
              </w:rPr>
              <w:t xml:space="preserve"> 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A24A86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A24A86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Дата внесения в реестр сведений об аккредитованном лице</w:t>
            </w:r>
          </w:p>
        </w:tc>
      </w:tr>
      <w:tr w:rsidR="00A24A86" w:rsidRPr="00A24A86" w:rsidTr="00A24A86">
        <w:trPr>
          <w:jc w:val="center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РОСС RU.0001.21ЭО80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jc w:val="center"/>
              <w:rPr>
                <w:color w:val="000000"/>
                <w:sz w:val="18"/>
                <w:szCs w:val="18"/>
              </w:rPr>
            </w:pPr>
            <w:r w:rsidRPr="00A24A86">
              <w:rPr>
                <w:color w:val="000000"/>
                <w:sz w:val="18"/>
                <w:szCs w:val="18"/>
              </w:rPr>
              <w:t>05.10.2016</w:t>
            </w:r>
          </w:p>
        </w:tc>
      </w:tr>
    </w:tbl>
    <w:p w:rsidR="00A24A86" w:rsidRPr="00A24A86" w:rsidRDefault="00A24A86" w:rsidP="00A24A86">
      <w:pPr>
        <w:pStyle w:val="1"/>
        <w:rPr>
          <w:sz w:val="16"/>
        </w:rPr>
      </w:pPr>
    </w:p>
    <w:p w:rsidR="00A24A86" w:rsidRPr="00A24A86" w:rsidRDefault="00A24A86" w:rsidP="00A24A86">
      <w:pPr>
        <w:spacing w:line="360" w:lineRule="auto"/>
        <w:ind w:left="6660"/>
        <w:rPr>
          <w:b/>
        </w:rPr>
      </w:pPr>
      <w:r w:rsidRPr="00A24A86">
        <w:rPr>
          <w:b/>
        </w:rPr>
        <w:t>УТВЕРЖДАЮ</w:t>
      </w:r>
    </w:p>
    <w:p w:rsidR="00A24A86" w:rsidRPr="00A24A86" w:rsidRDefault="00A24A86" w:rsidP="00A24A86">
      <w:pPr>
        <w:spacing w:line="360" w:lineRule="auto"/>
        <w:ind w:left="6660"/>
      </w:pPr>
      <w:r w:rsidRPr="00A24A86">
        <w:t>Начальник ИЛ</w:t>
      </w:r>
    </w:p>
    <w:tbl>
      <w:tblPr>
        <w:tblW w:w="3652" w:type="dxa"/>
        <w:jc w:val="right"/>
        <w:tblLayout w:type="fixed"/>
        <w:tblLook w:val="01E0" w:firstRow="1" w:lastRow="1" w:firstColumn="1" w:lastColumn="1" w:noHBand="0" w:noVBand="0"/>
      </w:tblPr>
      <w:tblGrid>
        <w:gridCol w:w="1137"/>
        <w:gridCol w:w="283"/>
        <w:gridCol w:w="2232"/>
      </w:tblGrid>
      <w:tr w:rsidR="00A24A86" w:rsidRPr="00A24A86" w:rsidTr="00A24A86">
        <w:trPr>
          <w:trHeight w:val="284"/>
          <w:jc w:val="right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jc w:val="left"/>
              <w:rPr>
                <w:sz w:val="24"/>
                <w:szCs w:val="24"/>
              </w:rPr>
            </w:pPr>
            <w:r w:rsidRPr="00A24A86">
              <w:rPr>
                <w:sz w:val="24"/>
                <w:szCs w:val="24"/>
              </w:rPr>
              <w:t>Кондратьева Н.В.</w:t>
            </w:r>
          </w:p>
        </w:tc>
      </w:tr>
      <w:tr w:rsidR="00A24A86" w:rsidRPr="00A24A86" w:rsidTr="00A24A86">
        <w:trPr>
          <w:trHeight w:val="137"/>
          <w:jc w:val="right"/>
        </w:trPr>
        <w:tc>
          <w:tcPr>
            <w:tcW w:w="11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pacing w:line="360" w:lineRule="auto"/>
              <w:rPr>
                <w:b/>
                <w:sz w:val="8"/>
                <w:szCs w:val="8"/>
                <w:vertAlign w:val="superscript"/>
              </w:rPr>
            </w:pPr>
          </w:p>
        </w:tc>
      </w:tr>
    </w:tbl>
    <w:p w:rsidR="00A24A86" w:rsidRPr="00A24A86" w:rsidRDefault="00A24A86" w:rsidP="00A24A86">
      <w:pPr>
        <w:spacing w:line="360" w:lineRule="auto"/>
        <w:ind w:left="6660"/>
      </w:pPr>
      <w:r w:rsidRPr="00A24A86">
        <w:t xml:space="preserve">                              Дата: </w:t>
      </w:r>
      <w:r w:rsidR="00D55F6F">
        <w:fldChar w:fldCharType="begin" w:fldLock="1"/>
      </w:r>
      <w:r w:rsidR="00D55F6F">
        <w:instrText xml:space="preserve"> DOCVARIABLE sign_date \* MERGEFORMAT </w:instrText>
      </w:r>
      <w:r w:rsidR="00D55F6F">
        <w:fldChar w:fldCharType="separate"/>
      </w:r>
      <w:r w:rsidRPr="00A24A86">
        <w:t xml:space="preserve">15.04.2022 </w:t>
      </w:r>
      <w:r w:rsidR="00D55F6F">
        <w:fldChar w:fldCharType="end"/>
      </w:r>
    </w:p>
    <w:p w:rsidR="00A24A86" w:rsidRPr="00A24A86" w:rsidRDefault="00A24A86" w:rsidP="00A24A86">
      <w:pPr>
        <w:jc w:val="right"/>
      </w:pPr>
    </w:p>
    <w:p w:rsidR="00A24A86" w:rsidRPr="00A24A86" w:rsidRDefault="00A24A86" w:rsidP="00A24A86">
      <w:pPr>
        <w:jc w:val="right"/>
      </w:pPr>
      <w:r w:rsidRPr="00A24A86">
        <w:t>М. П.</w:t>
      </w:r>
    </w:p>
    <w:p w:rsidR="00A24A86" w:rsidRPr="00A24A86" w:rsidRDefault="00A24A86" w:rsidP="00A24A86">
      <w:pPr>
        <w:pStyle w:val="1"/>
      </w:pPr>
      <w:r w:rsidRPr="00A24A86">
        <w:t>ПРОТОКОЛ</w:t>
      </w:r>
      <w:r w:rsidRPr="00A24A86">
        <w:rPr>
          <w:caps/>
        </w:rPr>
        <w:br/>
      </w:r>
      <w:r w:rsidRPr="00A24A86">
        <w:t>измерений показателей напряженности трудового процесса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0"/>
        <w:gridCol w:w="3555"/>
      </w:tblGrid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r w:rsidRPr="00A24A86">
              <w:t>№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4A86" w:rsidRPr="00A24A86" w:rsidRDefault="00A24A86" w:rsidP="00A24A86">
            <w:pPr>
              <w:jc w:val="center"/>
              <w:rPr>
                <w:bCs/>
                <w:color w:val="000000"/>
              </w:rPr>
            </w:pPr>
            <w:r w:rsidRPr="00A24A86">
              <w:rPr>
                <w:bCs/>
                <w:color w:val="000000"/>
              </w:rPr>
              <w:t>043/22/36- Н</w:t>
            </w:r>
          </w:p>
        </w:tc>
      </w:tr>
      <w:tr w:rsidR="00A24A86" w:rsidRPr="00A24A86" w:rsidTr="00FB001B">
        <w:trPr>
          <w:jc w:val="center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4A86" w:rsidRPr="00A24A86" w:rsidRDefault="00A24A86" w:rsidP="00A24A86">
            <w:pPr>
              <w:pStyle w:val="ae"/>
              <w:rPr>
                <w:bCs/>
              </w:rPr>
            </w:pPr>
            <w:r w:rsidRPr="00A24A86">
              <w:rPr>
                <w:vertAlign w:val="superscript"/>
              </w:rPr>
              <w:t>(идентификационный номер протокола)</w:t>
            </w:r>
          </w:p>
        </w:tc>
      </w:tr>
    </w:tbl>
    <w:p w:rsidR="00A24A86" w:rsidRPr="00A24A86" w:rsidRDefault="00A24A86" w:rsidP="00A24A86">
      <w:r w:rsidRPr="00A24A86">
        <w:rPr>
          <w:rStyle w:val="a7"/>
        </w:rPr>
        <w:t>1. Сведения о дате измерения и оформления протокола:</w:t>
      </w:r>
      <w:r w:rsidRPr="00A24A86">
        <w:t xml:space="preserve"> </w:t>
      </w:r>
    </w:p>
    <w:p w:rsidR="00A24A86" w:rsidRPr="00A24A86" w:rsidRDefault="00A24A86" w:rsidP="00A24A86">
      <w:r w:rsidRPr="00A24A86">
        <w:t xml:space="preserve">1.1. Дата проведения измерений: </w:t>
      </w:r>
      <w:r w:rsidR="00D55F6F">
        <w:fldChar w:fldCharType="begin" w:fldLock="1"/>
      </w:r>
      <w:r w:rsidR="00D55F6F">
        <w:instrText xml:space="preserve"> DOCVARIABLE izm_date \* MERGEFORMAT </w:instrText>
      </w:r>
      <w:r w:rsidR="00D55F6F">
        <w:fldChar w:fldCharType="separate"/>
      </w:r>
      <w:r w:rsidRPr="00A24A86">
        <w:t xml:space="preserve">21.03.2022 </w:t>
      </w:r>
      <w:r w:rsidR="00D55F6F">
        <w:fldChar w:fldCharType="end"/>
      </w:r>
    </w:p>
    <w:p w:rsidR="00A24A86" w:rsidRPr="00A24A86" w:rsidRDefault="00A24A86" w:rsidP="00A24A86">
      <w:pPr>
        <w:pStyle w:val="a6"/>
      </w:pPr>
      <w:r w:rsidRPr="00A24A86">
        <w:t>2. Сведения о работодателе:</w:t>
      </w:r>
    </w:p>
    <w:p w:rsidR="00A24A86" w:rsidRPr="00A24A86" w:rsidRDefault="00A24A86" w:rsidP="00A24A86">
      <w:r w:rsidRPr="00A24A86">
        <w:t>2.1. Наименование 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2.2. Место нахождения и место осуществления деятельности работодателя: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rbtd_adr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429296, Чувашская Республика, Янтиковский район, село Можарки, улица Новая, дом 12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2.3. Наименование структурного подразделения: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ceh_info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Рабочие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>3. Сведения о рабочем месте:</w:t>
      </w:r>
    </w:p>
    <w:p w:rsidR="00A24A86" w:rsidRPr="00A24A86" w:rsidRDefault="00A24A86" w:rsidP="00A24A86">
      <w:r w:rsidRPr="00A24A86">
        <w:t>3.1. Номер рабочего места:</w:t>
      </w:r>
      <w:r w:rsidRPr="00A24A86">
        <w:rPr>
          <w:rStyle w:val="a9"/>
        </w:rPr>
        <w:t xml:space="preserve"> </w:t>
      </w:r>
      <w:r w:rsidRPr="00A24A86">
        <w:rPr>
          <w:u w:val="single"/>
        </w:rPr>
        <w:fldChar w:fldCharType="begin" w:fldLock="1"/>
      </w:r>
      <w:r w:rsidRPr="00A24A86">
        <w:rPr>
          <w:u w:val="single"/>
        </w:rPr>
        <w:instrText xml:space="preserve"> DOCVARIABLE rm_number \* MERGEFORMAT </w:instrText>
      </w:r>
      <w:r w:rsidRPr="00A24A86">
        <w:rPr>
          <w:u w:val="single"/>
        </w:rPr>
        <w:fldChar w:fldCharType="separate"/>
      </w:r>
      <w:r w:rsidRPr="00A24A86">
        <w:rPr>
          <w:u w:val="single"/>
        </w:rPr>
        <w:t xml:space="preserve"> 36</w:t>
      </w:r>
      <w:r w:rsidRPr="00A24A86">
        <w:rPr>
          <w:u w:val="single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r w:rsidRPr="00A24A86">
        <w:t>3.2. Наименование рабочего места: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rm_name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Оператор газовой котельной </w:t>
      </w:r>
      <w:r w:rsidRPr="00A24A86">
        <w:rPr>
          <w:rStyle w:val="a9"/>
        </w:rPr>
        <w:fldChar w:fldCharType="end"/>
      </w:r>
    </w:p>
    <w:p w:rsidR="00A24A86" w:rsidRPr="00A24A86" w:rsidRDefault="00A24A86" w:rsidP="00A24A86">
      <w:pPr>
        <w:rPr>
          <w:rStyle w:val="a9"/>
        </w:rPr>
      </w:pPr>
      <w:r w:rsidRPr="00A24A86">
        <w:t>3.3. Код по ОК 016-94:</w:t>
      </w:r>
      <w:r w:rsidRPr="00A24A86">
        <w:rPr>
          <w:rStyle w:val="a9"/>
        </w:rPr>
        <w:t xml:space="preserve"> </w:t>
      </w:r>
      <w:r w:rsidRPr="00A24A86">
        <w:rPr>
          <w:rStyle w:val="a9"/>
        </w:rPr>
        <w:fldChar w:fldCharType="begin" w:fldLock="1"/>
      </w:r>
      <w:r w:rsidRPr="00A24A86">
        <w:rPr>
          <w:rStyle w:val="a9"/>
        </w:rPr>
        <w:instrText xml:space="preserve"> DOCVARIABLE codeok \* MERGEFORMAT </w:instrText>
      </w:r>
      <w:r w:rsidRPr="00A24A86">
        <w:rPr>
          <w:rStyle w:val="a9"/>
        </w:rPr>
        <w:fldChar w:fldCharType="separate"/>
      </w:r>
      <w:r w:rsidRPr="00A24A86">
        <w:rPr>
          <w:rStyle w:val="a9"/>
        </w:rPr>
        <w:t xml:space="preserve"> Отсутствует </w:t>
      </w:r>
      <w:r w:rsidRPr="00A24A86">
        <w:rPr>
          <w:rStyle w:val="a9"/>
        </w:rPr>
        <w:fldChar w:fldCharType="end"/>
      </w:r>
      <w:r w:rsidRPr="00A24A86">
        <w:rPr>
          <w:rStyle w:val="a9"/>
        </w:rPr>
        <w:t> </w:t>
      </w:r>
    </w:p>
    <w:p w:rsidR="00A24A86" w:rsidRPr="00A24A86" w:rsidRDefault="00A24A86" w:rsidP="00A24A86">
      <w:pPr>
        <w:pStyle w:val="a6"/>
      </w:pPr>
      <w:r w:rsidRPr="00A24A86">
        <w:t xml:space="preserve">4. Сведения о применяемых средствах измерения (СИ): </w:t>
      </w:r>
      <w:r w:rsidR="00D55F6F">
        <w:fldChar w:fldCharType="begin" w:fldLock="1"/>
      </w:r>
      <w:r w:rsidR="00D55F6F">
        <w:instrText xml:space="preserve"> DOCVARIABLE izm_tools \* MERGEFORMAT </w:instrText>
      </w:r>
      <w:r w:rsidR="00D55F6F">
        <w:fldChar w:fldCharType="separate"/>
      </w:r>
      <w:r w:rsidRPr="00A24A86">
        <w:t xml:space="preserve">    </w:t>
      </w:r>
      <w:r w:rsidR="00D55F6F">
        <w:fldChar w:fldCharType="end"/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Секундомер электронный "Интеграл С-01"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411536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С-АР/01-06-2021/67890107, выдал ФБУ "Чувашский ЦСМ"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01.06.2021-31.05.2022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  от -10 до 50˚С, влажность воздуха до 80%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5. Сведения о средствах измерений параметров окружающей среды и вспомогательном оборудовании: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средства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Заводской номер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Сведения о поверке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Действие поверки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Погрешность измерения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Условия эксплуатации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Счётчик нажатий механический SXH 5136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б/н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jc w:val="center"/>
        </w:trPr>
        <w:tc>
          <w:tcPr>
            <w:tcW w:w="39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48312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207/20-05127 п, выдал ФГУП ВНИИМС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08.09.2020-07.09.2022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lastRenderedPageBreak/>
        <w:t>6. Нормативные документы, устанавливающие метод и требования проведения к проведению измерений: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7. Измеряемые показатели и методы контроля (СИ, НД):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928"/>
        <w:gridCol w:w="1276"/>
        <w:gridCol w:w="1134"/>
        <w:gridCol w:w="1701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показателя напряженности трудового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СИ из п.4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 НД из п.6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Дата измерения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5928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:rsidR="00A24A86" w:rsidRPr="00A24A86" w:rsidRDefault="00A24A86" w:rsidP="00A24A86">
      <w:pPr>
        <w:pStyle w:val="a6"/>
      </w:pPr>
      <w:r w:rsidRPr="00A24A86">
        <w:t>8. Нормативные документы, регламентирующие предельно допустимые уровни (далее - ПДУ) вредного фактора: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10003"/>
      </w:tblGrid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Наименование нормативного документа (НД)</w:t>
            </w:r>
          </w:p>
        </w:tc>
      </w:tr>
      <w:tr w:rsidR="00A24A86" w:rsidRPr="00A24A86" w:rsidTr="00A24A86">
        <w:tc>
          <w:tcPr>
            <w:tcW w:w="41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10003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:rsidR="00A24A86" w:rsidRPr="00A24A86" w:rsidRDefault="00A24A86" w:rsidP="00A24A86">
      <w:pPr>
        <w:pStyle w:val="a6"/>
      </w:pPr>
      <w:r w:rsidRPr="00A24A86">
        <w:t>9. Сведения об условиях проведения измерений: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4822"/>
        <w:gridCol w:w="1303"/>
        <w:gridCol w:w="1303"/>
        <w:gridCol w:w="1303"/>
        <w:gridCol w:w="1300"/>
      </w:tblGrid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Место измерения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t, </w:t>
            </w:r>
            <w:r w:rsidRPr="00A24A86">
              <w:rPr>
                <w:sz w:val="18"/>
                <w:szCs w:val="18"/>
                <w:vertAlign w:val="superscript"/>
              </w:rPr>
              <w:t>o</w:t>
            </w:r>
            <w:r w:rsidRPr="00A24A86">
              <w:rPr>
                <w:sz w:val="18"/>
                <w:szCs w:val="18"/>
              </w:rPr>
              <w:t>C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p, мм.рт.ст.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υ, м/с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 xml:space="preserve"> φ, %</w:t>
            </w:r>
          </w:p>
        </w:tc>
      </w:tr>
      <w:tr w:rsidR="00A24A86" w:rsidRPr="00A24A86" w:rsidTr="00A24A86">
        <w:tc>
          <w:tcPr>
            <w:tcW w:w="187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  <w:tc>
          <w:tcPr>
            <w:tcW w:w="2314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jc w:val="left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Внутри помещения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24.1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732.2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</w:t>
            </w:r>
          </w:p>
        </w:tc>
        <w:tc>
          <w:tcPr>
            <w:tcW w:w="625" w:type="pct"/>
            <w:vAlign w:val="center"/>
          </w:tcPr>
          <w:p w:rsidR="00A24A86" w:rsidRPr="00A24A86" w:rsidRDefault="00A24A86" w:rsidP="00A24A86">
            <w:pPr>
              <w:pStyle w:val="a8"/>
              <w:suppressAutoHyphens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33.5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 xml:space="preserve">Условные обозначения: </w:t>
      </w:r>
      <w:r w:rsidRPr="00A24A86">
        <w:t>t</w:t>
      </w:r>
      <w:r w:rsidRPr="00A24A86">
        <w:rPr>
          <w:sz w:val="18"/>
          <w:szCs w:val="18"/>
        </w:rPr>
        <w:t xml:space="preserve"> - температура воздуха; </w:t>
      </w:r>
      <w:r w:rsidRPr="00A24A86">
        <w:t>p</w:t>
      </w:r>
      <w:r w:rsidRPr="00A24A86">
        <w:rPr>
          <w:sz w:val="18"/>
          <w:szCs w:val="18"/>
        </w:rPr>
        <w:t xml:space="preserve"> - атмосферное давление; </w:t>
      </w:r>
      <w:r w:rsidRPr="00A24A86">
        <w:t>φ</w:t>
      </w:r>
      <w:r w:rsidRPr="00A24A86">
        <w:rPr>
          <w:sz w:val="18"/>
          <w:szCs w:val="18"/>
        </w:rPr>
        <w:t xml:space="preserve"> - относительная влажность.</w:t>
      </w:r>
    </w:p>
    <w:p w:rsidR="00A24A86" w:rsidRPr="00A24A86" w:rsidRDefault="00A24A86" w:rsidP="00A24A86">
      <w:pPr>
        <w:pStyle w:val="a6"/>
      </w:pPr>
      <w:r w:rsidRPr="00A24A86">
        <w:t>10. Сведения об измерениях по показателям напряженности трудового процесса:</w:t>
      </w:r>
    </w:p>
    <w:tbl>
      <w:tblPr>
        <w:tblW w:w="10602" w:type="dxa"/>
        <w:jc w:val="center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 w:rsidR="00A24A86" w:rsidRPr="00A24A86" w:rsidTr="00A24A86">
        <w:trPr>
          <w:cantSplit/>
          <w:tblHeader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№</w:t>
            </w:r>
            <w:r w:rsidRPr="00A24A86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Показатели напряженности трудового процесса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Результат прямого или расчетного измерения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U095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ПДУ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Отклонение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suppressAutoHyphens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КУТ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Сенсорные нагрузки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1.3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Работа с оптическими приборами (%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1.4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0.12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до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1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b/>
                <w:sz w:val="18"/>
                <w:szCs w:val="18"/>
              </w:rPr>
            </w:pPr>
            <w:r w:rsidRPr="00A24A86">
              <w:rPr>
                <w:b/>
                <w:sz w:val="18"/>
                <w:szCs w:val="18"/>
              </w:rPr>
              <w:t>Монотонность нагрузок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2.1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более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  <w:tr w:rsidR="00A24A86" w:rsidRPr="00A24A86" w:rsidTr="00A24A86">
        <w:trPr>
          <w:cantSplit/>
          <w:jc w:val="center"/>
        </w:trPr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2.2</w:t>
            </w:r>
          </w:p>
        </w:tc>
        <w:tc>
          <w:tcPr>
            <w:tcW w:w="3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не характерен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менее 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A86" w:rsidRPr="00A24A86" w:rsidRDefault="00A24A86" w:rsidP="00A24A86">
            <w:pPr>
              <w:pStyle w:val="a4"/>
              <w:jc w:val="center"/>
              <w:rPr>
                <w:sz w:val="18"/>
                <w:szCs w:val="18"/>
              </w:rPr>
            </w:pPr>
            <w:r w:rsidRPr="00A24A86">
              <w:rPr>
                <w:sz w:val="18"/>
                <w:szCs w:val="18"/>
              </w:rPr>
              <w:t>-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  <w:r w:rsidRPr="00A24A86">
        <w:rPr>
          <w:sz w:val="18"/>
          <w:szCs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:rsidR="00A24A86" w:rsidRPr="00A24A86" w:rsidRDefault="00A24A86" w:rsidP="00A24A86">
      <w:pPr>
        <w:keepNext/>
        <w:spacing w:before="120"/>
        <w:rPr>
          <w:b/>
          <w:color w:val="000000"/>
        </w:rPr>
      </w:pPr>
      <w:r w:rsidRPr="00A24A86">
        <w:rPr>
          <w:b/>
          <w:color w:val="000000"/>
        </w:rPr>
        <w:t>11. Сведения о лицах проводивших измерения: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4096"/>
        <w:gridCol w:w="2976"/>
        <w:gridCol w:w="2976"/>
      </w:tblGrid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Ф.И.О.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Должность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№ показателя из п.7</w:t>
            </w:r>
          </w:p>
          <w:p w:rsidR="00A24A86" w:rsidRPr="00A24A86" w:rsidRDefault="00A24A86" w:rsidP="00A24A86">
            <w:pPr>
              <w:pStyle w:val="a8"/>
              <w:keepNext/>
            </w:pPr>
            <w:r w:rsidRPr="00A24A86">
              <w:t>(прочерк – все показатели)</w:t>
            </w:r>
          </w:p>
        </w:tc>
      </w:tr>
      <w:tr w:rsidR="00A24A86" w:rsidRPr="00A24A86" w:rsidTr="00A24A86">
        <w:tc>
          <w:tcPr>
            <w:tcW w:w="407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Курмина О.В.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Инженер-лаборант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keepNext/>
            </w:pPr>
            <w:r w:rsidRPr="00A24A86">
              <w:t>-</w:t>
            </w:r>
          </w:p>
        </w:tc>
      </w:tr>
    </w:tbl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12. Заключение.</w:t>
      </w:r>
    </w:p>
    <w:p w:rsidR="00A24A86" w:rsidRPr="00A24A86" w:rsidRDefault="00A24A86" w:rsidP="00A24A86">
      <w:r w:rsidRPr="00A24A86">
        <w:t xml:space="preserve">- класс (подкласс) условий труда - </w:t>
      </w:r>
      <w:r w:rsidR="00D55F6F">
        <w:fldChar w:fldCharType="begin" w:fldLock="1"/>
      </w:r>
      <w:r w:rsidR="00D55F6F">
        <w:instrText xml:space="preserve"> DOCVARIABLE class \* MERGEFORMAT </w:instrText>
      </w:r>
      <w:r w:rsidR="00D55F6F">
        <w:fldChar w:fldCharType="separate"/>
      </w:r>
      <w:r w:rsidRPr="00A24A86">
        <w:t>1</w:t>
      </w:r>
      <w:r w:rsidR="00D55F6F">
        <w:fldChar w:fldCharType="end"/>
      </w:r>
    </w:p>
    <w:p w:rsidR="00A24A86" w:rsidRPr="00A24A86" w:rsidRDefault="00A24A86" w:rsidP="00A24A86">
      <w:pPr>
        <w:spacing w:before="120"/>
        <w:rPr>
          <w:b/>
          <w:color w:val="000000"/>
        </w:rPr>
      </w:pPr>
      <w:r w:rsidRPr="00A24A86">
        <w:rPr>
          <w:b/>
          <w:color w:val="000000"/>
        </w:rPr>
        <w:t>13. Подписи лиц, проводивших измерения:</w:t>
      </w:r>
    </w:p>
    <w:tbl>
      <w:tblPr>
        <w:tblW w:w="5350" w:type="dxa"/>
        <w:jc w:val="right"/>
        <w:tblLayout w:type="fixed"/>
        <w:tblLook w:val="01E0" w:firstRow="1" w:lastRow="1" w:firstColumn="1" w:lastColumn="1" w:noHBand="0" w:noVBand="0"/>
      </w:tblPr>
      <w:tblGrid>
        <w:gridCol w:w="1842"/>
        <w:gridCol w:w="284"/>
        <w:gridCol w:w="3224"/>
      </w:tblGrid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</w:p>
        </w:tc>
        <w:tc>
          <w:tcPr>
            <w:tcW w:w="3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</w:pPr>
            <w:r w:rsidRPr="00A24A86">
              <w:t>Курмина О.В.</w:t>
            </w:r>
          </w:p>
        </w:tc>
      </w:tr>
      <w:tr w:rsidR="00A24A86" w:rsidRPr="00A24A86" w:rsidTr="00A24A86">
        <w:trPr>
          <w:trHeight w:val="284"/>
          <w:jc w:val="right"/>
        </w:trPr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4A86" w:rsidRPr="00A24A86" w:rsidRDefault="00A24A86" w:rsidP="00A24A86">
            <w:pPr>
              <w:pStyle w:val="a8"/>
              <w:rPr>
                <w:vertAlign w:val="superscript"/>
              </w:rPr>
            </w:pPr>
            <w:r w:rsidRPr="00A24A86">
              <w:rPr>
                <w:vertAlign w:val="superscript"/>
              </w:rPr>
              <w:t>(Ф.И.О.)</w:t>
            </w:r>
          </w:p>
        </w:tc>
      </w:tr>
    </w:tbl>
    <w:p w:rsidR="00A24A86" w:rsidRPr="00A24A86" w:rsidRDefault="00A24A86" w:rsidP="00A24A86">
      <w:pPr>
        <w:rPr>
          <w:sz w:val="18"/>
          <w:szCs w:val="18"/>
        </w:rPr>
      </w:pPr>
    </w:p>
    <w:p w:rsidR="007D1852" w:rsidRPr="00A24A86" w:rsidRDefault="00A24A86" w:rsidP="009A2489">
      <w:r w:rsidRPr="00A24A86">
        <w:fldChar w:fldCharType="end"/>
      </w:r>
    </w:p>
    <w:sectPr w:rsidR="007D1852" w:rsidRPr="00A24A86" w:rsidSect="00A24A86">
      <w:headerReference w:type="even" r:id="rId640"/>
      <w:headerReference w:type="default" r:id="rId641"/>
      <w:footerReference w:type="even" r:id="rId642"/>
      <w:footerReference w:type="default" r:id="rId643"/>
      <w:headerReference w:type="first" r:id="rId644"/>
      <w:footerReference w:type="first" r:id="rId645"/>
      <w:pgSz w:w="11906" w:h="16838"/>
      <w:pgMar w:top="851" w:right="851" w:bottom="113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A86" w:rsidRDefault="00A24A86" w:rsidP="00A24A86">
      <w:r>
        <w:separator/>
      </w:r>
    </w:p>
  </w:endnote>
  <w:endnote w:type="continuationSeparator" w:id="0">
    <w:p w:rsidR="00A24A86" w:rsidRDefault="00A24A86" w:rsidP="00A24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043/22/15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043/22/15-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043/22/15-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043/22/16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043/22/16-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043/22/16-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043/22/17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043/22/17-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043/22/17-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043/22/18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043/22/18-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043/22/18-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043/22/19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043/22/19-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043/22/19-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043/22/20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530EA4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043/22/20- Ш</w:t>
          </w:r>
        </w:p>
      </w:tc>
      <w:tc>
        <w:tcPr>
          <w:tcW w:w="784" w:type="dxa"/>
          <w:shd w:val="clear" w:color="auto" w:fill="auto"/>
        </w:tcPr>
        <w:p w:rsidR="00A24A86" w:rsidRPr="00530EA4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530EA4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6B1797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043/22/20- ВО</w:t>
          </w:r>
        </w:p>
      </w:tc>
      <w:tc>
        <w:tcPr>
          <w:tcW w:w="784" w:type="dxa"/>
          <w:shd w:val="clear" w:color="auto" w:fill="auto"/>
        </w:tcPr>
        <w:p w:rsidR="00A24A86" w:rsidRPr="006B1797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6B1797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043/22/20-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043/22/20-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043/22/21А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043/22/21А-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043/22/21А-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043/22/21-1А (21А)-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043/22/21-1А (21А)-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043/22/22А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043/22/22А-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043/22/22А-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043/22/22А-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043/22/22-1А (22А)-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043/22/22-1А (22А)-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043/22/22-1А (22А)-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043/22/23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043/22/23-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043/22/23-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043/22/23-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043/22/24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043/22/24-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043/22/24-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043/22/25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043/22/25-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043/22/25-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  <w:bookmarkStart w:id="37" w:name="kolontitul2"/>
          <w:bookmarkEnd w:id="37"/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043/22/26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57170F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043/22/26- Х</w:t>
          </w:r>
        </w:p>
      </w:tc>
      <w:tc>
        <w:tcPr>
          <w:tcW w:w="784" w:type="dxa"/>
          <w:shd w:val="clear" w:color="auto" w:fill="auto"/>
        </w:tcPr>
        <w:p w:rsidR="00A24A86" w:rsidRPr="0057170F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57170F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57170F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2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end"/>
          </w:r>
          <w:r w:rsidRPr="0057170F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57170F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2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end"/>
          </w:r>
          <w:r w:rsidRPr="0057170F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530EA4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043/22/26- Ш</w:t>
          </w:r>
        </w:p>
      </w:tc>
      <w:tc>
        <w:tcPr>
          <w:tcW w:w="784" w:type="dxa"/>
          <w:shd w:val="clear" w:color="auto" w:fill="auto"/>
        </w:tcPr>
        <w:p w:rsidR="00A24A86" w:rsidRPr="00530EA4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530EA4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6B1797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043/22/26- ВО</w:t>
          </w:r>
        </w:p>
      </w:tc>
      <w:tc>
        <w:tcPr>
          <w:tcW w:w="784" w:type="dxa"/>
          <w:shd w:val="clear" w:color="auto" w:fill="auto"/>
        </w:tcPr>
        <w:p w:rsidR="00A24A86" w:rsidRPr="006B1797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6B1797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BE0AEA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043/22/26- ВЛ</w:t>
          </w:r>
        </w:p>
      </w:tc>
      <w:tc>
        <w:tcPr>
          <w:tcW w:w="784" w:type="dxa"/>
          <w:shd w:val="clear" w:color="auto" w:fill="auto"/>
        </w:tcPr>
        <w:p w:rsidR="00A24A86" w:rsidRPr="00BE0AEA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BE0AEA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043/22/26- ТМ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043/22/26-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043/22/27А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043/22/27А-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043/22/27А-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043/22/27-1А (27А)-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043/22/27-1А (27А)-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043/22/28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043/22/28- ТМ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043/22/28-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043/22/29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795642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043/22/29- М</w:t>
          </w:r>
        </w:p>
      </w:tc>
      <w:tc>
        <w:tcPr>
          <w:tcW w:w="784" w:type="dxa"/>
          <w:shd w:val="clear" w:color="auto" w:fill="auto"/>
        </w:tcPr>
        <w:p w:rsidR="00A24A86" w:rsidRPr="00795642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795642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043/22/29-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043/22/4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043/22/29-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043/22/29-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043/22/30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043/22/30-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043/22/30- ТМ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043/22/30-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043/22/31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57170F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043/22/31- Х</w:t>
          </w:r>
        </w:p>
      </w:tc>
      <w:tc>
        <w:tcPr>
          <w:tcW w:w="784" w:type="dxa"/>
          <w:shd w:val="clear" w:color="auto" w:fill="auto"/>
        </w:tcPr>
        <w:p w:rsidR="00A24A86" w:rsidRPr="0057170F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57170F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57170F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2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end"/>
          </w:r>
          <w:r w:rsidRPr="0057170F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57170F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2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end"/>
          </w:r>
          <w:r w:rsidRPr="0057170F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043/22/4-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043/22/31-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043/22/31-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043/22/32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795642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043/22/32- М</w:t>
          </w:r>
        </w:p>
      </w:tc>
      <w:tc>
        <w:tcPr>
          <w:tcW w:w="784" w:type="dxa"/>
          <w:shd w:val="clear" w:color="auto" w:fill="auto"/>
        </w:tcPr>
        <w:p w:rsidR="00A24A86" w:rsidRPr="00795642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795642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043/22/32-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043/22/32-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2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043/22/32-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043/22/33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043/22/33-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043/22/33-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1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043/22/33-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043/22/4-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043/22/34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530EA4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043/22/34- Ш</w:t>
          </w:r>
        </w:p>
      </w:tc>
      <w:tc>
        <w:tcPr>
          <w:tcW w:w="784" w:type="dxa"/>
          <w:shd w:val="clear" w:color="auto" w:fill="auto"/>
        </w:tcPr>
        <w:p w:rsidR="00A24A86" w:rsidRPr="00530EA4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530EA4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043/22/34-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043/22/34- ТЖ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1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043/22/34-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043/22/35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043/22/35-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RPr="001A713A" w:rsidTr="00A24A86">
      <w:tc>
        <w:tcPr>
          <w:tcW w:w="4428" w:type="dxa"/>
          <w:shd w:val="clear" w:color="auto" w:fill="auto"/>
        </w:tcPr>
        <w:p w:rsidR="00A24A86" w:rsidRPr="009F54F5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043/22/35- ТМ</w:t>
          </w:r>
        </w:p>
      </w:tc>
      <w:tc>
        <w:tcPr>
          <w:tcW w:w="720" w:type="dxa"/>
          <w:shd w:val="clear" w:color="auto" w:fill="auto"/>
        </w:tcPr>
        <w:p w:rsidR="00A24A86" w:rsidRPr="009F54F5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1A713A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1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3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1A713A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1A713A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3</w:t>
          </w:r>
          <w:r w:rsidRPr="001A713A">
            <w:rPr>
              <w:rStyle w:val="af"/>
              <w:color w:val="FFFFFF"/>
              <w:sz w:val="20"/>
              <w:szCs w:val="20"/>
            </w:rPr>
            <w:fldChar w:fldCharType="end"/>
          </w:r>
          <w:r w:rsidRPr="001A713A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043/22/35-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043/22/5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043/22/36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Tr="00A24A86">
      <w:tc>
        <w:tcPr>
          <w:tcW w:w="4821" w:type="dxa"/>
          <w:shd w:val="clear" w:color="auto" w:fill="auto"/>
        </w:tcPr>
        <w:p w:rsidR="00A24A86" w:rsidRPr="0057170F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043/22/36- Х</w:t>
          </w:r>
        </w:p>
      </w:tc>
      <w:tc>
        <w:tcPr>
          <w:tcW w:w="784" w:type="dxa"/>
          <w:shd w:val="clear" w:color="auto" w:fill="auto"/>
        </w:tcPr>
        <w:p w:rsidR="00A24A86" w:rsidRPr="0057170F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  <w:tc>
        <w:tcPr>
          <w:tcW w:w="4815" w:type="dxa"/>
          <w:shd w:val="clear" w:color="auto" w:fill="auto"/>
        </w:tcPr>
        <w:p w:rsidR="00A24A86" w:rsidRPr="0057170F" w:rsidRDefault="00A24A86" w:rsidP="00A24A86">
          <w:pPr>
            <w:pStyle w:val="aa"/>
            <w:jc w:val="right"/>
            <w:rPr>
              <w:color w:val="FFFFFF"/>
              <w:sz w:val="20"/>
              <w:szCs w:val="20"/>
              <w:lang w:val="en-US"/>
            </w:rPr>
          </w:pPr>
          <w:r w:rsidRPr="0057170F">
            <w:rPr>
              <w:rStyle w:val="af"/>
              <w:color w:val="FFFFFF"/>
              <w:sz w:val="20"/>
              <w:szCs w:val="20"/>
            </w:rPr>
            <w:t xml:space="preserve">Стр. 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PAGE  </w:instrTex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color w:val="FFFFFF"/>
              <w:sz w:val="20"/>
              <w:szCs w:val="20"/>
            </w:rPr>
            <w:t>1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end"/>
          </w:r>
          <w:r w:rsidRPr="0057170F">
            <w:rPr>
              <w:rStyle w:val="af"/>
              <w:color w:val="FFFFFF"/>
              <w:sz w:val="20"/>
              <w:szCs w:val="20"/>
            </w:rPr>
            <w:t xml:space="preserve"> из 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begin"/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 </w:instrText>
          </w:r>
          <w:r w:rsidRPr="0057170F">
            <w:rPr>
              <w:rStyle w:val="af"/>
              <w:color w:val="FFFFFF"/>
              <w:sz w:val="20"/>
              <w:szCs w:val="20"/>
              <w:lang w:val="en-US"/>
            </w:rPr>
            <w:instrText>SECTION</w:instrText>
          </w:r>
          <w:r w:rsidRPr="0057170F">
            <w:rPr>
              <w:rStyle w:val="af"/>
              <w:color w:val="FFFFFF"/>
              <w:sz w:val="20"/>
              <w:szCs w:val="20"/>
            </w:rPr>
            <w:instrText xml:space="preserve">PAGES   \* MERGEFORMAT </w:instrTex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color w:val="FFFFFF"/>
              <w:sz w:val="20"/>
            </w:rPr>
            <w:t>2</w:t>
          </w:r>
          <w:r w:rsidRPr="0057170F">
            <w:rPr>
              <w:rStyle w:val="af"/>
              <w:color w:val="FFFFFF"/>
              <w:sz w:val="20"/>
              <w:szCs w:val="20"/>
            </w:rPr>
            <w:fldChar w:fldCharType="end"/>
          </w:r>
          <w:r w:rsidRPr="0057170F">
            <w:rPr>
              <w:rStyle w:val="af"/>
              <w:color w:val="FFFFF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043/22/36-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043/22/36-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1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043/22/5-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043/22/5-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043/22/6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043/22/6-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043/22/6-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043/22/7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043/22/7-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043/22/7-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043/22/8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043/22/8-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043/22/8-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043/22/9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043/22/9-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043/22/9-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043/22/10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043/22/10-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043/22/10-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043/22/11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043/22/11-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043/22/11-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043/22/12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043/22/12-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043/22/12-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043/22/13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043/22/13-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043/22/13-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>
      <w:tc>
        <w:tcPr>
          <w:tcW w:w="4428" w:type="dxa"/>
          <w:shd w:val="clear" w:color="auto" w:fill="auto"/>
        </w:tcPr>
        <w:p w:rsidR="00A24A86" w:rsidRPr="00461F23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043/22/14</w:t>
          </w:r>
        </w:p>
      </w:tc>
      <w:tc>
        <w:tcPr>
          <w:tcW w:w="720" w:type="dxa"/>
          <w:shd w:val="clear" w:color="auto" w:fill="auto"/>
        </w:tcPr>
        <w:p w:rsidR="00A24A86" w:rsidRPr="00461F23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461F23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10" w:type="pct"/>
      <w:tblLook w:val="01E0" w:firstRow="1" w:lastRow="1" w:firstColumn="1" w:lastColumn="1" w:noHBand="0" w:noVBand="0"/>
    </w:tblPr>
    <w:tblGrid>
      <w:gridCol w:w="4820"/>
      <w:gridCol w:w="784"/>
      <w:gridCol w:w="4815"/>
      <w:gridCol w:w="4815"/>
    </w:tblGrid>
    <w:tr w:rsidR="00A24A86" w:rsidRPr="00E8773B" w:rsidTr="00A24A86">
      <w:tc>
        <w:tcPr>
          <w:tcW w:w="4821" w:type="dxa"/>
          <w:shd w:val="clear" w:color="auto" w:fill="auto"/>
        </w:tcPr>
        <w:p w:rsidR="00A24A86" w:rsidRPr="0066045B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043/22/14- О</w:t>
          </w:r>
        </w:p>
      </w:tc>
      <w:tc>
        <w:tcPr>
          <w:tcW w:w="784" w:type="dxa"/>
          <w:shd w:val="clear" w:color="auto" w:fill="auto"/>
        </w:tcPr>
        <w:p w:rsidR="00A24A86" w:rsidRPr="0066045B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815" w:type="dxa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1A713A">
            <w:rPr>
              <w:rStyle w:val="af"/>
              <w:color w:val="FFFFFF"/>
              <w:sz w:val="20"/>
              <w:szCs w:val="20"/>
            </w:rPr>
            <w:t xml:space="preserve">из </w:t>
          </w: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</w:p>
      </w:tc>
      <w:tc>
        <w:tcPr>
          <w:tcW w:w="4815" w:type="dxa"/>
          <w:shd w:val="clear" w:color="auto" w:fill="auto"/>
        </w:tcPr>
        <w:p w:rsidR="00A24A86" w:rsidRPr="00E8773B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</w:p>
      </w:tc>
    </w:tr>
  </w:tbl>
  <w:p w:rsidR="00A24A86" w:rsidRDefault="00A24A86">
    <w:pPr>
      <w:pStyle w:val="aa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a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21"/>
      <w:gridCol w:w="784"/>
      <w:gridCol w:w="4815"/>
    </w:tblGrid>
    <w:tr w:rsidR="00A24A86" w:rsidTr="00A24A86">
      <w:tc>
        <w:tcPr>
          <w:tcW w:w="4428" w:type="dxa"/>
          <w:shd w:val="clear" w:color="auto" w:fill="auto"/>
        </w:tcPr>
        <w:p w:rsidR="00A24A86" w:rsidRPr="00977006" w:rsidRDefault="00A24A86" w:rsidP="00A24A86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Протокол № 043/22/14- Н</w:t>
          </w:r>
        </w:p>
      </w:tc>
      <w:tc>
        <w:tcPr>
          <w:tcW w:w="720" w:type="dxa"/>
          <w:shd w:val="clear" w:color="auto" w:fill="auto"/>
        </w:tcPr>
        <w:p w:rsidR="00A24A86" w:rsidRPr="00977006" w:rsidRDefault="00A24A86" w:rsidP="00A24A86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  <w:shd w:val="clear" w:color="auto" w:fill="auto"/>
        </w:tcPr>
        <w:p w:rsidR="00A24A86" w:rsidRPr="00977006" w:rsidRDefault="00A24A86" w:rsidP="00A24A86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977006">
            <w:rPr>
              <w:rStyle w:val="af"/>
              <w:sz w:val="20"/>
              <w:szCs w:val="20"/>
            </w:rPr>
            <w:t xml:space="preserve">Стр.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PAGE 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>
            <w:rPr>
              <w:rStyle w:val="af"/>
              <w:noProof/>
              <w:sz w:val="20"/>
              <w:szCs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из </w:t>
          </w:r>
          <w:r w:rsidRPr="00977006">
            <w:rPr>
              <w:rStyle w:val="af"/>
              <w:sz w:val="20"/>
              <w:szCs w:val="20"/>
            </w:rPr>
            <w:fldChar w:fldCharType="begin"/>
          </w:r>
          <w:r w:rsidRPr="00977006">
            <w:rPr>
              <w:rStyle w:val="af"/>
              <w:sz w:val="20"/>
              <w:szCs w:val="20"/>
            </w:rPr>
            <w:instrText xml:space="preserve"> </w:instrText>
          </w:r>
          <w:r w:rsidRPr="00977006">
            <w:rPr>
              <w:rStyle w:val="af"/>
              <w:sz w:val="20"/>
              <w:szCs w:val="20"/>
              <w:lang w:val="en-US"/>
            </w:rPr>
            <w:instrText>SECTION</w:instrText>
          </w:r>
          <w:r w:rsidRPr="00977006">
            <w:rPr>
              <w:rStyle w:val="af"/>
              <w:sz w:val="20"/>
              <w:szCs w:val="20"/>
            </w:rPr>
            <w:instrText xml:space="preserve">PAGES   \* MERGEFORMAT </w:instrText>
          </w:r>
          <w:r w:rsidRPr="00977006">
            <w:rPr>
              <w:rStyle w:val="af"/>
              <w:sz w:val="20"/>
              <w:szCs w:val="20"/>
            </w:rPr>
            <w:fldChar w:fldCharType="separate"/>
          </w:r>
          <w:r w:rsidR="00D55F6F" w:rsidRPr="00D55F6F">
            <w:rPr>
              <w:rStyle w:val="af"/>
              <w:noProof/>
              <w:sz w:val="20"/>
            </w:rPr>
            <w:t>2</w:t>
          </w:r>
          <w:r w:rsidRPr="00977006">
            <w:rPr>
              <w:rStyle w:val="af"/>
              <w:sz w:val="20"/>
              <w:szCs w:val="20"/>
            </w:rPr>
            <w:fldChar w:fldCharType="end"/>
          </w:r>
          <w:r w:rsidRPr="00977006">
            <w:rPr>
              <w:rStyle w:val="af"/>
              <w:sz w:val="20"/>
              <w:szCs w:val="20"/>
            </w:rPr>
            <w:t xml:space="preserve"> </w:t>
          </w:r>
        </w:p>
      </w:tc>
    </w:tr>
  </w:tbl>
  <w:p w:rsidR="00A24A86" w:rsidRDefault="00A24A8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A86" w:rsidRDefault="00A24A86" w:rsidP="00A24A86">
      <w:r>
        <w:separator/>
      </w:r>
    </w:p>
  </w:footnote>
  <w:footnote w:type="continuationSeparator" w:id="0">
    <w:p w:rsidR="00A24A86" w:rsidRDefault="00A24A86" w:rsidP="00A24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Pr="00A24A86" w:rsidRDefault="00A24A86" w:rsidP="00A24A86">
    <w:pPr>
      <w:pStyle w:val="ac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86" w:rsidRDefault="00A24A86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tt_org" w:val="    "/>
    <w:docVar w:name="att_org_adr" w:val="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"/>
    <w:docVar w:name="att_org_name" w:val="Общество с ограниченной ответственностью &quot;Центр охраны труда &quot;Эталон&quot;"/>
    <w:docVar w:name="att_org_reg_date" w:val="15.06.2018"/>
    <w:docVar w:name="att_org_reg_num" w:val="531"/>
    <w:docVar w:name="boss_fio" w:val="Директор Островский Юрий Николаевич"/>
    <w:docVar w:name="ceh_info" w:val="    "/>
    <w:docVar w:name="class" w:val=" не определен "/>
    <w:docVar w:name="co_classes" w:val="   "/>
    <w:docVar w:name="D_dog" w:val=" "/>
    <w:docVar w:name="D_prikaz" w:val=" "/>
    <w:docVar w:name="fac_name" w:val="Отчет"/>
    <w:docVar w:name="fac_name2" w:val="Сводное_заключение"/>
    <w:docVar w:name="facid" w:val="3"/>
    <w:docVar w:name="fact_adr" w:val="   "/>
    <w:docVar w:name="fill_date" w:val="   "/>
    <w:docVar w:name="hlp" w:val="11"/>
    <w:docVar w:name="izm_date" w:val="    "/>
    <w:docVar w:name="izm_metod" w:val="    "/>
    <w:docVar w:name="izm_time" w:val="1"/>
    <w:docVar w:name="izm_tools" w:val="    "/>
    <w:docVar w:name="measures" w:val="   "/>
    <w:docVar w:name="measures2" w:val="   "/>
    <w:docVar w:name="N_dog" w:val=" "/>
    <w:docVar w:name="N_prikaz" w:val=" "/>
    <w:docVar w:name="raschet" w:val="   "/>
    <w:docVar w:name="rm_name" w:val="                                          "/>
    <w:docVar w:name="sign_date" w:val="   "/>
    <w:docVar w:name="struct_info" w:val="    "/>
    <w:docVar w:name="template" w:val="print2.dot"/>
    <w:docVar w:name="version" w:val="5"/>
  </w:docVars>
  <w:rsids>
    <w:rsidRoot w:val="00A24A86"/>
    <w:rsid w:val="0005566C"/>
    <w:rsid w:val="000A6253"/>
    <w:rsid w:val="002149B0"/>
    <w:rsid w:val="00234932"/>
    <w:rsid w:val="002E55C6"/>
    <w:rsid w:val="003876C3"/>
    <w:rsid w:val="00402CAC"/>
    <w:rsid w:val="00444410"/>
    <w:rsid w:val="004A47AD"/>
    <w:rsid w:val="004C4DB2"/>
    <w:rsid w:val="005A3A36"/>
    <w:rsid w:val="005B7FE8"/>
    <w:rsid w:val="006805DE"/>
    <w:rsid w:val="0069682B"/>
    <w:rsid w:val="00717C9F"/>
    <w:rsid w:val="007262F1"/>
    <w:rsid w:val="00743B16"/>
    <w:rsid w:val="007566DD"/>
    <w:rsid w:val="007D1852"/>
    <w:rsid w:val="008E68DE"/>
    <w:rsid w:val="0090588D"/>
    <w:rsid w:val="009A2489"/>
    <w:rsid w:val="00A24A86"/>
    <w:rsid w:val="00A67754"/>
    <w:rsid w:val="00A91908"/>
    <w:rsid w:val="00AA4551"/>
    <w:rsid w:val="00AD7C32"/>
    <w:rsid w:val="00D55F6F"/>
    <w:rsid w:val="00DB5302"/>
    <w:rsid w:val="00E124F4"/>
    <w:rsid w:val="00E62350"/>
    <w:rsid w:val="00FB001B"/>
    <w:rsid w:val="00FD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C24D9-3845-4EB4-8837-9569E7E1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0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24A86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B001B"/>
    <w:rPr>
      <w:b/>
      <w:bCs/>
      <w:sz w:val="20"/>
      <w:szCs w:val="20"/>
    </w:rPr>
  </w:style>
  <w:style w:type="paragraph" w:customStyle="1" w:styleId="100">
    <w:name w:val="Стиль полужирный Черный все прописные По центру Перед:  10 пт"/>
    <w:basedOn w:val="a"/>
    <w:rsid w:val="00234932"/>
    <w:pPr>
      <w:spacing w:before="200"/>
      <w:jc w:val="center"/>
    </w:pPr>
    <w:rPr>
      <w:b/>
      <w:bCs/>
      <w:color w:val="000000"/>
      <w:szCs w:val="20"/>
    </w:rPr>
  </w:style>
  <w:style w:type="paragraph" w:styleId="a4">
    <w:name w:val="Body Text"/>
    <w:basedOn w:val="a"/>
    <w:rsid w:val="00234932"/>
    <w:pPr>
      <w:widowControl w:val="0"/>
      <w:jc w:val="both"/>
    </w:pPr>
    <w:rPr>
      <w:sz w:val="20"/>
      <w:szCs w:val="20"/>
      <w:lang w:eastAsia="zh-TW"/>
    </w:rPr>
  </w:style>
  <w:style w:type="table" w:styleId="a5">
    <w:name w:val="Table Grid"/>
    <w:basedOn w:val="a1"/>
    <w:rsid w:val="00FD2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24A86"/>
    <w:rPr>
      <w:rFonts w:cs="Arial"/>
      <w:b/>
      <w:bCs/>
      <w:kern w:val="32"/>
      <w:sz w:val="24"/>
      <w:szCs w:val="32"/>
    </w:rPr>
  </w:style>
  <w:style w:type="paragraph" w:customStyle="1" w:styleId="a6">
    <w:name w:val="Раздел"/>
    <w:basedOn w:val="a"/>
    <w:link w:val="a7"/>
    <w:rsid w:val="00A24A86"/>
    <w:pPr>
      <w:spacing w:before="60"/>
    </w:pPr>
    <w:rPr>
      <w:b/>
      <w:color w:val="000000"/>
    </w:rPr>
  </w:style>
  <w:style w:type="character" w:customStyle="1" w:styleId="a7">
    <w:name w:val="Раздел Знак"/>
    <w:link w:val="a6"/>
    <w:rsid w:val="00A24A86"/>
    <w:rPr>
      <w:b/>
      <w:color w:val="000000"/>
      <w:sz w:val="24"/>
      <w:szCs w:val="24"/>
    </w:rPr>
  </w:style>
  <w:style w:type="paragraph" w:customStyle="1" w:styleId="a8">
    <w:name w:val="Табличный"/>
    <w:basedOn w:val="a"/>
    <w:rsid w:val="00A24A86"/>
    <w:pPr>
      <w:jc w:val="center"/>
    </w:pPr>
    <w:rPr>
      <w:sz w:val="20"/>
      <w:szCs w:val="20"/>
    </w:rPr>
  </w:style>
  <w:style w:type="character" w:customStyle="1" w:styleId="a9">
    <w:name w:val="Поле"/>
    <w:rsid w:val="00A24A86"/>
    <w:rPr>
      <w:rFonts w:ascii="Times New Roman" w:hAnsi="Times New Roman"/>
      <w:sz w:val="24"/>
      <w:u w:val="single"/>
    </w:rPr>
  </w:style>
  <w:style w:type="paragraph" w:styleId="aa">
    <w:name w:val="footer"/>
    <w:basedOn w:val="a"/>
    <w:link w:val="ab"/>
    <w:rsid w:val="00A24A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24A86"/>
    <w:rPr>
      <w:sz w:val="24"/>
      <w:szCs w:val="24"/>
    </w:rPr>
  </w:style>
  <w:style w:type="paragraph" w:styleId="ac">
    <w:name w:val="header"/>
    <w:basedOn w:val="a"/>
    <w:link w:val="ad"/>
    <w:rsid w:val="00A24A8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24A86"/>
    <w:rPr>
      <w:sz w:val="24"/>
      <w:szCs w:val="24"/>
    </w:rPr>
  </w:style>
  <w:style w:type="paragraph" w:customStyle="1" w:styleId="ae">
    <w:name w:val="Подписи"/>
    <w:basedOn w:val="a"/>
    <w:rsid w:val="00A24A86"/>
    <w:pPr>
      <w:jc w:val="center"/>
    </w:pPr>
    <w:rPr>
      <w:szCs w:val="20"/>
    </w:rPr>
  </w:style>
  <w:style w:type="character" w:styleId="af">
    <w:name w:val="page number"/>
    <w:rsid w:val="00A24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7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7.xml"/><Relationship Id="rId299" Type="http://schemas.openxmlformats.org/officeDocument/2006/relationships/footer" Target="footer147.xml"/><Relationship Id="rId21" Type="http://schemas.openxmlformats.org/officeDocument/2006/relationships/footer" Target="footer8.xml"/><Relationship Id="rId63" Type="http://schemas.openxmlformats.org/officeDocument/2006/relationships/footer" Target="footer29.xml"/><Relationship Id="rId159" Type="http://schemas.openxmlformats.org/officeDocument/2006/relationships/header" Target="header78.xml"/><Relationship Id="rId324" Type="http://schemas.openxmlformats.org/officeDocument/2006/relationships/footer" Target="footer159.xml"/><Relationship Id="rId366" Type="http://schemas.openxmlformats.org/officeDocument/2006/relationships/header" Target="header181.xml"/><Relationship Id="rId531" Type="http://schemas.openxmlformats.org/officeDocument/2006/relationships/footer" Target="footer263.xml"/><Relationship Id="rId573" Type="http://schemas.openxmlformats.org/officeDocument/2006/relationships/header" Target="header285.xml"/><Relationship Id="rId629" Type="http://schemas.openxmlformats.org/officeDocument/2006/relationships/header" Target="header313.xml"/><Relationship Id="rId170" Type="http://schemas.openxmlformats.org/officeDocument/2006/relationships/header" Target="header83.xml"/><Relationship Id="rId226" Type="http://schemas.openxmlformats.org/officeDocument/2006/relationships/header" Target="header111.xml"/><Relationship Id="rId433" Type="http://schemas.openxmlformats.org/officeDocument/2006/relationships/footer" Target="footer214.xml"/><Relationship Id="rId268" Type="http://schemas.openxmlformats.org/officeDocument/2006/relationships/header" Target="header132.xml"/><Relationship Id="rId475" Type="http://schemas.openxmlformats.org/officeDocument/2006/relationships/header" Target="header236.xml"/><Relationship Id="rId640" Type="http://schemas.openxmlformats.org/officeDocument/2006/relationships/header" Target="header318.xml"/><Relationship Id="rId32" Type="http://schemas.openxmlformats.org/officeDocument/2006/relationships/header" Target="header14.xml"/><Relationship Id="rId74" Type="http://schemas.openxmlformats.org/officeDocument/2006/relationships/header" Target="header35.xml"/><Relationship Id="rId128" Type="http://schemas.openxmlformats.org/officeDocument/2006/relationships/header" Target="header62.xml"/><Relationship Id="rId335" Type="http://schemas.openxmlformats.org/officeDocument/2006/relationships/header" Target="header166.xml"/><Relationship Id="rId377" Type="http://schemas.openxmlformats.org/officeDocument/2006/relationships/footer" Target="footer186.xml"/><Relationship Id="rId500" Type="http://schemas.openxmlformats.org/officeDocument/2006/relationships/header" Target="header248.xml"/><Relationship Id="rId542" Type="http://schemas.openxmlformats.org/officeDocument/2006/relationships/footer" Target="footer268.xml"/><Relationship Id="rId584" Type="http://schemas.openxmlformats.org/officeDocument/2006/relationships/header" Target="header290.xml"/><Relationship Id="rId5" Type="http://schemas.openxmlformats.org/officeDocument/2006/relationships/endnotes" Target="endnotes.xml"/><Relationship Id="rId181" Type="http://schemas.openxmlformats.org/officeDocument/2006/relationships/header" Target="header89.xml"/><Relationship Id="rId237" Type="http://schemas.openxmlformats.org/officeDocument/2006/relationships/header" Target="header117.xml"/><Relationship Id="rId402" Type="http://schemas.openxmlformats.org/officeDocument/2006/relationships/footer" Target="footer198.xml"/><Relationship Id="rId279" Type="http://schemas.openxmlformats.org/officeDocument/2006/relationships/footer" Target="footer137.xml"/><Relationship Id="rId444" Type="http://schemas.openxmlformats.org/officeDocument/2006/relationships/header" Target="header220.xml"/><Relationship Id="rId486" Type="http://schemas.openxmlformats.org/officeDocument/2006/relationships/header" Target="header241.xml"/><Relationship Id="rId43" Type="http://schemas.openxmlformats.org/officeDocument/2006/relationships/footer" Target="footer19.xml"/><Relationship Id="rId139" Type="http://schemas.openxmlformats.org/officeDocument/2006/relationships/header" Target="header68.xml"/><Relationship Id="rId290" Type="http://schemas.openxmlformats.org/officeDocument/2006/relationships/footer" Target="footer142.xml"/><Relationship Id="rId304" Type="http://schemas.openxmlformats.org/officeDocument/2006/relationships/footer" Target="footer149.xml"/><Relationship Id="rId346" Type="http://schemas.openxmlformats.org/officeDocument/2006/relationships/header" Target="header171.xml"/><Relationship Id="rId388" Type="http://schemas.openxmlformats.org/officeDocument/2006/relationships/footer" Target="footer191.xml"/><Relationship Id="rId511" Type="http://schemas.openxmlformats.org/officeDocument/2006/relationships/footer" Target="footer253.xml"/><Relationship Id="rId553" Type="http://schemas.openxmlformats.org/officeDocument/2006/relationships/header" Target="header275.xml"/><Relationship Id="rId609" Type="http://schemas.openxmlformats.org/officeDocument/2006/relationships/header" Target="header303.xml"/><Relationship Id="rId85" Type="http://schemas.openxmlformats.org/officeDocument/2006/relationships/footer" Target="footer40.xml"/><Relationship Id="rId150" Type="http://schemas.openxmlformats.org/officeDocument/2006/relationships/header" Target="header73.xml"/><Relationship Id="rId192" Type="http://schemas.openxmlformats.org/officeDocument/2006/relationships/header" Target="header94.xml"/><Relationship Id="rId206" Type="http://schemas.openxmlformats.org/officeDocument/2006/relationships/header" Target="header101.xml"/><Relationship Id="rId413" Type="http://schemas.openxmlformats.org/officeDocument/2006/relationships/footer" Target="footer204.xml"/><Relationship Id="rId595" Type="http://schemas.openxmlformats.org/officeDocument/2006/relationships/header" Target="header296.xml"/><Relationship Id="rId248" Type="http://schemas.openxmlformats.org/officeDocument/2006/relationships/header" Target="header122.xml"/><Relationship Id="rId455" Type="http://schemas.openxmlformats.org/officeDocument/2006/relationships/footer" Target="footer225.xml"/><Relationship Id="rId497" Type="http://schemas.openxmlformats.org/officeDocument/2006/relationships/footer" Target="footer246.xml"/><Relationship Id="rId620" Type="http://schemas.openxmlformats.org/officeDocument/2006/relationships/header" Target="header308.xml"/><Relationship Id="rId12" Type="http://schemas.openxmlformats.org/officeDocument/2006/relationships/header" Target="header4.xml"/><Relationship Id="rId108" Type="http://schemas.openxmlformats.org/officeDocument/2006/relationships/header" Target="header52.xml"/><Relationship Id="rId315" Type="http://schemas.openxmlformats.org/officeDocument/2006/relationships/header" Target="header156.xml"/><Relationship Id="rId357" Type="http://schemas.openxmlformats.org/officeDocument/2006/relationships/footer" Target="footer176.xml"/><Relationship Id="rId522" Type="http://schemas.openxmlformats.org/officeDocument/2006/relationships/footer" Target="footer258.xml"/><Relationship Id="rId54" Type="http://schemas.openxmlformats.org/officeDocument/2006/relationships/header" Target="header25.xml"/><Relationship Id="rId96" Type="http://schemas.openxmlformats.org/officeDocument/2006/relationships/header" Target="header46.xml"/><Relationship Id="rId161" Type="http://schemas.openxmlformats.org/officeDocument/2006/relationships/footer" Target="footer78.xml"/><Relationship Id="rId217" Type="http://schemas.openxmlformats.org/officeDocument/2006/relationships/footer" Target="footer106.xml"/><Relationship Id="rId399" Type="http://schemas.openxmlformats.org/officeDocument/2006/relationships/footer" Target="footer197.xml"/><Relationship Id="rId564" Type="http://schemas.openxmlformats.org/officeDocument/2006/relationships/header" Target="header280.xml"/><Relationship Id="rId259" Type="http://schemas.openxmlformats.org/officeDocument/2006/relationships/footer" Target="footer127.xml"/><Relationship Id="rId424" Type="http://schemas.openxmlformats.org/officeDocument/2006/relationships/header" Target="header210.xml"/><Relationship Id="rId466" Type="http://schemas.openxmlformats.org/officeDocument/2006/relationships/header" Target="header231.xml"/><Relationship Id="rId631" Type="http://schemas.openxmlformats.org/officeDocument/2006/relationships/footer" Target="footer313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270" Type="http://schemas.openxmlformats.org/officeDocument/2006/relationships/header" Target="header133.xml"/><Relationship Id="rId326" Type="http://schemas.openxmlformats.org/officeDocument/2006/relationships/header" Target="header161.xml"/><Relationship Id="rId533" Type="http://schemas.openxmlformats.org/officeDocument/2006/relationships/header" Target="header265.xml"/><Relationship Id="rId65" Type="http://schemas.openxmlformats.org/officeDocument/2006/relationships/footer" Target="footer30.xml"/><Relationship Id="rId130" Type="http://schemas.openxmlformats.org/officeDocument/2006/relationships/header" Target="header63.xml"/><Relationship Id="rId368" Type="http://schemas.openxmlformats.org/officeDocument/2006/relationships/footer" Target="footer181.xml"/><Relationship Id="rId575" Type="http://schemas.openxmlformats.org/officeDocument/2006/relationships/footer" Target="footer285.xml"/><Relationship Id="rId172" Type="http://schemas.openxmlformats.org/officeDocument/2006/relationships/header" Target="header84.xml"/><Relationship Id="rId228" Type="http://schemas.openxmlformats.org/officeDocument/2006/relationships/header" Target="header112.xml"/><Relationship Id="rId435" Type="http://schemas.openxmlformats.org/officeDocument/2006/relationships/header" Target="header216.xml"/><Relationship Id="rId477" Type="http://schemas.openxmlformats.org/officeDocument/2006/relationships/footer" Target="footer236.xml"/><Relationship Id="rId600" Type="http://schemas.openxmlformats.org/officeDocument/2006/relationships/header" Target="header298.xml"/><Relationship Id="rId642" Type="http://schemas.openxmlformats.org/officeDocument/2006/relationships/footer" Target="footer318.xml"/><Relationship Id="rId281" Type="http://schemas.openxmlformats.org/officeDocument/2006/relationships/footer" Target="footer138.xml"/><Relationship Id="rId337" Type="http://schemas.openxmlformats.org/officeDocument/2006/relationships/footer" Target="footer166.xml"/><Relationship Id="rId502" Type="http://schemas.openxmlformats.org/officeDocument/2006/relationships/footer" Target="footer248.xml"/><Relationship Id="rId34" Type="http://schemas.openxmlformats.org/officeDocument/2006/relationships/footer" Target="footer14.xml"/><Relationship Id="rId76" Type="http://schemas.openxmlformats.org/officeDocument/2006/relationships/footer" Target="footer35.xml"/><Relationship Id="rId141" Type="http://schemas.openxmlformats.org/officeDocument/2006/relationships/footer" Target="footer68.xml"/><Relationship Id="rId379" Type="http://schemas.openxmlformats.org/officeDocument/2006/relationships/footer" Target="footer187.xml"/><Relationship Id="rId544" Type="http://schemas.openxmlformats.org/officeDocument/2006/relationships/header" Target="header270.xml"/><Relationship Id="rId586" Type="http://schemas.openxmlformats.org/officeDocument/2006/relationships/header" Target="header291.xml"/><Relationship Id="rId7" Type="http://schemas.openxmlformats.org/officeDocument/2006/relationships/header" Target="header2.xml"/><Relationship Id="rId183" Type="http://schemas.openxmlformats.org/officeDocument/2006/relationships/footer" Target="footer89.xml"/><Relationship Id="rId239" Type="http://schemas.openxmlformats.org/officeDocument/2006/relationships/footer" Target="footer117.xml"/><Relationship Id="rId390" Type="http://schemas.openxmlformats.org/officeDocument/2006/relationships/header" Target="header193.xml"/><Relationship Id="rId404" Type="http://schemas.openxmlformats.org/officeDocument/2006/relationships/header" Target="header200.xml"/><Relationship Id="rId446" Type="http://schemas.openxmlformats.org/officeDocument/2006/relationships/header" Target="header221.xml"/><Relationship Id="rId611" Type="http://schemas.openxmlformats.org/officeDocument/2006/relationships/footer" Target="footer303.xml"/><Relationship Id="rId250" Type="http://schemas.openxmlformats.org/officeDocument/2006/relationships/header" Target="header123.xml"/><Relationship Id="rId292" Type="http://schemas.openxmlformats.org/officeDocument/2006/relationships/header" Target="header144.xml"/><Relationship Id="rId306" Type="http://schemas.openxmlformats.org/officeDocument/2006/relationships/header" Target="header151.xml"/><Relationship Id="rId488" Type="http://schemas.openxmlformats.org/officeDocument/2006/relationships/footer" Target="footer241.xml"/><Relationship Id="rId45" Type="http://schemas.openxmlformats.org/officeDocument/2006/relationships/footer" Target="footer20.xml"/><Relationship Id="rId87" Type="http://schemas.openxmlformats.org/officeDocument/2006/relationships/footer" Target="footer41.xml"/><Relationship Id="rId110" Type="http://schemas.openxmlformats.org/officeDocument/2006/relationships/header" Target="header53.xml"/><Relationship Id="rId348" Type="http://schemas.openxmlformats.org/officeDocument/2006/relationships/footer" Target="footer171.xml"/><Relationship Id="rId513" Type="http://schemas.openxmlformats.org/officeDocument/2006/relationships/header" Target="header255.xml"/><Relationship Id="rId555" Type="http://schemas.openxmlformats.org/officeDocument/2006/relationships/footer" Target="footer275.xml"/><Relationship Id="rId597" Type="http://schemas.openxmlformats.org/officeDocument/2006/relationships/footer" Target="footer296.xml"/><Relationship Id="rId152" Type="http://schemas.openxmlformats.org/officeDocument/2006/relationships/header" Target="header74.xml"/><Relationship Id="rId194" Type="http://schemas.openxmlformats.org/officeDocument/2006/relationships/header" Target="header95.xml"/><Relationship Id="rId208" Type="http://schemas.openxmlformats.org/officeDocument/2006/relationships/header" Target="header102.xml"/><Relationship Id="rId415" Type="http://schemas.openxmlformats.org/officeDocument/2006/relationships/footer" Target="footer205.xml"/><Relationship Id="rId457" Type="http://schemas.openxmlformats.org/officeDocument/2006/relationships/footer" Target="footer226.xml"/><Relationship Id="rId622" Type="http://schemas.openxmlformats.org/officeDocument/2006/relationships/footer" Target="footer308.xml"/><Relationship Id="rId261" Type="http://schemas.openxmlformats.org/officeDocument/2006/relationships/footer" Target="footer128.xml"/><Relationship Id="rId499" Type="http://schemas.openxmlformats.org/officeDocument/2006/relationships/footer" Target="footer247.xml"/><Relationship Id="rId14" Type="http://schemas.openxmlformats.org/officeDocument/2006/relationships/footer" Target="footer4.xml"/><Relationship Id="rId56" Type="http://schemas.openxmlformats.org/officeDocument/2006/relationships/footer" Target="footer25.xml"/><Relationship Id="rId317" Type="http://schemas.openxmlformats.org/officeDocument/2006/relationships/footer" Target="footer156.xml"/><Relationship Id="rId359" Type="http://schemas.openxmlformats.org/officeDocument/2006/relationships/footer" Target="footer177.xml"/><Relationship Id="rId524" Type="http://schemas.openxmlformats.org/officeDocument/2006/relationships/header" Target="header260.xml"/><Relationship Id="rId566" Type="http://schemas.openxmlformats.org/officeDocument/2006/relationships/header" Target="header281.xml"/><Relationship Id="rId98" Type="http://schemas.openxmlformats.org/officeDocument/2006/relationships/footer" Target="footer46.xml"/><Relationship Id="rId121" Type="http://schemas.openxmlformats.org/officeDocument/2006/relationships/footer" Target="footer58.xml"/><Relationship Id="rId163" Type="http://schemas.openxmlformats.org/officeDocument/2006/relationships/footer" Target="footer79.xml"/><Relationship Id="rId219" Type="http://schemas.openxmlformats.org/officeDocument/2006/relationships/footer" Target="footer107.xml"/><Relationship Id="rId370" Type="http://schemas.openxmlformats.org/officeDocument/2006/relationships/header" Target="header183.xml"/><Relationship Id="rId426" Type="http://schemas.openxmlformats.org/officeDocument/2006/relationships/header" Target="header211.xml"/><Relationship Id="rId633" Type="http://schemas.openxmlformats.org/officeDocument/2006/relationships/footer" Target="footer314.xml"/><Relationship Id="rId230" Type="http://schemas.openxmlformats.org/officeDocument/2006/relationships/footer" Target="footer112.xml"/><Relationship Id="rId468" Type="http://schemas.openxmlformats.org/officeDocument/2006/relationships/footer" Target="footer231.xml"/><Relationship Id="rId25" Type="http://schemas.openxmlformats.org/officeDocument/2006/relationships/footer" Target="footer10.xml"/><Relationship Id="rId67" Type="http://schemas.openxmlformats.org/officeDocument/2006/relationships/footer" Target="footer31.xml"/><Relationship Id="rId272" Type="http://schemas.openxmlformats.org/officeDocument/2006/relationships/footer" Target="footer133.xml"/><Relationship Id="rId328" Type="http://schemas.openxmlformats.org/officeDocument/2006/relationships/header" Target="header162.xml"/><Relationship Id="rId535" Type="http://schemas.openxmlformats.org/officeDocument/2006/relationships/footer" Target="footer265.xml"/><Relationship Id="rId577" Type="http://schemas.openxmlformats.org/officeDocument/2006/relationships/footer" Target="footer286.xml"/><Relationship Id="rId132" Type="http://schemas.openxmlformats.org/officeDocument/2006/relationships/footer" Target="footer63.xml"/><Relationship Id="rId174" Type="http://schemas.openxmlformats.org/officeDocument/2006/relationships/footer" Target="footer84.xml"/><Relationship Id="rId381" Type="http://schemas.openxmlformats.org/officeDocument/2006/relationships/header" Target="header189.xml"/><Relationship Id="rId602" Type="http://schemas.openxmlformats.org/officeDocument/2006/relationships/footer" Target="footer298.xml"/><Relationship Id="rId241" Type="http://schemas.openxmlformats.org/officeDocument/2006/relationships/footer" Target="footer118.xml"/><Relationship Id="rId437" Type="http://schemas.openxmlformats.org/officeDocument/2006/relationships/footer" Target="footer216.xml"/><Relationship Id="rId479" Type="http://schemas.openxmlformats.org/officeDocument/2006/relationships/footer" Target="footer237.xml"/><Relationship Id="rId644" Type="http://schemas.openxmlformats.org/officeDocument/2006/relationships/header" Target="header320.xml"/><Relationship Id="rId36" Type="http://schemas.openxmlformats.org/officeDocument/2006/relationships/header" Target="header16.xml"/><Relationship Id="rId283" Type="http://schemas.openxmlformats.org/officeDocument/2006/relationships/header" Target="header140.xml"/><Relationship Id="rId339" Type="http://schemas.openxmlformats.org/officeDocument/2006/relationships/footer" Target="footer167.xml"/><Relationship Id="rId490" Type="http://schemas.openxmlformats.org/officeDocument/2006/relationships/header" Target="header243.xml"/><Relationship Id="rId504" Type="http://schemas.openxmlformats.org/officeDocument/2006/relationships/header" Target="header250.xml"/><Relationship Id="rId546" Type="http://schemas.openxmlformats.org/officeDocument/2006/relationships/header" Target="header271.xml"/><Relationship Id="rId78" Type="http://schemas.openxmlformats.org/officeDocument/2006/relationships/header" Target="header37.xml"/><Relationship Id="rId101" Type="http://schemas.openxmlformats.org/officeDocument/2006/relationships/footer" Target="footer48.xml"/><Relationship Id="rId143" Type="http://schemas.openxmlformats.org/officeDocument/2006/relationships/footer" Target="footer69.xml"/><Relationship Id="rId185" Type="http://schemas.openxmlformats.org/officeDocument/2006/relationships/footer" Target="footer90.xml"/><Relationship Id="rId350" Type="http://schemas.openxmlformats.org/officeDocument/2006/relationships/header" Target="header173.xml"/><Relationship Id="rId406" Type="http://schemas.openxmlformats.org/officeDocument/2006/relationships/header" Target="header201.xml"/><Relationship Id="rId588" Type="http://schemas.openxmlformats.org/officeDocument/2006/relationships/header" Target="header292.xml"/><Relationship Id="rId9" Type="http://schemas.openxmlformats.org/officeDocument/2006/relationships/footer" Target="footer2.xml"/><Relationship Id="rId210" Type="http://schemas.openxmlformats.org/officeDocument/2006/relationships/footer" Target="footer102.xml"/><Relationship Id="rId392" Type="http://schemas.openxmlformats.org/officeDocument/2006/relationships/header" Target="header194.xml"/><Relationship Id="rId448" Type="http://schemas.openxmlformats.org/officeDocument/2006/relationships/footer" Target="footer221.xml"/><Relationship Id="rId613" Type="http://schemas.openxmlformats.org/officeDocument/2006/relationships/footer" Target="footer304.xml"/><Relationship Id="rId252" Type="http://schemas.openxmlformats.org/officeDocument/2006/relationships/footer" Target="footer123.xml"/><Relationship Id="rId294" Type="http://schemas.openxmlformats.org/officeDocument/2006/relationships/header" Target="header145.xml"/><Relationship Id="rId308" Type="http://schemas.openxmlformats.org/officeDocument/2006/relationships/header" Target="header152.xml"/><Relationship Id="rId515" Type="http://schemas.openxmlformats.org/officeDocument/2006/relationships/footer" Target="footer255.xml"/><Relationship Id="rId47" Type="http://schemas.openxmlformats.org/officeDocument/2006/relationships/header" Target="header22.xml"/><Relationship Id="rId89" Type="http://schemas.openxmlformats.org/officeDocument/2006/relationships/header" Target="header43.xml"/><Relationship Id="rId112" Type="http://schemas.openxmlformats.org/officeDocument/2006/relationships/footer" Target="footer53.xml"/><Relationship Id="rId154" Type="http://schemas.openxmlformats.org/officeDocument/2006/relationships/footer" Target="footer74.xml"/><Relationship Id="rId361" Type="http://schemas.openxmlformats.org/officeDocument/2006/relationships/header" Target="header179.xml"/><Relationship Id="rId557" Type="http://schemas.openxmlformats.org/officeDocument/2006/relationships/footer" Target="footer276.xml"/><Relationship Id="rId599" Type="http://schemas.openxmlformats.org/officeDocument/2006/relationships/footer" Target="footer297.xml"/><Relationship Id="rId196" Type="http://schemas.openxmlformats.org/officeDocument/2006/relationships/footer" Target="footer95.xml"/><Relationship Id="rId417" Type="http://schemas.openxmlformats.org/officeDocument/2006/relationships/footer" Target="footer206.xml"/><Relationship Id="rId459" Type="http://schemas.openxmlformats.org/officeDocument/2006/relationships/footer" Target="footer227.xml"/><Relationship Id="rId624" Type="http://schemas.openxmlformats.org/officeDocument/2006/relationships/header" Target="header310.xml"/><Relationship Id="rId16" Type="http://schemas.openxmlformats.org/officeDocument/2006/relationships/header" Target="header6.xml"/><Relationship Id="rId221" Type="http://schemas.openxmlformats.org/officeDocument/2006/relationships/footer" Target="footer108.xml"/><Relationship Id="rId263" Type="http://schemas.openxmlformats.org/officeDocument/2006/relationships/footer" Target="footer129.xml"/><Relationship Id="rId319" Type="http://schemas.openxmlformats.org/officeDocument/2006/relationships/footer" Target="footer157.xml"/><Relationship Id="rId470" Type="http://schemas.openxmlformats.org/officeDocument/2006/relationships/header" Target="header233.xml"/><Relationship Id="rId526" Type="http://schemas.openxmlformats.org/officeDocument/2006/relationships/header" Target="header261.xml"/><Relationship Id="rId58" Type="http://schemas.openxmlformats.org/officeDocument/2006/relationships/header" Target="header27.xml"/><Relationship Id="rId123" Type="http://schemas.openxmlformats.org/officeDocument/2006/relationships/footer" Target="footer59.xml"/><Relationship Id="rId330" Type="http://schemas.openxmlformats.org/officeDocument/2006/relationships/footer" Target="footer162.xml"/><Relationship Id="rId568" Type="http://schemas.openxmlformats.org/officeDocument/2006/relationships/footer" Target="footer281.xml"/><Relationship Id="rId165" Type="http://schemas.openxmlformats.org/officeDocument/2006/relationships/footer" Target="footer80.xml"/><Relationship Id="rId372" Type="http://schemas.openxmlformats.org/officeDocument/2006/relationships/header" Target="header184.xml"/><Relationship Id="rId428" Type="http://schemas.openxmlformats.org/officeDocument/2006/relationships/footer" Target="footer211.xml"/><Relationship Id="rId635" Type="http://schemas.openxmlformats.org/officeDocument/2006/relationships/header" Target="header316.xml"/><Relationship Id="rId232" Type="http://schemas.openxmlformats.org/officeDocument/2006/relationships/header" Target="header114.xml"/><Relationship Id="rId274" Type="http://schemas.openxmlformats.org/officeDocument/2006/relationships/header" Target="header135.xml"/><Relationship Id="rId481" Type="http://schemas.openxmlformats.org/officeDocument/2006/relationships/header" Target="header239.xml"/><Relationship Id="rId27" Type="http://schemas.openxmlformats.org/officeDocument/2006/relationships/header" Target="header12.xml"/><Relationship Id="rId69" Type="http://schemas.openxmlformats.org/officeDocument/2006/relationships/header" Target="header33.xml"/><Relationship Id="rId134" Type="http://schemas.openxmlformats.org/officeDocument/2006/relationships/header" Target="header65.xml"/><Relationship Id="rId537" Type="http://schemas.openxmlformats.org/officeDocument/2006/relationships/footer" Target="footer266.xml"/><Relationship Id="rId579" Type="http://schemas.openxmlformats.org/officeDocument/2006/relationships/header" Target="header288.xml"/><Relationship Id="rId80" Type="http://schemas.openxmlformats.org/officeDocument/2006/relationships/header" Target="header38.xml"/><Relationship Id="rId176" Type="http://schemas.openxmlformats.org/officeDocument/2006/relationships/header" Target="header86.xml"/><Relationship Id="rId341" Type="http://schemas.openxmlformats.org/officeDocument/2006/relationships/header" Target="header169.xml"/><Relationship Id="rId383" Type="http://schemas.openxmlformats.org/officeDocument/2006/relationships/footer" Target="footer189.xml"/><Relationship Id="rId439" Type="http://schemas.openxmlformats.org/officeDocument/2006/relationships/footer" Target="footer217.xml"/><Relationship Id="rId590" Type="http://schemas.openxmlformats.org/officeDocument/2006/relationships/footer" Target="footer292.xml"/><Relationship Id="rId604" Type="http://schemas.openxmlformats.org/officeDocument/2006/relationships/header" Target="header300.xml"/><Relationship Id="rId646" Type="http://schemas.openxmlformats.org/officeDocument/2006/relationships/fontTable" Target="fontTable.xml"/><Relationship Id="rId201" Type="http://schemas.openxmlformats.org/officeDocument/2006/relationships/header" Target="header99.xml"/><Relationship Id="rId243" Type="http://schemas.openxmlformats.org/officeDocument/2006/relationships/header" Target="header120.xml"/><Relationship Id="rId285" Type="http://schemas.openxmlformats.org/officeDocument/2006/relationships/footer" Target="footer140.xml"/><Relationship Id="rId450" Type="http://schemas.openxmlformats.org/officeDocument/2006/relationships/header" Target="header223.xml"/><Relationship Id="rId506" Type="http://schemas.openxmlformats.org/officeDocument/2006/relationships/header" Target="header251.xml"/><Relationship Id="rId38" Type="http://schemas.openxmlformats.org/officeDocument/2006/relationships/header" Target="header17.xml"/><Relationship Id="rId103" Type="http://schemas.openxmlformats.org/officeDocument/2006/relationships/header" Target="header50.xml"/><Relationship Id="rId310" Type="http://schemas.openxmlformats.org/officeDocument/2006/relationships/footer" Target="footer152.xml"/><Relationship Id="rId492" Type="http://schemas.openxmlformats.org/officeDocument/2006/relationships/header" Target="header244.xml"/><Relationship Id="rId548" Type="http://schemas.openxmlformats.org/officeDocument/2006/relationships/footer" Target="footer271.xml"/><Relationship Id="rId91" Type="http://schemas.openxmlformats.org/officeDocument/2006/relationships/footer" Target="footer43.xml"/><Relationship Id="rId145" Type="http://schemas.openxmlformats.org/officeDocument/2006/relationships/header" Target="header71.xml"/><Relationship Id="rId187" Type="http://schemas.openxmlformats.org/officeDocument/2006/relationships/header" Target="header92.xml"/><Relationship Id="rId352" Type="http://schemas.openxmlformats.org/officeDocument/2006/relationships/header" Target="header174.xml"/><Relationship Id="rId394" Type="http://schemas.openxmlformats.org/officeDocument/2006/relationships/header" Target="header195.xml"/><Relationship Id="rId408" Type="http://schemas.openxmlformats.org/officeDocument/2006/relationships/header" Target="header202.xml"/><Relationship Id="rId615" Type="http://schemas.openxmlformats.org/officeDocument/2006/relationships/header" Target="header306.xml"/><Relationship Id="rId1" Type="http://schemas.openxmlformats.org/officeDocument/2006/relationships/styles" Target="styles.xml"/><Relationship Id="rId212" Type="http://schemas.openxmlformats.org/officeDocument/2006/relationships/header" Target="header104.xml"/><Relationship Id="rId233" Type="http://schemas.openxmlformats.org/officeDocument/2006/relationships/footer" Target="footer114.xml"/><Relationship Id="rId254" Type="http://schemas.openxmlformats.org/officeDocument/2006/relationships/header" Target="header125.xml"/><Relationship Id="rId440" Type="http://schemas.openxmlformats.org/officeDocument/2006/relationships/header" Target="header218.xml"/><Relationship Id="rId28" Type="http://schemas.openxmlformats.org/officeDocument/2006/relationships/footer" Target="footer11.xml"/><Relationship Id="rId49" Type="http://schemas.openxmlformats.org/officeDocument/2006/relationships/footer" Target="footer22.xml"/><Relationship Id="rId114" Type="http://schemas.openxmlformats.org/officeDocument/2006/relationships/header" Target="header55.xml"/><Relationship Id="rId275" Type="http://schemas.openxmlformats.org/officeDocument/2006/relationships/footer" Target="footer135.xml"/><Relationship Id="rId296" Type="http://schemas.openxmlformats.org/officeDocument/2006/relationships/header" Target="header146.xml"/><Relationship Id="rId300" Type="http://schemas.openxmlformats.org/officeDocument/2006/relationships/header" Target="header148.xml"/><Relationship Id="rId461" Type="http://schemas.openxmlformats.org/officeDocument/2006/relationships/header" Target="header229.xml"/><Relationship Id="rId482" Type="http://schemas.openxmlformats.org/officeDocument/2006/relationships/footer" Target="footer238.xml"/><Relationship Id="rId517" Type="http://schemas.openxmlformats.org/officeDocument/2006/relationships/footer" Target="footer256.xml"/><Relationship Id="rId538" Type="http://schemas.openxmlformats.org/officeDocument/2006/relationships/header" Target="header267.xml"/><Relationship Id="rId559" Type="http://schemas.openxmlformats.org/officeDocument/2006/relationships/header" Target="header278.xml"/><Relationship Id="rId60" Type="http://schemas.openxmlformats.org/officeDocument/2006/relationships/header" Target="header28.xml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56" Type="http://schemas.openxmlformats.org/officeDocument/2006/relationships/header" Target="header76.xml"/><Relationship Id="rId177" Type="http://schemas.openxmlformats.org/officeDocument/2006/relationships/footer" Target="footer86.xml"/><Relationship Id="rId198" Type="http://schemas.openxmlformats.org/officeDocument/2006/relationships/header" Target="header97.xml"/><Relationship Id="rId321" Type="http://schemas.openxmlformats.org/officeDocument/2006/relationships/footer" Target="footer158.xml"/><Relationship Id="rId342" Type="http://schemas.openxmlformats.org/officeDocument/2006/relationships/footer" Target="footer168.xml"/><Relationship Id="rId363" Type="http://schemas.openxmlformats.org/officeDocument/2006/relationships/footer" Target="footer179.xml"/><Relationship Id="rId384" Type="http://schemas.openxmlformats.org/officeDocument/2006/relationships/header" Target="header190.xml"/><Relationship Id="rId419" Type="http://schemas.openxmlformats.org/officeDocument/2006/relationships/footer" Target="footer207.xml"/><Relationship Id="rId570" Type="http://schemas.openxmlformats.org/officeDocument/2006/relationships/header" Target="header283.xml"/><Relationship Id="rId591" Type="http://schemas.openxmlformats.org/officeDocument/2006/relationships/footer" Target="footer293.xml"/><Relationship Id="rId605" Type="http://schemas.openxmlformats.org/officeDocument/2006/relationships/footer" Target="footer300.xml"/><Relationship Id="rId626" Type="http://schemas.openxmlformats.org/officeDocument/2006/relationships/header" Target="header311.xml"/><Relationship Id="rId202" Type="http://schemas.openxmlformats.org/officeDocument/2006/relationships/footer" Target="footer98.xml"/><Relationship Id="rId223" Type="http://schemas.openxmlformats.org/officeDocument/2006/relationships/header" Target="header110.xml"/><Relationship Id="rId244" Type="http://schemas.openxmlformats.org/officeDocument/2006/relationships/footer" Target="footer119.xml"/><Relationship Id="rId430" Type="http://schemas.openxmlformats.org/officeDocument/2006/relationships/header" Target="header213.xml"/><Relationship Id="rId647" Type="http://schemas.openxmlformats.org/officeDocument/2006/relationships/theme" Target="theme/theme1.xml"/><Relationship Id="rId18" Type="http://schemas.openxmlformats.org/officeDocument/2006/relationships/header" Target="header7.xml"/><Relationship Id="rId39" Type="http://schemas.openxmlformats.org/officeDocument/2006/relationships/footer" Target="footer17.xml"/><Relationship Id="rId265" Type="http://schemas.openxmlformats.org/officeDocument/2006/relationships/header" Target="header131.xml"/><Relationship Id="rId286" Type="http://schemas.openxmlformats.org/officeDocument/2006/relationships/header" Target="header141.xml"/><Relationship Id="rId451" Type="http://schemas.openxmlformats.org/officeDocument/2006/relationships/footer" Target="footer223.xml"/><Relationship Id="rId472" Type="http://schemas.openxmlformats.org/officeDocument/2006/relationships/header" Target="header234.xml"/><Relationship Id="rId493" Type="http://schemas.openxmlformats.org/officeDocument/2006/relationships/header" Target="header245.xml"/><Relationship Id="rId507" Type="http://schemas.openxmlformats.org/officeDocument/2006/relationships/header" Target="header252.xml"/><Relationship Id="rId528" Type="http://schemas.openxmlformats.org/officeDocument/2006/relationships/footer" Target="footer261.xml"/><Relationship Id="rId549" Type="http://schemas.openxmlformats.org/officeDocument/2006/relationships/footer" Target="footer272.xml"/><Relationship Id="rId50" Type="http://schemas.openxmlformats.org/officeDocument/2006/relationships/header" Target="header23.xml"/><Relationship Id="rId104" Type="http://schemas.openxmlformats.org/officeDocument/2006/relationships/footer" Target="footer49.xml"/><Relationship Id="rId125" Type="http://schemas.openxmlformats.org/officeDocument/2006/relationships/header" Target="header61.xml"/><Relationship Id="rId146" Type="http://schemas.openxmlformats.org/officeDocument/2006/relationships/footer" Target="footer70.xml"/><Relationship Id="rId167" Type="http://schemas.openxmlformats.org/officeDocument/2006/relationships/header" Target="header82.xml"/><Relationship Id="rId188" Type="http://schemas.openxmlformats.org/officeDocument/2006/relationships/footer" Target="footer91.xml"/><Relationship Id="rId311" Type="http://schemas.openxmlformats.org/officeDocument/2006/relationships/footer" Target="footer153.xml"/><Relationship Id="rId332" Type="http://schemas.openxmlformats.org/officeDocument/2006/relationships/header" Target="header164.xml"/><Relationship Id="rId353" Type="http://schemas.openxmlformats.org/officeDocument/2006/relationships/header" Target="header175.xml"/><Relationship Id="rId374" Type="http://schemas.openxmlformats.org/officeDocument/2006/relationships/footer" Target="footer184.xml"/><Relationship Id="rId395" Type="http://schemas.openxmlformats.org/officeDocument/2006/relationships/header" Target="header196.xml"/><Relationship Id="rId409" Type="http://schemas.openxmlformats.org/officeDocument/2006/relationships/header" Target="header203.xml"/><Relationship Id="rId560" Type="http://schemas.openxmlformats.org/officeDocument/2006/relationships/footer" Target="footer277.xml"/><Relationship Id="rId581" Type="http://schemas.openxmlformats.org/officeDocument/2006/relationships/footer" Target="footer288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213" Type="http://schemas.openxmlformats.org/officeDocument/2006/relationships/footer" Target="footer104.xml"/><Relationship Id="rId234" Type="http://schemas.openxmlformats.org/officeDocument/2006/relationships/header" Target="header115.xml"/><Relationship Id="rId420" Type="http://schemas.openxmlformats.org/officeDocument/2006/relationships/header" Target="header208.xml"/><Relationship Id="rId616" Type="http://schemas.openxmlformats.org/officeDocument/2006/relationships/footer" Target="footer305.xml"/><Relationship Id="rId637" Type="http://schemas.openxmlformats.org/officeDocument/2006/relationships/footer" Target="footer316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55" Type="http://schemas.openxmlformats.org/officeDocument/2006/relationships/footer" Target="footer125.xml"/><Relationship Id="rId276" Type="http://schemas.openxmlformats.org/officeDocument/2006/relationships/header" Target="header136.xml"/><Relationship Id="rId297" Type="http://schemas.openxmlformats.org/officeDocument/2006/relationships/header" Target="header147.xml"/><Relationship Id="rId441" Type="http://schemas.openxmlformats.org/officeDocument/2006/relationships/header" Target="header219.xml"/><Relationship Id="rId462" Type="http://schemas.openxmlformats.org/officeDocument/2006/relationships/footer" Target="footer228.xml"/><Relationship Id="rId483" Type="http://schemas.openxmlformats.org/officeDocument/2006/relationships/footer" Target="footer239.xml"/><Relationship Id="rId518" Type="http://schemas.openxmlformats.org/officeDocument/2006/relationships/header" Target="header257.xml"/><Relationship Id="rId539" Type="http://schemas.openxmlformats.org/officeDocument/2006/relationships/footer" Target="footer267.xml"/><Relationship Id="rId40" Type="http://schemas.openxmlformats.org/officeDocument/2006/relationships/header" Target="header18.xml"/><Relationship Id="rId115" Type="http://schemas.openxmlformats.org/officeDocument/2006/relationships/footer" Target="footer55.xml"/><Relationship Id="rId136" Type="http://schemas.openxmlformats.org/officeDocument/2006/relationships/header" Target="header66.xml"/><Relationship Id="rId157" Type="http://schemas.openxmlformats.org/officeDocument/2006/relationships/footer" Target="footer76.xml"/><Relationship Id="rId178" Type="http://schemas.openxmlformats.org/officeDocument/2006/relationships/header" Target="header87.xml"/><Relationship Id="rId301" Type="http://schemas.openxmlformats.org/officeDocument/2006/relationships/footer" Target="footer148.xml"/><Relationship Id="rId322" Type="http://schemas.openxmlformats.org/officeDocument/2006/relationships/header" Target="header159.xml"/><Relationship Id="rId343" Type="http://schemas.openxmlformats.org/officeDocument/2006/relationships/footer" Target="footer169.xml"/><Relationship Id="rId364" Type="http://schemas.openxmlformats.org/officeDocument/2006/relationships/header" Target="header180.xml"/><Relationship Id="rId550" Type="http://schemas.openxmlformats.org/officeDocument/2006/relationships/header" Target="header273.xml"/><Relationship Id="rId61" Type="http://schemas.openxmlformats.org/officeDocument/2006/relationships/header" Target="header29.xml"/><Relationship Id="rId82" Type="http://schemas.openxmlformats.org/officeDocument/2006/relationships/header" Target="header39.xml"/><Relationship Id="rId199" Type="http://schemas.openxmlformats.org/officeDocument/2006/relationships/footer" Target="footer97.xml"/><Relationship Id="rId203" Type="http://schemas.openxmlformats.org/officeDocument/2006/relationships/footer" Target="footer99.xml"/><Relationship Id="rId385" Type="http://schemas.openxmlformats.org/officeDocument/2006/relationships/footer" Target="footer190.xml"/><Relationship Id="rId571" Type="http://schemas.openxmlformats.org/officeDocument/2006/relationships/footer" Target="footer283.xml"/><Relationship Id="rId592" Type="http://schemas.openxmlformats.org/officeDocument/2006/relationships/header" Target="header294.xml"/><Relationship Id="rId606" Type="http://schemas.openxmlformats.org/officeDocument/2006/relationships/header" Target="header301.xml"/><Relationship Id="rId627" Type="http://schemas.openxmlformats.org/officeDocument/2006/relationships/footer" Target="footer311.xml"/><Relationship Id="rId19" Type="http://schemas.openxmlformats.org/officeDocument/2006/relationships/header" Target="header8.xml"/><Relationship Id="rId224" Type="http://schemas.openxmlformats.org/officeDocument/2006/relationships/footer" Target="footer109.xml"/><Relationship Id="rId245" Type="http://schemas.openxmlformats.org/officeDocument/2006/relationships/footer" Target="footer120.xml"/><Relationship Id="rId266" Type="http://schemas.openxmlformats.org/officeDocument/2006/relationships/footer" Target="footer130.xml"/><Relationship Id="rId287" Type="http://schemas.openxmlformats.org/officeDocument/2006/relationships/footer" Target="footer141.xml"/><Relationship Id="rId410" Type="http://schemas.openxmlformats.org/officeDocument/2006/relationships/footer" Target="footer202.xml"/><Relationship Id="rId431" Type="http://schemas.openxmlformats.org/officeDocument/2006/relationships/footer" Target="footer213.xml"/><Relationship Id="rId452" Type="http://schemas.openxmlformats.org/officeDocument/2006/relationships/header" Target="header224.xml"/><Relationship Id="rId473" Type="http://schemas.openxmlformats.org/officeDocument/2006/relationships/footer" Target="footer234.xml"/><Relationship Id="rId494" Type="http://schemas.openxmlformats.org/officeDocument/2006/relationships/footer" Target="footer244.xml"/><Relationship Id="rId508" Type="http://schemas.openxmlformats.org/officeDocument/2006/relationships/footer" Target="footer251.xml"/><Relationship Id="rId529" Type="http://schemas.openxmlformats.org/officeDocument/2006/relationships/footer" Target="footer262.xml"/><Relationship Id="rId30" Type="http://schemas.openxmlformats.org/officeDocument/2006/relationships/header" Target="header13.xml"/><Relationship Id="rId105" Type="http://schemas.openxmlformats.org/officeDocument/2006/relationships/footer" Target="footer50.xml"/><Relationship Id="rId126" Type="http://schemas.openxmlformats.org/officeDocument/2006/relationships/footer" Target="footer60.xml"/><Relationship Id="rId147" Type="http://schemas.openxmlformats.org/officeDocument/2006/relationships/footer" Target="footer71.xml"/><Relationship Id="rId168" Type="http://schemas.openxmlformats.org/officeDocument/2006/relationships/footer" Target="footer81.xml"/><Relationship Id="rId312" Type="http://schemas.openxmlformats.org/officeDocument/2006/relationships/header" Target="header154.xml"/><Relationship Id="rId333" Type="http://schemas.openxmlformats.org/officeDocument/2006/relationships/footer" Target="footer164.xml"/><Relationship Id="rId354" Type="http://schemas.openxmlformats.org/officeDocument/2006/relationships/footer" Target="footer174.xml"/><Relationship Id="rId540" Type="http://schemas.openxmlformats.org/officeDocument/2006/relationships/header" Target="header268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93" Type="http://schemas.openxmlformats.org/officeDocument/2006/relationships/footer" Target="footer44.xml"/><Relationship Id="rId189" Type="http://schemas.openxmlformats.org/officeDocument/2006/relationships/footer" Target="footer92.xml"/><Relationship Id="rId375" Type="http://schemas.openxmlformats.org/officeDocument/2006/relationships/footer" Target="footer185.xml"/><Relationship Id="rId396" Type="http://schemas.openxmlformats.org/officeDocument/2006/relationships/footer" Target="footer195.xml"/><Relationship Id="rId561" Type="http://schemas.openxmlformats.org/officeDocument/2006/relationships/footer" Target="footer278.xml"/><Relationship Id="rId582" Type="http://schemas.openxmlformats.org/officeDocument/2006/relationships/header" Target="header289.xml"/><Relationship Id="rId617" Type="http://schemas.openxmlformats.org/officeDocument/2006/relationships/footer" Target="footer306.xml"/><Relationship Id="rId638" Type="http://schemas.openxmlformats.org/officeDocument/2006/relationships/header" Target="header317.xml"/><Relationship Id="rId3" Type="http://schemas.openxmlformats.org/officeDocument/2006/relationships/webSettings" Target="webSettings.xml"/><Relationship Id="rId214" Type="http://schemas.openxmlformats.org/officeDocument/2006/relationships/header" Target="header105.xml"/><Relationship Id="rId235" Type="http://schemas.openxmlformats.org/officeDocument/2006/relationships/footer" Target="footer115.xml"/><Relationship Id="rId256" Type="http://schemas.openxmlformats.org/officeDocument/2006/relationships/header" Target="header126.xml"/><Relationship Id="rId277" Type="http://schemas.openxmlformats.org/officeDocument/2006/relationships/footer" Target="footer136.xml"/><Relationship Id="rId298" Type="http://schemas.openxmlformats.org/officeDocument/2006/relationships/footer" Target="footer146.xml"/><Relationship Id="rId400" Type="http://schemas.openxmlformats.org/officeDocument/2006/relationships/header" Target="header198.xml"/><Relationship Id="rId421" Type="http://schemas.openxmlformats.org/officeDocument/2006/relationships/header" Target="header209.xml"/><Relationship Id="rId442" Type="http://schemas.openxmlformats.org/officeDocument/2006/relationships/footer" Target="footer218.xml"/><Relationship Id="rId463" Type="http://schemas.openxmlformats.org/officeDocument/2006/relationships/footer" Target="footer229.xml"/><Relationship Id="rId484" Type="http://schemas.openxmlformats.org/officeDocument/2006/relationships/header" Target="header240.xml"/><Relationship Id="rId519" Type="http://schemas.openxmlformats.org/officeDocument/2006/relationships/footer" Target="footer257.xml"/><Relationship Id="rId116" Type="http://schemas.openxmlformats.org/officeDocument/2006/relationships/header" Target="header56.xml"/><Relationship Id="rId137" Type="http://schemas.openxmlformats.org/officeDocument/2006/relationships/footer" Target="footer66.xml"/><Relationship Id="rId158" Type="http://schemas.openxmlformats.org/officeDocument/2006/relationships/header" Target="header77.xml"/><Relationship Id="rId302" Type="http://schemas.openxmlformats.org/officeDocument/2006/relationships/header" Target="header149.xml"/><Relationship Id="rId323" Type="http://schemas.openxmlformats.org/officeDocument/2006/relationships/header" Target="header160.xml"/><Relationship Id="rId344" Type="http://schemas.openxmlformats.org/officeDocument/2006/relationships/header" Target="header170.xml"/><Relationship Id="rId530" Type="http://schemas.openxmlformats.org/officeDocument/2006/relationships/header" Target="header263.xml"/><Relationship Id="rId20" Type="http://schemas.openxmlformats.org/officeDocument/2006/relationships/footer" Target="footer7.xml"/><Relationship Id="rId41" Type="http://schemas.openxmlformats.org/officeDocument/2006/relationships/header" Target="header19.xml"/><Relationship Id="rId62" Type="http://schemas.openxmlformats.org/officeDocument/2006/relationships/footer" Target="footer28.xml"/><Relationship Id="rId83" Type="http://schemas.openxmlformats.org/officeDocument/2006/relationships/header" Target="header40.xml"/><Relationship Id="rId179" Type="http://schemas.openxmlformats.org/officeDocument/2006/relationships/footer" Target="footer87.xml"/><Relationship Id="rId365" Type="http://schemas.openxmlformats.org/officeDocument/2006/relationships/footer" Target="footer180.xml"/><Relationship Id="rId386" Type="http://schemas.openxmlformats.org/officeDocument/2006/relationships/header" Target="header191.xml"/><Relationship Id="rId551" Type="http://schemas.openxmlformats.org/officeDocument/2006/relationships/footer" Target="footer273.xml"/><Relationship Id="rId572" Type="http://schemas.openxmlformats.org/officeDocument/2006/relationships/header" Target="header284.xml"/><Relationship Id="rId593" Type="http://schemas.openxmlformats.org/officeDocument/2006/relationships/footer" Target="footer294.xml"/><Relationship Id="rId607" Type="http://schemas.openxmlformats.org/officeDocument/2006/relationships/footer" Target="footer301.xml"/><Relationship Id="rId628" Type="http://schemas.openxmlformats.org/officeDocument/2006/relationships/header" Target="header312.xml"/><Relationship Id="rId190" Type="http://schemas.openxmlformats.org/officeDocument/2006/relationships/header" Target="header93.xml"/><Relationship Id="rId204" Type="http://schemas.openxmlformats.org/officeDocument/2006/relationships/header" Target="header100.xml"/><Relationship Id="rId225" Type="http://schemas.openxmlformats.org/officeDocument/2006/relationships/footer" Target="footer110.xml"/><Relationship Id="rId246" Type="http://schemas.openxmlformats.org/officeDocument/2006/relationships/header" Target="header121.xml"/><Relationship Id="rId267" Type="http://schemas.openxmlformats.org/officeDocument/2006/relationships/footer" Target="footer131.xml"/><Relationship Id="rId288" Type="http://schemas.openxmlformats.org/officeDocument/2006/relationships/header" Target="header142.xml"/><Relationship Id="rId411" Type="http://schemas.openxmlformats.org/officeDocument/2006/relationships/footer" Target="footer203.xml"/><Relationship Id="rId432" Type="http://schemas.openxmlformats.org/officeDocument/2006/relationships/header" Target="header214.xml"/><Relationship Id="rId453" Type="http://schemas.openxmlformats.org/officeDocument/2006/relationships/header" Target="header225.xml"/><Relationship Id="rId474" Type="http://schemas.openxmlformats.org/officeDocument/2006/relationships/header" Target="header235.xml"/><Relationship Id="rId509" Type="http://schemas.openxmlformats.org/officeDocument/2006/relationships/footer" Target="footer252.xml"/><Relationship Id="rId106" Type="http://schemas.openxmlformats.org/officeDocument/2006/relationships/header" Target="header51.xml"/><Relationship Id="rId127" Type="http://schemas.openxmlformats.org/officeDocument/2006/relationships/footer" Target="footer61.xml"/><Relationship Id="rId313" Type="http://schemas.openxmlformats.org/officeDocument/2006/relationships/footer" Target="footer154.xml"/><Relationship Id="rId495" Type="http://schemas.openxmlformats.org/officeDocument/2006/relationships/footer" Target="footer245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52" Type="http://schemas.openxmlformats.org/officeDocument/2006/relationships/header" Target="header24.xml"/><Relationship Id="rId73" Type="http://schemas.openxmlformats.org/officeDocument/2006/relationships/footer" Target="footer34.xml"/><Relationship Id="rId94" Type="http://schemas.openxmlformats.org/officeDocument/2006/relationships/header" Target="header45.xml"/><Relationship Id="rId148" Type="http://schemas.openxmlformats.org/officeDocument/2006/relationships/header" Target="header72.xml"/><Relationship Id="rId169" Type="http://schemas.openxmlformats.org/officeDocument/2006/relationships/footer" Target="footer82.xml"/><Relationship Id="rId334" Type="http://schemas.openxmlformats.org/officeDocument/2006/relationships/header" Target="header165.xml"/><Relationship Id="rId355" Type="http://schemas.openxmlformats.org/officeDocument/2006/relationships/footer" Target="footer175.xml"/><Relationship Id="rId376" Type="http://schemas.openxmlformats.org/officeDocument/2006/relationships/header" Target="header186.xml"/><Relationship Id="rId397" Type="http://schemas.openxmlformats.org/officeDocument/2006/relationships/footer" Target="footer196.xml"/><Relationship Id="rId520" Type="http://schemas.openxmlformats.org/officeDocument/2006/relationships/header" Target="header258.xml"/><Relationship Id="rId541" Type="http://schemas.openxmlformats.org/officeDocument/2006/relationships/header" Target="header269.xml"/><Relationship Id="rId562" Type="http://schemas.openxmlformats.org/officeDocument/2006/relationships/header" Target="header279.xml"/><Relationship Id="rId583" Type="http://schemas.openxmlformats.org/officeDocument/2006/relationships/footer" Target="footer289.xml"/><Relationship Id="rId618" Type="http://schemas.openxmlformats.org/officeDocument/2006/relationships/header" Target="header307.xml"/><Relationship Id="rId639" Type="http://schemas.openxmlformats.org/officeDocument/2006/relationships/footer" Target="footer317.xml"/><Relationship Id="rId4" Type="http://schemas.openxmlformats.org/officeDocument/2006/relationships/footnotes" Target="footnotes.xml"/><Relationship Id="rId180" Type="http://schemas.openxmlformats.org/officeDocument/2006/relationships/header" Target="header88.xml"/><Relationship Id="rId215" Type="http://schemas.openxmlformats.org/officeDocument/2006/relationships/header" Target="header106.xml"/><Relationship Id="rId236" Type="http://schemas.openxmlformats.org/officeDocument/2006/relationships/header" Target="header116.xml"/><Relationship Id="rId257" Type="http://schemas.openxmlformats.org/officeDocument/2006/relationships/header" Target="header127.xml"/><Relationship Id="rId278" Type="http://schemas.openxmlformats.org/officeDocument/2006/relationships/header" Target="header137.xml"/><Relationship Id="rId401" Type="http://schemas.openxmlformats.org/officeDocument/2006/relationships/header" Target="header199.xml"/><Relationship Id="rId422" Type="http://schemas.openxmlformats.org/officeDocument/2006/relationships/footer" Target="footer208.xml"/><Relationship Id="rId443" Type="http://schemas.openxmlformats.org/officeDocument/2006/relationships/footer" Target="footer219.xml"/><Relationship Id="rId464" Type="http://schemas.openxmlformats.org/officeDocument/2006/relationships/header" Target="header230.xml"/><Relationship Id="rId303" Type="http://schemas.openxmlformats.org/officeDocument/2006/relationships/header" Target="header150.xml"/><Relationship Id="rId485" Type="http://schemas.openxmlformats.org/officeDocument/2006/relationships/footer" Target="footer240.xml"/><Relationship Id="rId42" Type="http://schemas.openxmlformats.org/officeDocument/2006/relationships/footer" Target="footer18.xml"/><Relationship Id="rId84" Type="http://schemas.openxmlformats.org/officeDocument/2006/relationships/footer" Target="footer39.xml"/><Relationship Id="rId138" Type="http://schemas.openxmlformats.org/officeDocument/2006/relationships/header" Target="header67.xml"/><Relationship Id="rId345" Type="http://schemas.openxmlformats.org/officeDocument/2006/relationships/footer" Target="footer170.xml"/><Relationship Id="rId387" Type="http://schemas.openxmlformats.org/officeDocument/2006/relationships/header" Target="header192.xml"/><Relationship Id="rId510" Type="http://schemas.openxmlformats.org/officeDocument/2006/relationships/header" Target="header253.xml"/><Relationship Id="rId552" Type="http://schemas.openxmlformats.org/officeDocument/2006/relationships/header" Target="header274.xml"/><Relationship Id="rId594" Type="http://schemas.openxmlformats.org/officeDocument/2006/relationships/header" Target="header295.xml"/><Relationship Id="rId608" Type="http://schemas.openxmlformats.org/officeDocument/2006/relationships/header" Target="header302.xml"/><Relationship Id="rId191" Type="http://schemas.openxmlformats.org/officeDocument/2006/relationships/footer" Target="footer93.xml"/><Relationship Id="rId205" Type="http://schemas.openxmlformats.org/officeDocument/2006/relationships/footer" Target="footer100.xml"/><Relationship Id="rId247" Type="http://schemas.openxmlformats.org/officeDocument/2006/relationships/footer" Target="footer121.xml"/><Relationship Id="rId412" Type="http://schemas.openxmlformats.org/officeDocument/2006/relationships/header" Target="header204.xml"/><Relationship Id="rId107" Type="http://schemas.openxmlformats.org/officeDocument/2006/relationships/footer" Target="footer51.xml"/><Relationship Id="rId289" Type="http://schemas.openxmlformats.org/officeDocument/2006/relationships/header" Target="header143.xml"/><Relationship Id="rId454" Type="http://schemas.openxmlformats.org/officeDocument/2006/relationships/footer" Target="footer224.xml"/><Relationship Id="rId496" Type="http://schemas.openxmlformats.org/officeDocument/2006/relationships/header" Target="header246.xml"/><Relationship Id="rId11" Type="http://schemas.openxmlformats.org/officeDocument/2006/relationships/footer" Target="footer3.xml"/><Relationship Id="rId53" Type="http://schemas.openxmlformats.org/officeDocument/2006/relationships/footer" Target="footer24.xml"/><Relationship Id="rId149" Type="http://schemas.openxmlformats.org/officeDocument/2006/relationships/footer" Target="footer72.xml"/><Relationship Id="rId314" Type="http://schemas.openxmlformats.org/officeDocument/2006/relationships/header" Target="header155.xml"/><Relationship Id="rId356" Type="http://schemas.openxmlformats.org/officeDocument/2006/relationships/header" Target="header176.xml"/><Relationship Id="rId398" Type="http://schemas.openxmlformats.org/officeDocument/2006/relationships/header" Target="header197.xml"/><Relationship Id="rId521" Type="http://schemas.openxmlformats.org/officeDocument/2006/relationships/header" Target="header259.xml"/><Relationship Id="rId563" Type="http://schemas.openxmlformats.org/officeDocument/2006/relationships/footer" Target="footer279.xml"/><Relationship Id="rId619" Type="http://schemas.openxmlformats.org/officeDocument/2006/relationships/footer" Target="footer307.xml"/><Relationship Id="rId95" Type="http://schemas.openxmlformats.org/officeDocument/2006/relationships/footer" Target="footer45.xml"/><Relationship Id="rId160" Type="http://schemas.openxmlformats.org/officeDocument/2006/relationships/footer" Target="footer77.xml"/><Relationship Id="rId216" Type="http://schemas.openxmlformats.org/officeDocument/2006/relationships/footer" Target="footer105.xml"/><Relationship Id="rId423" Type="http://schemas.openxmlformats.org/officeDocument/2006/relationships/footer" Target="footer209.xml"/><Relationship Id="rId258" Type="http://schemas.openxmlformats.org/officeDocument/2006/relationships/footer" Target="footer126.xml"/><Relationship Id="rId465" Type="http://schemas.openxmlformats.org/officeDocument/2006/relationships/footer" Target="footer230.xml"/><Relationship Id="rId630" Type="http://schemas.openxmlformats.org/officeDocument/2006/relationships/footer" Target="footer312.xml"/><Relationship Id="rId22" Type="http://schemas.openxmlformats.org/officeDocument/2006/relationships/header" Target="header9.xml"/><Relationship Id="rId64" Type="http://schemas.openxmlformats.org/officeDocument/2006/relationships/header" Target="header30.xml"/><Relationship Id="rId118" Type="http://schemas.openxmlformats.org/officeDocument/2006/relationships/footer" Target="footer56.xml"/><Relationship Id="rId325" Type="http://schemas.openxmlformats.org/officeDocument/2006/relationships/footer" Target="footer160.xml"/><Relationship Id="rId367" Type="http://schemas.openxmlformats.org/officeDocument/2006/relationships/header" Target="header182.xml"/><Relationship Id="rId532" Type="http://schemas.openxmlformats.org/officeDocument/2006/relationships/header" Target="header264.xml"/><Relationship Id="rId574" Type="http://schemas.openxmlformats.org/officeDocument/2006/relationships/footer" Target="footer284.xml"/><Relationship Id="rId171" Type="http://schemas.openxmlformats.org/officeDocument/2006/relationships/footer" Target="footer83.xml"/><Relationship Id="rId227" Type="http://schemas.openxmlformats.org/officeDocument/2006/relationships/footer" Target="footer111.xml"/><Relationship Id="rId269" Type="http://schemas.openxmlformats.org/officeDocument/2006/relationships/footer" Target="footer132.xml"/><Relationship Id="rId434" Type="http://schemas.openxmlformats.org/officeDocument/2006/relationships/header" Target="header215.xml"/><Relationship Id="rId476" Type="http://schemas.openxmlformats.org/officeDocument/2006/relationships/footer" Target="footer235.xml"/><Relationship Id="rId641" Type="http://schemas.openxmlformats.org/officeDocument/2006/relationships/header" Target="header319.xml"/><Relationship Id="rId33" Type="http://schemas.openxmlformats.org/officeDocument/2006/relationships/header" Target="header15.xml"/><Relationship Id="rId129" Type="http://schemas.openxmlformats.org/officeDocument/2006/relationships/footer" Target="footer62.xml"/><Relationship Id="rId280" Type="http://schemas.openxmlformats.org/officeDocument/2006/relationships/header" Target="header138.xml"/><Relationship Id="rId336" Type="http://schemas.openxmlformats.org/officeDocument/2006/relationships/footer" Target="footer165.xml"/><Relationship Id="rId501" Type="http://schemas.openxmlformats.org/officeDocument/2006/relationships/header" Target="header249.xml"/><Relationship Id="rId543" Type="http://schemas.openxmlformats.org/officeDocument/2006/relationships/footer" Target="footer269.xml"/><Relationship Id="rId75" Type="http://schemas.openxmlformats.org/officeDocument/2006/relationships/header" Target="header36.xml"/><Relationship Id="rId140" Type="http://schemas.openxmlformats.org/officeDocument/2006/relationships/footer" Target="footer67.xml"/><Relationship Id="rId182" Type="http://schemas.openxmlformats.org/officeDocument/2006/relationships/footer" Target="footer88.xml"/><Relationship Id="rId378" Type="http://schemas.openxmlformats.org/officeDocument/2006/relationships/header" Target="header187.xml"/><Relationship Id="rId403" Type="http://schemas.openxmlformats.org/officeDocument/2006/relationships/footer" Target="footer199.xml"/><Relationship Id="rId585" Type="http://schemas.openxmlformats.org/officeDocument/2006/relationships/footer" Target="footer290.xml"/><Relationship Id="rId6" Type="http://schemas.openxmlformats.org/officeDocument/2006/relationships/header" Target="header1.xml"/><Relationship Id="rId238" Type="http://schemas.openxmlformats.org/officeDocument/2006/relationships/footer" Target="footer116.xml"/><Relationship Id="rId445" Type="http://schemas.openxmlformats.org/officeDocument/2006/relationships/footer" Target="footer220.xml"/><Relationship Id="rId487" Type="http://schemas.openxmlformats.org/officeDocument/2006/relationships/header" Target="header242.xml"/><Relationship Id="rId610" Type="http://schemas.openxmlformats.org/officeDocument/2006/relationships/footer" Target="footer302.xml"/><Relationship Id="rId291" Type="http://schemas.openxmlformats.org/officeDocument/2006/relationships/footer" Target="footer143.xml"/><Relationship Id="rId305" Type="http://schemas.openxmlformats.org/officeDocument/2006/relationships/footer" Target="footer150.xml"/><Relationship Id="rId347" Type="http://schemas.openxmlformats.org/officeDocument/2006/relationships/header" Target="header172.xml"/><Relationship Id="rId512" Type="http://schemas.openxmlformats.org/officeDocument/2006/relationships/header" Target="header254.xml"/><Relationship Id="rId44" Type="http://schemas.openxmlformats.org/officeDocument/2006/relationships/header" Target="header20.xml"/><Relationship Id="rId86" Type="http://schemas.openxmlformats.org/officeDocument/2006/relationships/header" Target="header41.xml"/><Relationship Id="rId151" Type="http://schemas.openxmlformats.org/officeDocument/2006/relationships/footer" Target="footer73.xml"/><Relationship Id="rId389" Type="http://schemas.openxmlformats.org/officeDocument/2006/relationships/footer" Target="footer192.xml"/><Relationship Id="rId554" Type="http://schemas.openxmlformats.org/officeDocument/2006/relationships/footer" Target="footer274.xml"/><Relationship Id="rId596" Type="http://schemas.openxmlformats.org/officeDocument/2006/relationships/footer" Target="footer295.xml"/><Relationship Id="rId193" Type="http://schemas.openxmlformats.org/officeDocument/2006/relationships/footer" Target="footer94.xml"/><Relationship Id="rId207" Type="http://schemas.openxmlformats.org/officeDocument/2006/relationships/footer" Target="footer101.xml"/><Relationship Id="rId249" Type="http://schemas.openxmlformats.org/officeDocument/2006/relationships/footer" Target="footer122.xml"/><Relationship Id="rId414" Type="http://schemas.openxmlformats.org/officeDocument/2006/relationships/header" Target="header205.xml"/><Relationship Id="rId456" Type="http://schemas.openxmlformats.org/officeDocument/2006/relationships/header" Target="header226.xml"/><Relationship Id="rId498" Type="http://schemas.openxmlformats.org/officeDocument/2006/relationships/header" Target="header247.xml"/><Relationship Id="rId621" Type="http://schemas.openxmlformats.org/officeDocument/2006/relationships/header" Target="header309.xml"/><Relationship Id="rId13" Type="http://schemas.openxmlformats.org/officeDocument/2006/relationships/header" Target="header5.xml"/><Relationship Id="rId109" Type="http://schemas.openxmlformats.org/officeDocument/2006/relationships/footer" Target="footer52.xml"/><Relationship Id="rId260" Type="http://schemas.openxmlformats.org/officeDocument/2006/relationships/header" Target="header128.xml"/><Relationship Id="rId316" Type="http://schemas.openxmlformats.org/officeDocument/2006/relationships/footer" Target="footer155.xml"/><Relationship Id="rId523" Type="http://schemas.openxmlformats.org/officeDocument/2006/relationships/footer" Target="footer259.xml"/><Relationship Id="rId55" Type="http://schemas.openxmlformats.org/officeDocument/2006/relationships/header" Target="header26.xml"/><Relationship Id="rId97" Type="http://schemas.openxmlformats.org/officeDocument/2006/relationships/header" Target="header47.xml"/><Relationship Id="rId120" Type="http://schemas.openxmlformats.org/officeDocument/2006/relationships/header" Target="header58.xml"/><Relationship Id="rId358" Type="http://schemas.openxmlformats.org/officeDocument/2006/relationships/header" Target="header177.xml"/><Relationship Id="rId565" Type="http://schemas.openxmlformats.org/officeDocument/2006/relationships/footer" Target="footer280.xml"/><Relationship Id="rId162" Type="http://schemas.openxmlformats.org/officeDocument/2006/relationships/header" Target="header79.xml"/><Relationship Id="rId218" Type="http://schemas.openxmlformats.org/officeDocument/2006/relationships/header" Target="header107.xml"/><Relationship Id="rId425" Type="http://schemas.openxmlformats.org/officeDocument/2006/relationships/footer" Target="footer210.xml"/><Relationship Id="rId467" Type="http://schemas.openxmlformats.org/officeDocument/2006/relationships/header" Target="header232.xml"/><Relationship Id="rId632" Type="http://schemas.openxmlformats.org/officeDocument/2006/relationships/header" Target="header314.xml"/><Relationship Id="rId271" Type="http://schemas.openxmlformats.org/officeDocument/2006/relationships/header" Target="header134.xml"/><Relationship Id="rId24" Type="http://schemas.openxmlformats.org/officeDocument/2006/relationships/header" Target="header10.xml"/><Relationship Id="rId66" Type="http://schemas.openxmlformats.org/officeDocument/2006/relationships/header" Target="header31.xml"/><Relationship Id="rId131" Type="http://schemas.openxmlformats.org/officeDocument/2006/relationships/header" Target="header64.xml"/><Relationship Id="rId327" Type="http://schemas.openxmlformats.org/officeDocument/2006/relationships/footer" Target="footer161.xml"/><Relationship Id="rId369" Type="http://schemas.openxmlformats.org/officeDocument/2006/relationships/footer" Target="footer182.xml"/><Relationship Id="rId534" Type="http://schemas.openxmlformats.org/officeDocument/2006/relationships/footer" Target="footer264.xml"/><Relationship Id="rId576" Type="http://schemas.openxmlformats.org/officeDocument/2006/relationships/header" Target="header286.xml"/><Relationship Id="rId173" Type="http://schemas.openxmlformats.org/officeDocument/2006/relationships/header" Target="header85.xml"/><Relationship Id="rId229" Type="http://schemas.openxmlformats.org/officeDocument/2006/relationships/header" Target="header113.xml"/><Relationship Id="rId380" Type="http://schemas.openxmlformats.org/officeDocument/2006/relationships/header" Target="header188.xml"/><Relationship Id="rId436" Type="http://schemas.openxmlformats.org/officeDocument/2006/relationships/footer" Target="footer215.xml"/><Relationship Id="rId601" Type="http://schemas.openxmlformats.org/officeDocument/2006/relationships/header" Target="header299.xml"/><Relationship Id="rId643" Type="http://schemas.openxmlformats.org/officeDocument/2006/relationships/footer" Target="footer319.xml"/><Relationship Id="rId240" Type="http://schemas.openxmlformats.org/officeDocument/2006/relationships/header" Target="header118.xml"/><Relationship Id="rId478" Type="http://schemas.openxmlformats.org/officeDocument/2006/relationships/header" Target="header237.xml"/><Relationship Id="rId35" Type="http://schemas.openxmlformats.org/officeDocument/2006/relationships/footer" Target="footer15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282" Type="http://schemas.openxmlformats.org/officeDocument/2006/relationships/header" Target="header139.xml"/><Relationship Id="rId338" Type="http://schemas.openxmlformats.org/officeDocument/2006/relationships/header" Target="header167.xml"/><Relationship Id="rId503" Type="http://schemas.openxmlformats.org/officeDocument/2006/relationships/footer" Target="footer249.xml"/><Relationship Id="rId545" Type="http://schemas.openxmlformats.org/officeDocument/2006/relationships/footer" Target="footer270.xml"/><Relationship Id="rId587" Type="http://schemas.openxmlformats.org/officeDocument/2006/relationships/footer" Target="footer291.xml"/><Relationship Id="rId8" Type="http://schemas.openxmlformats.org/officeDocument/2006/relationships/footer" Target="footer1.xml"/><Relationship Id="rId142" Type="http://schemas.openxmlformats.org/officeDocument/2006/relationships/header" Target="header69.xml"/><Relationship Id="rId184" Type="http://schemas.openxmlformats.org/officeDocument/2006/relationships/header" Target="header90.xml"/><Relationship Id="rId391" Type="http://schemas.openxmlformats.org/officeDocument/2006/relationships/footer" Target="footer193.xml"/><Relationship Id="rId405" Type="http://schemas.openxmlformats.org/officeDocument/2006/relationships/footer" Target="footer200.xml"/><Relationship Id="rId447" Type="http://schemas.openxmlformats.org/officeDocument/2006/relationships/header" Target="header222.xml"/><Relationship Id="rId612" Type="http://schemas.openxmlformats.org/officeDocument/2006/relationships/header" Target="header304.xml"/><Relationship Id="rId251" Type="http://schemas.openxmlformats.org/officeDocument/2006/relationships/header" Target="header124.xml"/><Relationship Id="rId489" Type="http://schemas.openxmlformats.org/officeDocument/2006/relationships/footer" Target="footer242.xml"/><Relationship Id="rId46" Type="http://schemas.openxmlformats.org/officeDocument/2006/relationships/header" Target="header21.xml"/><Relationship Id="rId293" Type="http://schemas.openxmlformats.org/officeDocument/2006/relationships/footer" Target="footer144.xml"/><Relationship Id="rId307" Type="http://schemas.openxmlformats.org/officeDocument/2006/relationships/footer" Target="footer151.xml"/><Relationship Id="rId349" Type="http://schemas.openxmlformats.org/officeDocument/2006/relationships/footer" Target="footer172.xml"/><Relationship Id="rId514" Type="http://schemas.openxmlformats.org/officeDocument/2006/relationships/footer" Target="footer254.xml"/><Relationship Id="rId556" Type="http://schemas.openxmlformats.org/officeDocument/2006/relationships/header" Target="header276.xml"/><Relationship Id="rId88" Type="http://schemas.openxmlformats.org/officeDocument/2006/relationships/header" Target="header42.xml"/><Relationship Id="rId111" Type="http://schemas.openxmlformats.org/officeDocument/2006/relationships/header" Target="header54.xml"/><Relationship Id="rId153" Type="http://schemas.openxmlformats.org/officeDocument/2006/relationships/header" Target="header75.xml"/><Relationship Id="rId195" Type="http://schemas.openxmlformats.org/officeDocument/2006/relationships/header" Target="header96.xml"/><Relationship Id="rId209" Type="http://schemas.openxmlformats.org/officeDocument/2006/relationships/header" Target="header103.xml"/><Relationship Id="rId360" Type="http://schemas.openxmlformats.org/officeDocument/2006/relationships/header" Target="header178.xml"/><Relationship Id="rId416" Type="http://schemas.openxmlformats.org/officeDocument/2006/relationships/header" Target="header206.xml"/><Relationship Id="rId598" Type="http://schemas.openxmlformats.org/officeDocument/2006/relationships/header" Target="header297.xml"/><Relationship Id="rId220" Type="http://schemas.openxmlformats.org/officeDocument/2006/relationships/header" Target="header108.xml"/><Relationship Id="rId458" Type="http://schemas.openxmlformats.org/officeDocument/2006/relationships/header" Target="header227.xml"/><Relationship Id="rId623" Type="http://schemas.openxmlformats.org/officeDocument/2006/relationships/footer" Target="footer309.xml"/><Relationship Id="rId15" Type="http://schemas.openxmlformats.org/officeDocument/2006/relationships/footer" Target="footer5.xml"/><Relationship Id="rId57" Type="http://schemas.openxmlformats.org/officeDocument/2006/relationships/footer" Target="footer26.xml"/><Relationship Id="rId262" Type="http://schemas.openxmlformats.org/officeDocument/2006/relationships/header" Target="header129.xml"/><Relationship Id="rId318" Type="http://schemas.openxmlformats.org/officeDocument/2006/relationships/header" Target="header157.xml"/><Relationship Id="rId525" Type="http://schemas.openxmlformats.org/officeDocument/2006/relationships/footer" Target="footer260.xml"/><Relationship Id="rId567" Type="http://schemas.openxmlformats.org/officeDocument/2006/relationships/header" Target="header282.xml"/><Relationship Id="rId99" Type="http://schemas.openxmlformats.org/officeDocument/2006/relationships/footer" Target="footer47.xml"/><Relationship Id="rId122" Type="http://schemas.openxmlformats.org/officeDocument/2006/relationships/header" Target="header59.xml"/><Relationship Id="rId164" Type="http://schemas.openxmlformats.org/officeDocument/2006/relationships/header" Target="header80.xml"/><Relationship Id="rId371" Type="http://schemas.openxmlformats.org/officeDocument/2006/relationships/footer" Target="footer183.xml"/><Relationship Id="rId427" Type="http://schemas.openxmlformats.org/officeDocument/2006/relationships/header" Target="header212.xml"/><Relationship Id="rId469" Type="http://schemas.openxmlformats.org/officeDocument/2006/relationships/footer" Target="footer232.xml"/><Relationship Id="rId634" Type="http://schemas.openxmlformats.org/officeDocument/2006/relationships/header" Target="header315.xml"/><Relationship Id="rId26" Type="http://schemas.openxmlformats.org/officeDocument/2006/relationships/header" Target="header11.xml"/><Relationship Id="rId231" Type="http://schemas.openxmlformats.org/officeDocument/2006/relationships/footer" Target="footer113.xml"/><Relationship Id="rId273" Type="http://schemas.openxmlformats.org/officeDocument/2006/relationships/footer" Target="footer134.xml"/><Relationship Id="rId329" Type="http://schemas.openxmlformats.org/officeDocument/2006/relationships/header" Target="header163.xml"/><Relationship Id="rId480" Type="http://schemas.openxmlformats.org/officeDocument/2006/relationships/header" Target="header238.xml"/><Relationship Id="rId536" Type="http://schemas.openxmlformats.org/officeDocument/2006/relationships/header" Target="header266.xml"/><Relationship Id="rId68" Type="http://schemas.openxmlformats.org/officeDocument/2006/relationships/header" Target="header32.xml"/><Relationship Id="rId133" Type="http://schemas.openxmlformats.org/officeDocument/2006/relationships/footer" Target="footer64.xml"/><Relationship Id="rId175" Type="http://schemas.openxmlformats.org/officeDocument/2006/relationships/footer" Target="footer85.xml"/><Relationship Id="rId340" Type="http://schemas.openxmlformats.org/officeDocument/2006/relationships/header" Target="header168.xml"/><Relationship Id="rId578" Type="http://schemas.openxmlformats.org/officeDocument/2006/relationships/header" Target="header287.xml"/><Relationship Id="rId200" Type="http://schemas.openxmlformats.org/officeDocument/2006/relationships/header" Target="header98.xml"/><Relationship Id="rId382" Type="http://schemas.openxmlformats.org/officeDocument/2006/relationships/footer" Target="footer188.xml"/><Relationship Id="rId438" Type="http://schemas.openxmlformats.org/officeDocument/2006/relationships/header" Target="header217.xml"/><Relationship Id="rId603" Type="http://schemas.openxmlformats.org/officeDocument/2006/relationships/footer" Target="footer299.xml"/><Relationship Id="rId645" Type="http://schemas.openxmlformats.org/officeDocument/2006/relationships/footer" Target="footer320.xml"/><Relationship Id="rId242" Type="http://schemas.openxmlformats.org/officeDocument/2006/relationships/header" Target="header119.xml"/><Relationship Id="rId284" Type="http://schemas.openxmlformats.org/officeDocument/2006/relationships/footer" Target="footer139.xml"/><Relationship Id="rId491" Type="http://schemas.openxmlformats.org/officeDocument/2006/relationships/footer" Target="footer243.xml"/><Relationship Id="rId505" Type="http://schemas.openxmlformats.org/officeDocument/2006/relationships/footer" Target="footer250.xml"/><Relationship Id="rId37" Type="http://schemas.openxmlformats.org/officeDocument/2006/relationships/footer" Target="footer16.xml"/><Relationship Id="rId79" Type="http://schemas.openxmlformats.org/officeDocument/2006/relationships/footer" Target="footer37.xml"/><Relationship Id="rId102" Type="http://schemas.openxmlformats.org/officeDocument/2006/relationships/header" Target="header49.xml"/><Relationship Id="rId144" Type="http://schemas.openxmlformats.org/officeDocument/2006/relationships/header" Target="header70.xml"/><Relationship Id="rId547" Type="http://schemas.openxmlformats.org/officeDocument/2006/relationships/header" Target="header272.xml"/><Relationship Id="rId589" Type="http://schemas.openxmlformats.org/officeDocument/2006/relationships/header" Target="header293.xml"/><Relationship Id="rId90" Type="http://schemas.openxmlformats.org/officeDocument/2006/relationships/footer" Target="footer42.xml"/><Relationship Id="rId186" Type="http://schemas.openxmlformats.org/officeDocument/2006/relationships/header" Target="header91.xml"/><Relationship Id="rId351" Type="http://schemas.openxmlformats.org/officeDocument/2006/relationships/footer" Target="footer173.xml"/><Relationship Id="rId393" Type="http://schemas.openxmlformats.org/officeDocument/2006/relationships/footer" Target="footer194.xml"/><Relationship Id="rId407" Type="http://schemas.openxmlformats.org/officeDocument/2006/relationships/footer" Target="footer201.xml"/><Relationship Id="rId449" Type="http://schemas.openxmlformats.org/officeDocument/2006/relationships/footer" Target="footer222.xml"/><Relationship Id="rId614" Type="http://schemas.openxmlformats.org/officeDocument/2006/relationships/header" Target="header305.xml"/><Relationship Id="rId211" Type="http://schemas.openxmlformats.org/officeDocument/2006/relationships/footer" Target="footer103.xml"/><Relationship Id="rId253" Type="http://schemas.openxmlformats.org/officeDocument/2006/relationships/footer" Target="footer124.xml"/><Relationship Id="rId295" Type="http://schemas.openxmlformats.org/officeDocument/2006/relationships/footer" Target="footer145.xml"/><Relationship Id="rId309" Type="http://schemas.openxmlformats.org/officeDocument/2006/relationships/header" Target="header153.xml"/><Relationship Id="rId460" Type="http://schemas.openxmlformats.org/officeDocument/2006/relationships/header" Target="header228.xml"/><Relationship Id="rId516" Type="http://schemas.openxmlformats.org/officeDocument/2006/relationships/header" Target="header256.xml"/><Relationship Id="rId48" Type="http://schemas.openxmlformats.org/officeDocument/2006/relationships/footer" Target="footer21.xml"/><Relationship Id="rId113" Type="http://schemas.openxmlformats.org/officeDocument/2006/relationships/footer" Target="footer54.xml"/><Relationship Id="rId320" Type="http://schemas.openxmlformats.org/officeDocument/2006/relationships/header" Target="header158.xml"/><Relationship Id="rId558" Type="http://schemas.openxmlformats.org/officeDocument/2006/relationships/header" Target="header277.xml"/><Relationship Id="rId155" Type="http://schemas.openxmlformats.org/officeDocument/2006/relationships/footer" Target="footer75.xml"/><Relationship Id="rId197" Type="http://schemas.openxmlformats.org/officeDocument/2006/relationships/footer" Target="footer96.xml"/><Relationship Id="rId362" Type="http://schemas.openxmlformats.org/officeDocument/2006/relationships/footer" Target="footer178.xml"/><Relationship Id="rId418" Type="http://schemas.openxmlformats.org/officeDocument/2006/relationships/header" Target="header207.xml"/><Relationship Id="rId625" Type="http://schemas.openxmlformats.org/officeDocument/2006/relationships/footer" Target="footer310.xml"/><Relationship Id="rId222" Type="http://schemas.openxmlformats.org/officeDocument/2006/relationships/header" Target="header109.xml"/><Relationship Id="rId264" Type="http://schemas.openxmlformats.org/officeDocument/2006/relationships/header" Target="header130.xml"/><Relationship Id="rId471" Type="http://schemas.openxmlformats.org/officeDocument/2006/relationships/footer" Target="footer233.xml"/><Relationship Id="rId17" Type="http://schemas.openxmlformats.org/officeDocument/2006/relationships/footer" Target="footer6.xml"/><Relationship Id="rId59" Type="http://schemas.openxmlformats.org/officeDocument/2006/relationships/footer" Target="footer27.xml"/><Relationship Id="rId124" Type="http://schemas.openxmlformats.org/officeDocument/2006/relationships/header" Target="header60.xml"/><Relationship Id="rId527" Type="http://schemas.openxmlformats.org/officeDocument/2006/relationships/header" Target="header262.xml"/><Relationship Id="rId569" Type="http://schemas.openxmlformats.org/officeDocument/2006/relationships/footer" Target="footer282.xml"/><Relationship Id="rId70" Type="http://schemas.openxmlformats.org/officeDocument/2006/relationships/footer" Target="footer32.xml"/><Relationship Id="rId166" Type="http://schemas.openxmlformats.org/officeDocument/2006/relationships/header" Target="header81.xml"/><Relationship Id="rId331" Type="http://schemas.openxmlformats.org/officeDocument/2006/relationships/footer" Target="footer163.xml"/><Relationship Id="rId373" Type="http://schemas.openxmlformats.org/officeDocument/2006/relationships/header" Target="header185.xml"/><Relationship Id="rId429" Type="http://schemas.openxmlformats.org/officeDocument/2006/relationships/footer" Target="footer212.xml"/><Relationship Id="rId580" Type="http://schemas.openxmlformats.org/officeDocument/2006/relationships/footer" Target="footer287.xml"/><Relationship Id="rId636" Type="http://schemas.openxmlformats.org/officeDocument/2006/relationships/footer" Target="footer31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print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print2</Template>
  <TotalTime>0</TotalTime>
  <Pages>317</Pages>
  <Words>123196</Words>
  <Characters>702221</Characters>
  <Application>Microsoft Office Word</Application>
  <DocSecurity>0</DocSecurity>
  <Lines>5851</Lines>
  <Paragraphs>1647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Аэрозоли ПФД</vt:lpstr>
    </vt:vector>
  </TitlesOfParts>
  <Company>att-support.ru</Company>
  <LinksUpToDate>false</LinksUpToDate>
  <CharactersWithSpaces>823770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Аэрозоли ПФД</dc:title>
  <dc:subject/>
  <dc:creator>user</dc:creator>
  <cp:keywords/>
  <dc:description/>
  <cp:lastModifiedBy>user</cp:lastModifiedBy>
  <cp:revision>2</cp:revision>
  <dcterms:created xsi:type="dcterms:W3CDTF">2022-04-21T08:50:00Z</dcterms:created>
  <dcterms:modified xsi:type="dcterms:W3CDTF">2022-04-21T08:50:00Z</dcterms:modified>
</cp:coreProperties>
</file>