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C48" w:rsidRDefault="00CE0C48" w:rsidP="00A07AAC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hello_html_m4988f22f.jpg" style="position:absolute;margin-left:414.15pt;margin-top:3.9pt;width:46.05pt;height:36pt;z-index:251658240;visibility:visible" wrapcoords="-354 0 -354 21150 21600 21150 21600 0 -354 0">
            <v:imagedata r:id="rId5" o:title=""/>
            <w10:wrap type="through"/>
          </v:shape>
        </w:pict>
      </w:r>
      <w:r w:rsidRPr="00FB4A1C">
        <w:rPr>
          <w:rFonts w:ascii="Arial" w:hAnsi="Arial" w:cs="Arial"/>
          <w:noProof/>
          <w:color w:val="000000"/>
          <w:sz w:val="21"/>
          <w:szCs w:val="21"/>
        </w:rPr>
        <w:pict>
          <v:shape id="Рисунок 1" o:spid="_x0000_i1025" type="#_x0000_t75" alt="hello_html_m4988f22f.jpg" style="width:45pt;height:36pt;visibility:visible">
            <v:imagedata r:id="rId5" o:title=""/>
          </v:shape>
        </w:pict>
      </w:r>
    </w:p>
    <w:p w:rsidR="00CE0C48" w:rsidRPr="009955C2" w:rsidRDefault="00CE0C48" w:rsidP="009955C2">
      <w:pPr>
        <w:pStyle w:val="NormalWeb"/>
        <w:spacing w:before="240" w:beforeAutospacing="0" w:after="480" w:afterAutospacing="0"/>
        <w:jc w:val="center"/>
        <w:rPr>
          <w:rFonts w:ascii="Monotype Corsiva" w:hAnsi="Monotype Corsiva" w:cs="Arial"/>
          <w:b/>
          <w:bCs/>
          <w:i/>
          <w:color w:val="0070C0"/>
          <w:sz w:val="72"/>
          <w:szCs w:val="72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Pr="009955C2">
        <w:rPr>
          <w:rFonts w:ascii="Monotype Corsiva" w:hAnsi="Monotype Corsiva" w:cs="Arial"/>
          <w:b/>
          <w:bCs/>
          <w:i/>
          <w:color w:val="0070C0"/>
          <w:sz w:val="72"/>
          <w:szCs w:val="72"/>
        </w:rPr>
        <w:t>Консультация для родителей</w:t>
      </w:r>
    </w:p>
    <w:p w:rsidR="00CE0C48" w:rsidRPr="009955C2" w:rsidRDefault="00CE0C48" w:rsidP="009955C2">
      <w:pPr>
        <w:pStyle w:val="NormalWeb"/>
        <w:spacing w:before="0" w:beforeAutospacing="0" w:after="120" w:afterAutospacing="0"/>
        <w:jc w:val="center"/>
        <w:rPr>
          <w:rFonts w:ascii="Arial" w:hAnsi="Arial" w:cs="Arial"/>
          <w:i/>
          <w:color w:val="0070C0"/>
          <w:sz w:val="21"/>
          <w:szCs w:val="21"/>
        </w:rPr>
      </w:pPr>
      <w:r w:rsidRPr="009955C2">
        <w:rPr>
          <w:rFonts w:ascii="Monotype Corsiva" w:hAnsi="Monotype Corsiva" w:cs="Arial"/>
          <w:b/>
          <w:bCs/>
          <w:i/>
          <w:color w:val="0070C0"/>
          <w:sz w:val="72"/>
          <w:szCs w:val="72"/>
        </w:rPr>
        <w:t>«Безопасность ребенка</w:t>
      </w:r>
    </w:p>
    <w:p w:rsidR="00CE0C48" w:rsidRPr="009955C2" w:rsidRDefault="00CE0C48" w:rsidP="00A07AAC">
      <w:pPr>
        <w:pStyle w:val="NormalWeb"/>
        <w:spacing w:before="0" w:beforeAutospacing="0" w:after="150" w:afterAutospacing="0"/>
        <w:jc w:val="center"/>
        <w:rPr>
          <w:rFonts w:ascii="Monotype Corsiva" w:hAnsi="Monotype Corsiva" w:cs="Arial"/>
          <w:i/>
          <w:color w:val="0070C0"/>
          <w:sz w:val="72"/>
          <w:szCs w:val="72"/>
        </w:rPr>
      </w:pPr>
      <w:r w:rsidRPr="009955C2">
        <w:rPr>
          <w:rFonts w:ascii="Monotype Corsiva" w:hAnsi="Monotype Corsiva" w:cs="Arial"/>
          <w:b/>
          <w:bCs/>
          <w:i/>
          <w:color w:val="0070C0"/>
          <w:sz w:val="72"/>
          <w:szCs w:val="72"/>
        </w:rPr>
        <w:t>в зимний период»</w:t>
      </w:r>
    </w:p>
    <w:p w:rsidR="00CE0C48" w:rsidRDefault="00CE0C48" w:rsidP="00A07AAC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Рисунок 2" o:spid="_x0000_s1027" type="#_x0000_t75" alt="hello_html_m4988f22f.jpg" style="position:absolute;margin-left:398.25pt;margin-top:.4pt;width:61.5pt;height:49.2pt;z-index:251657216;visibility:visible" wrapcoords="-263 0 -263 21273 21600 21273 21600 0 -263 0">
            <v:imagedata r:id="rId5" o:title=""/>
            <w10:wrap type="through"/>
          </v:shape>
        </w:pict>
      </w:r>
      <w:r w:rsidRPr="00FB4A1C">
        <w:rPr>
          <w:rFonts w:ascii="Arial" w:hAnsi="Arial" w:cs="Arial"/>
          <w:noProof/>
          <w:color w:val="000000"/>
          <w:sz w:val="21"/>
          <w:szCs w:val="21"/>
        </w:rPr>
        <w:pict>
          <v:shape id="Рисунок 2" o:spid="_x0000_i1026" type="#_x0000_t75" alt="hello_html_m4988f22f.jpg" style="width:60.75pt;height:48pt;visibility:visible">
            <v:imagedata r:id="rId5" o:title=""/>
          </v:shape>
        </w:pict>
      </w:r>
    </w:p>
    <w:p w:rsidR="00CE0C48" w:rsidRDefault="00CE0C48" w:rsidP="00967F3F">
      <w:pPr>
        <w:pStyle w:val="NormalWeb"/>
        <w:spacing w:before="0" w:beforeAutospacing="0" w:after="150" w:afterAutospacing="0"/>
        <w:ind w:hanging="284"/>
        <w:jc w:val="center"/>
        <w:rPr>
          <w:rFonts w:ascii="Arial" w:hAnsi="Arial" w:cs="Arial"/>
          <w:color w:val="000000"/>
          <w:sz w:val="21"/>
          <w:szCs w:val="21"/>
        </w:rPr>
      </w:pPr>
      <w:r w:rsidRPr="00683376">
        <w:rPr>
          <w:noProof/>
        </w:rPr>
        <w:pict>
          <v:shape id="Рисунок 7" o:spid="_x0000_i1027" type="#_x0000_t75" alt="Фотоконкурс Зимние забавы" style="width:364.5pt;height:289.5pt;visibility:visible">
            <v:imagedata r:id="rId6" o:title=""/>
          </v:shape>
        </w:pict>
      </w:r>
    </w:p>
    <w:p w:rsidR="00CE0C48" w:rsidRPr="00A07AAC" w:rsidRDefault="00CE0C48" w:rsidP="00A07AAC">
      <w:pPr>
        <w:pStyle w:val="NormalWeb"/>
        <w:spacing w:before="0" w:beforeAutospacing="0" w:after="150" w:afterAutospacing="0"/>
        <w:rPr>
          <w:rFonts w:ascii="Monotype Corsiva" w:hAnsi="Monotype Corsiva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0C48" w:rsidRDefault="00CE0C48" w:rsidP="00A07AAC">
      <w:pPr>
        <w:pStyle w:val="NormalWeb"/>
        <w:spacing w:before="0" w:beforeAutospacing="0" w:after="150" w:afterAutospacing="0"/>
        <w:jc w:val="center"/>
        <w:rPr>
          <w:rFonts w:ascii="Monotype Corsiva" w:hAnsi="Monotype Corsiva" w:cs="Arial"/>
          <w:b/>
          <w:bCs/>
          <w:color w:val="0070C0"/>
          <w:sz w:val="44"/>
          <w:szCs w:val="44"/>
        </w:rPr>
      </w:pPr>
    </w:p>
    <w:p w:rsidR="00CE0C48" w:rsidRDefault="00CE0C48" w:rsidP="00A07AAC">
      <w:pPr>
        <w:pStyle w:val="NormalWeb"/>
        <w:spacing w:before="0" w:beforeAutospacing="0" w:after="150" w:afterAutospacing="0"/>
        <w:jc w:val="center"/>
        <w:rPr>
          <w:rFonts w:ascii="Monotype Corsiva" w:hAnsi="Monotype Corsiva" w:cs="Arial"/>
          <w:b/>
          <w:bCs/>
          <w:color w:val="0070C0"/>
          <w:sz w:val="44"/>
          <w:szCs w:val="44"/>
        </w:rPr>
      </w:pPr>
    </w:p>
    <w:p w:rsidR="00CE0C48" w:rsidRDefault="00CE0C48" w:rsidP="00A07AAC">
      <w:pPr>
        <w:pStyle w:val="NormalWeb"/>
        <w:spacing w:before="0" w:beforeAutospacing="0" w:after="150" w:afterAutospacing="0"/>
        <w:jc w:val="center"/>
        <w:rPr>
          <w:rFonts w:ascii="Monotype Corsiva" w:hAnsi="Monotype Corsiva" w:cs="Arial"/>
          <w:b/>
          <w:bCs/>
          <w:color w:val="0070C0"/>
          <w:sz w:val="44"/>
          <w:szCs w:val="44"/>
        </w:rPr>
      </w:pPr>
    </w:p>
    <w:p w:rsidR="00CE0C48" w:rsidRPr="00A07AAC" w:rsidRDefault="00CE0C48" w:rsidP="00A07AAC">
      <w:pPr>
        <w:pStyle w:val="NormalWeb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A07AAC">
        <w:rPr>
          <w:rFonts w:ascii="Monotype Corsiva" w:hAnsi="Monotype Corsiva"/>
          <w:b/>
          <w:bCs/>
          <w:color w:val="002060"/>
          <w:sz w:val="52"/>
          <w:szCs w:val="52"/>
        </w:rPr>
        <w:t>Безопасность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A07AAC">
        <w:rPr>
          <w:rFonts w:ascii="Monotype Corsiva" w:hAnsi="Monotype Corsiva"/>
          <w:b/>
          <w:bCs/>
          <w:color w:val="002060"/>
          <w:sz w:val="52"/>
          <w:szCs w:val="52"/>
        </w:rPr>
        <w:t>ребенка на прогулке в зимний период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A07AAC">
        <w:rPr>
          <w:rFonts w:ascii="Monotype Corsiva" w:hAnsi="Monotype Corsiva"/>
          <w:b/>
          <w:bCs/>
          <w:color w:val="002060"/>
          <w:sz w:val="52"/>
          <w:szCs w:val="52"/>
        </w:rPr>
        <w:t>(памятка для родителей)</w: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</w:rPr>
      </w:pPr>
    </w:p>
    <w:p w:rsidR="00CE0C48" w:rsidRDefault="00CE0C48" w:rsidP="00967F3F">
      <w:pPr>
        <w:pStyle w:val="NormalWeb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CE0C48" w:rsidRDefault="00CE0C48" w:rsidP="00967F3F">
      <w:pPr>
        <w:pStyle w:val="NormalWeb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простые правила.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40"/>
          <w:szCs w:val="40"/>
        </w:rPr>
      </w:pPr>
      <w:r w:rsidRPr="00A07AAC">
        <w:rPr>
          <w:rFonts w:ascii="Monotype Corsiva" w:hAnsi="Monotype Corsiva"/>
          <w:b/>
          <w:bCs/>
          <w:color w:val="002060"/>
          <w:sz w:val="40"/>
          <w:szCs w:val="40"/>
        </w:rPr>
        <w:t>Одежда для зимней прогулки</w:t>
      </w:r>
    </w:p>
    <w:p w:rsidR="00CE0C48" w:rsidRDefault="00CE0C48" w:rsidP="00967F3F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683376">
        <w:rPr>
          <w:noProof/>
        </w:rPr>
        <w:pict>
          <v:shape id="Рисунок 32" o:spid="_x0000_i1028" type="#_x0000_t75" alt="Пин от пользователя Giray Karagün на доске Детский сад | Рождественские  картины, Зимние развлечения, Зимние картинки" style="width:220.5pt;height:253.5pt;visibility:visible">
            <v:imagedata r:id="rId7" o:title=""/>
          </v:shape>
        </w:pict>
      </w:r>
    </w:p>
    <w:p w:rsidR="00CE0C48" w:rsidRPr="002C4095" w:rsidRDefault="00CE0C48" w:rsidP="002C4095">
      <w:pPr>
        <w:pStyle w:val="NormalWeb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Зимняя обувь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A07AAC">
        <w:rPr>
          <w:rFonts w:ascii="Monotype Corsiva" w:hAnsi="Monotype Corsiva"/>
          <w:b/>
          <w:bCs/>
          <w:color w:val="002060"/>
          <w:sz w:val="52"/>
          <w:szCs w:val="52"/>
        </w:rPr>
        <w:t>Опасности, подстерегающие нас зимой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>
        <w:rPr>
          <w:color w:val="000000"/>
          <w:sz w:val="27"/>
          <w:szCs w:val="27"/>
        </w:rPr>
        <w:t>Обратите внимание ребёнка на сосульки и горы снега, свешивающиеся с крыш домов. Расскажите, чем они опасны и почему такие места надо обходить стороной. Объясните ребенку, что ни в коем случае нельзя заходить в огражденные зоны.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40"/>
          <w:szCs w:val="40"/>
        </w:rPr>
      </w:pPr>
      <w:r w:rsidRPr="00A07AAC">
        <w:rPr>
          <w:rFonts w:ascii="Monotype Corsiva" w:hAnsi="Monotype Corsiva"/>
          <w:b/>
          <w:bCs/>
          <w:color w:val="002060"/>
          <w:sz w:val="40"/>
          <w:szCs w:val="40"/>
        </w:rPr>
        <w:t>Осторожно, гололед!</w:t>
      </w:r>
    </w:p>
    <w:p w:rsidR="00CE0C48" w:rsidRDefault="00CE0C48" w:rsidP="002C409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FB4A1C">
        <w:rPr>
          <w:rFonts w:ascii="Arial" w:hAnsi="Arial" w:cs="Arial"/>
          <w:noProof/>
          <w:color w:val="000000"/>
          <w:sz w:val="21"/>
          <w:szCs w:val="21"/>
        </w:rPr>
        <w:pict>
          <v:shape id="Рисунок 15" o:spid="_x0000_i1029" type="#_x0000_t75" alt="hello_html_ba066a6.jpg" style="width:224.25pt;height:150.75pt;visibility:visible">
            <v:imagedata r:id="rId8" o:title=""/>
          </v:shape>
        </w:pic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40"/>
          <w:szCs w:val="40"/>
        </w:rPr>
      </w:pPr>
      <w:r w:rsidRPr="00A07AAC">
        <w:rPr>
          <w:rFonts w:ascii="Monotype Corsiva" w:hAnsi="Monotype Corsiva"/>
          <w:b/>
          <w:bCs/>
          <w:color w:val="002060"/>
          <w:sz w:val="40"/>
          <w:szCs w:val="40"/>
        </w:rPr>
        <w:t>Осторожно, мороз!</w: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Сократите или вовсе исключите прогулку с детьми в морозные дни: высока вероятность обморожения.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40"/>
          <w:szCs w:val="40"/>
        </w:rPr>
      </w:pPr>
      <w:r w:rsidRPr="00A07AAC">
        <w:rPr>
          <w:rFonts w:ascii="Monotype Corsiva" w:hAnsi="Monotype Corsiva"/>
          <w:b/>
          <w:bCs/>
          <w:color w:val="002060"/>
          <w:sz w:val="40"/>
          <w:szCs w:val="40"/>
        </w:rPr>
        <w:t>Зимой на водоеме</w:t>
      </w:r>
    </w:p>
    <w:p w:rsidR="00CE0C48" w:rsidRDefault="00CE0C48" w:rsidP="002C409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FB4A1C">
        <w:rPr>
          <w:rFonts w:ascii="Arial" w:hAnsi="Arial" w:cs="Arial"/>
          <w:noProof/>
          <w:color w:val="000000"/>
          <w:sz w:val="21"/>
          <w:szCs w:val="21"/>
        </w:rPr>
        <w:pict>
          <v:shape id="Рисунок 16" o:spid="_x0000_i1030" type="#_x0000_t75" alt="hello_html_m260a8f34.jpg" style="width:202.5pt;height:131.25pt;visibility:visible">
            <v:imagedata r:id="rId9" o:title=""/>
          </v:shape>
        </w:pic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CE0C48" w:rsidRPr="00A07AAC" w:rsidRDefault="00CE0C48" w:rsidP="00A07AA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A07AAC">
        <w:rPr>
          <w:rFonts w:ascii="Monotype Corsiva" w:hAnsi="Monotype Corsiva"/>
          <w:b/>
          <w:bCs/>
          <w:color w:val="002060"/>
          <w:sz w:val="52"/>
          <w:szCs w:val="52"/>
        </w:rPr>
        <w:t>Как и когда обучать детей безопасному поведению?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«Курс безопасности» для ребёнка лучше начинать как можно раньше: всё, что мы познаём в раннем детстве, остаётся в нашей памяти на всю жизнь;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Регулярно проводите беседы, но без нотаций и бесконечных наставлений;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Очень важно, чтобы ребенок понял, почему нужно строго выполнять правила безопасности.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Ребёнок должен чётко усвоить, чего нельзя делать никогда.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Будьте для ребёнка образцом – не делайте для себя исключений.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Лучше ребёнку важную информацию предоставить в форме символов и образов, что отлично действует на подсознание.</w:t>
      </w:r>
    </w:p>
    <w:p w:rsidR="00CE0C48" w:rsidRDefault="00CE0C48" w:rsidP="00A07AA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обучения безопасности используйте все «подручные средства»: сказки, стихи, иллюстрации, мультфильмы; всякие, удобные для обучения, случаи, примеры из жизни.</w:t>
      </w:r>
    </w:p>
    <w:p w:rsidR="00CE0C48" w:rsidRDefault="00CE0C48" w:rsidP="00A07AA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2060"/>
          <w:sz w:val="27"/>
          <w:szCs w:val="27"/>
        </w:rPr>
        <w:t>Уважаемые родители! Помните о том, что формирование сознательного поведения – процесс длительный. Это сегодня ребенок всюду ходит за ручку с мамой, гуляет во дворе под присмотром взрослых, а завтра он станет самостоятельным. Многое зависит от вас.</w:t>
      </w:r>
    </w:p>
    <w:p w:rsidR="00CE0C48" w:rsidRDefault="00CE0C48" w:rsidP="00A07AAC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2060"/>
          <w:sz w:val="27"/>
          <w:szCs w:val="27"/>
        </w:rPr>
        <w:t>Обучение, старание поможет им избежать многих опасны</w:t>
      </w:r>
      <w:r>
        <w:rPr>
          <w:b/>
          <w:bCs/>
          <w:i/>
          <w:iCs/>
          <w:color w:val="002060"/>
        </w:rPr>
        <w:t>х </w:t>
      </w:r>
      <w:r>
        <w:rPr>
          <w:b/>
          <w:bCs/>
          <w:i/>
          <w:iCs/>
          <w:color w:val="002060"/>
          <w:sz w:val="27"/>
          <w:szCs w:val="27"/>
        </w:rPr>
        <w:t>детских неприятностей.</w:t>
      </w:r>
    </w:p>
    <w:p w:rsidR="00CE0C48" w:rsidRDefault="00CE0C48" w:rsidP="00A07AAC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0C48" w:rsidRPr="009955C2" w:rsidRDefault="00CE0C48" w:rsidP="009955C2">
      <w:pPr>
        <w:pStyle w:val="NormalWeb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683376">
        <w:rPr>
          <w:noProof/>
        </w:rPr>
        <w:pict>
          <v:shape id="Рисунок 4" o:spid="_x0000_i1031" type="#_x0000_t75" alt="ПРАВИЛА БЕЗОПАСНОГО ПОВЕДЕНИЯ НА УЛИЦАХ ЗИМОЙ » СШ №2 г. Свислочь" style="width:375.75pt;height:268.5pt;visibility:visible">
            <v:imagedata r:id="rId10" o:title=""/>
          </v:shape>
        </w:pict>
      </w:r>
    </w:p>
    <w:sectPr w:rsidR="00CE0C48" w:rsidRPr="009955C2" w:rsidSect="007B6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9742A"/>
    <w:multiLevelType w:val="multilevel"/>
    <w:tmpl w:val="6AEC5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DD768F5"/>
    <w:multiLevelType w:val="multilevel"/>
    <w:tmpl w:val="A950D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EC5DAE"/>
    <w:multiLevelType w:val="multilevel"/>
    <w:tmpl w:val="290C4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4806"/>
    <w:rsid w:val="00014806"/>
    <w:rsid w:val="002C0B51"/>
    <w:rsid w:val="002C4095"/>
    <w:rsid w:val="003E544B"/>
    <w:rsid w:val="005A200C"/>
    <w:rsid w:val="00683376"/>
    <w:rsid w:val="007B6944"/>
    <w:rsid w:val="00967F3F"/>
    <w:rsid w:val="009955C2"/>
    <w:rsid w:val="00A07AAC"/>
    <w:rsid w:val="00B71778"/>
    <w:rsid w:val="00BA1324"/>
    <w:rsid w:val="00CE0C48"/>
    <w:rsid w:val="00EE4629"/>
    <w:rsid w:val="00F01AD7"/>
    <w:rsid w:val="00FB4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9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07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07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7A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506</Words>
  <Characters>2889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Юфичкин</cp:lastModifiedBy>
  <cp:revision>4</cp:revision>
  <dcterms:created xsi:type="dcterms:W3CDTF">2020-12-17T06:24:00Z</dcterms:created>
  <dcterms:modified xsi:type="dcterms:W3CDTF">2023-12-15T19:11:00Z</dcterms:modified>
</cp:coreProperties>
</file>