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CB6" w:rsidRDefault="00643CB6">
      <w:r>
        <w:t xml:space="preserve">  </w:t>
      </w:r>
      <w:r>
        <w:rPr>
          <w:noProof/>
          <w:lang w:eastAsia="ru-RU"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50pt;height:545.25pt;mso-position-horizontal-relative:char;mso-position-vertical-relative:line">
            <v:imagedata r:id="rId4" o:title="" gain="57672f"/>
            <w10:anchorlock/>
          </v:shape>
        </w:pict>
      </w:r>
    </w:p>
    <w:p w:rsidR="00643CB6" w:rsidRDefault="00643CB6">
      <w:r>
        <w:rPr>
          <w:noProof/>
          <w:lang w:eastAsia="ru-RU"/>
        </w:rPr>
        <w:pict>
          <v:shape id="Рисунок 4" o:spid="_x0000_s1027" type="#_x0000_t75" alt="873A58C8" style="position:absolute;margin-left:5.5pt;margin-top:18pt;width:727.85pt;height:467.25pt;z-index:-251660800;visibility:visible" wrapcoords="-22 0 -22 21565 21600 21565 21600 0 -22 0">
            <v:imagedata r:id="rId5" o:title="" gain="79922f" blacklevel="-6554f"/>
            <w10:wrap type="tight"/>
          </v:shape>
        </w:pict>
      </w:r>
    </w:p>
    <w:p w:rsidR="00643CB6" w:rsidRDefault="00643CB6"/>
    <w:p w:rsidR="00643CB6" w:rsidRDefault="00643CB6"/>
    <w:p w:rsidR="00643CB6" w:rsidRDefault="00643CB6"/>
    <w:p w:rsidR="00643CB6" w:rsidRDefault="00643CB6"/>
    <w:p w:rsidR="00643CB6" w:rsidRDefault="00643CB6"/>
    <w:p w:rsidR="00643CB6" w:rsidRDefault="00643CB6"/>
    <w:p w:rsidR="00643CB6" w:rsidRDefault="00643CB6"/>
    <w:p w:rsidR="00643CB6" w:rsidRDefault="00643CB6"/>
    <w:p w:rsidR="00643CB6" w:rsidRDefault="00643CB6"/>
    <w:p w:rsidR="00643CB6" w:rsidRDefault="00643CB6"/>
    <w:p w:rsidR="00643CB6" w:rsidRDefault="00643CB6"/>
    <w:p w:rsidR="00643CB6" w:rsidRDefault="00643CB6"/>
    <w:p w:rsidR="00643CB6" w:rsidRDefault="00643CB6"/>
    <w:p w:rsidR="00643CB6" w:rsidRDefault="00643CB6">
      <w:r>
        <w:t xml:space="preserve">  </w:t>
      </w:r>
    </w:p>
    <w:p w:rsidR="00643CB6" w:rsidRDefault="00643CB6"/>
    <w:p w:rsidR="00643CB6" w:rsidRDefault="00643CB6"/>
    <w:p w:rsidR="00643CB6" w:rsidRDefault="00643CB6">
      <w:pPr>
        <w:rPr>
          <w:noProof/>
          <w:lang w:eastAsia="ru-RU"/>
        </w:rPr>
      </w:pPr>
    </w:p>
    <w:p w:rsidR="00643CB6" w:rsidRDefault="00643CB6">
      <w:pPr>
        <w:rPr>
          <w:noProof/>
          <w:lang w:eastAsia="ru-RU"/>
        </w:rPr>
      </w:pPr>
    </w:p>
    <w:p w:rsidR="00643CB6" w:rsidRDefault="00643CB6">
      <w:pPr>
        <w:rPr>
          <w:noProof/>
          <w:lang w:eastAsia="ru-RU"/>
        </w:rPr>
      </w:pPr>
    </w:p>
    <w:p w:rsidR="00643CB6" w:rsidRDefault="00643CB6">
      <w:pPr>
        <w:rPr>
          <w:noProof/>
          <w:lang w:eastAsia="ru-RU"/>
        </w:rPr>
      </w:pPr>
    </w:p>
    <w:p w:rsidR="00643CB6" w:rsidRDefault="00643CB6">
      <w:pPr>
        <w:rPr>
          <w:noProof/>
          <w:lang w:eastAsia="ru-RU"/>
        </w:rPr>
      </w:pPr>
    </w:p>
    <w:p w:rsidR="00643CB6" w:rsidRDefault="00643CB6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5" o:spid="_x0000_s1028" type="#_x0000_t75" alt="43E58ADC" style="position:absolute;margin-left:5.5pt;margin-top:1.55pt;width:720.5pt;height:498.75pt;z-index:251657728;visibility:visible">
            <v:imagedata r:id="rId6" o:title="" gain="79922f" blacklevel="-6554f"/>
            <w10:wrap type="square"/>
          </v:shape>
        </w:pict>
      </w:r>
    </w:p>
    <w:p w:rsidR="00643CB6" w:rsidRDefault="00643CB6">
      <w:pPr>
        <w:rPr>
          <w:noProof/>
          <w:lang w:eastAsia="ru-RU"/>
        </w:rPr>
      </w:pPr>
    </w:p>
    <w:p w:rsidR="00643CB6" w:rsidRDefault="00643CB6">
      <w:pPr>
        <w:rPr>
          <w:noProof/>
          <w:lang w:eastAsia="ru-RU"/>
        </w:rPr>
      </w:pPr>
    </w:p>
    <w:p w:rsidR="00643CB6" w:rsidRDefault="00643CB6">
      <w:pPr>
        <w:rPr>
          <w:noProof/>
          <w:lang w:eastAsia="ru-RU"/>
        </w:rPr>
      </w:pPr>
    </w:p>
    <w:p w:rsidR="00643CB6" w:rsidRDefault="00643CB6">
      <w:pPr>
        <w:rPr>
          <w:noProof/>
          <w:lang w:eastAsia="ru-RU"/>
        </w:rPr>
      </w:pPr>
    </w:p>
    <w:p w:rsidR="00643CB6" w:rsidRDefault="00643CB6">
      <w:pPr>
        <w:rPr>
          <w:noProof/>
          <w:lang w:eastAsia="ru-RU"/>
        </w:rPr>
      </w:pPr>
    </w:p>
    <w:p w:rsidR="00643CB6" w:rsidRDefault="00643CB6">
      <w:r>
        <w:rPr>
          <w:noProof/>
          <w:lang w:eastAsia="ru-RU"/>
        </w:rPr>
        <w:pict>
          <v:shape id="Рисунок 6" o:spid="_x0000_i1026" type="#_x0000_t75" alt="B3217EA1" style="width:737.25pt;height:535.5pt;visibility:visible">
            <v:imagedata r:id="rId7" o:title="" gain="86232f" blacklevel="-6554f"/>
          </v:shape>
        </w:pict>
      </w:r>
    </w:p>
    <w:p w:rsidR="00643CB6" w:rsidRDefault="00643CB6">
      <w:r>
        <w:rPr>
          <w:noProof/>
          <w:lang w:eastAsia="ru-RU"/>
        </w:rPr>
        <w:pict>
          <v:shape id="Рисунок 7" o:spid="_x0000_i1027" type="#_x0000_t75" alt="302615CD" style="width:697.5pt;height:507pt;visibility:visible">
            <v:imagedata r:id="rId8" o:title="" gain="86232f" blacklevel="-6554f"/>
          </v:shape>
        </w:pict>
      </w:r>
    </w:p>
    <w:p w:rsidR="00643CB6" w:rsidRDefault="00643CB6">
      <w:r>
        <w:rPr>
          <w:noProof/>
          <w:lang w:eastAsia="ru-RU"/>
        </w:rPr>
        <w:pict>
          <v:shape id="Рисунок 8" o:spid="_x0000_s1029" type="#_x0000_t75" alt="B7EDCB16" style="position:absolute;margin-left:5.5pt;margin-top:18pt;width:715pt;height:512.9pt;z-index:-251657728;visibility:visible" wrapcoords="-23 0 -23 21568 21600 21568 21600 0 -23 0">
            <v:imagedata r:id="rId9" o:title="" blacklevel="-3277f"/>
            <w10:wrap type="tight"/>
          </v:shape>
        </w:pict>
      </w:r>
    </w:p>
    <w:p w:rsidR="00643CB6" w:rsidRDefault="00643CB6"/>
    <w:p w:rsidR="00643CB6" w:rsidRDefault="00643CB6">
      <w:r>
        <w:t xml:space="preserve">  </w:t>
      </w:r>
    </w:p>
    <w:p w:rsidR="00643CB6" w:rsidRDefault="00643CB6"/>
    <w:p w:rsidR="00643CB6" w:rsidRDefault="00643CB6"/>
    <w:p w:rsidR="00643CB6" w:rsidRDefault="00643CB6"/>
    <w:p w:rsidR="00643CB6" w:rsidRDefault="00643CB6"/>
    <w:p w:rsidR="00643CB6" w:rsidRDefault="00643CB6"/>
    <w:p w:rsidR="00643CB6" w:rsidRDefault="00643CB6"/>
    <w:p w:rsidR="00643CB6" w:rsidRDefault="00643CB6"/>
    <w:p w:rsidR="00643CB6" w:rsidRDefault="00643CB6"/>
    <w:p w:rsidR="00643CB6" w:rsidRDefault="00643CB6"/>
    <w:p w:rsidR="00643CB6" w:rsidRDefault="00643CB6"/>
    <w:p w:rsidR="00643CB6" w:rsidRDefault="00643CB6"/>
    <w:p w:rsidR="00643CB6" w:rsidRDefault="00643CB6"/>
    <w:p w:rsidR="00643CB6" w:rsidRDefault="00643CB6"/>
    <w:p w:rsidR="00643CB6" w:rsidRDefault="00643CB6"/>
    <w:p w:rsidR="00643CB6" w:rsidRDefault="00643CB6"/>
    <w:p w:rsidR="00643CB6" w:rsidRDefault="00643CB6"/>
    <w:p w:rsidR="00643CB6" w:rsidRDefault="00643CB6"/>
    <w:p w:rsidR="00643CB6" w:rsidRDefault="00643CB6">
      <w:r>
        <w:rPr>
          <w:noProof/>
          <w:lang w:eastAsia="ru-RU"/>
        </w:rPr>
        <w:pict>
          <v:shape id="Рисунок 9" o:spid="_x0000_s1030" type="#_x0000_t75" alt="27BC414A" style="position:absolute;margin-left:2.2pt;margin-top:3.05pt;width:723.8pt;height:525.55pt;z-index:-251659776;visibility:visible" wrapcoords="-22 0 -22 21569 21600 21569 21600 0 -22 0">
            <v:imagedata r:id="rId10" o:title="" blacklevel="-3277f"/>
            <w10:wrap type="tight"/>
          </v:shape>
        </w:pict>
      </w:r>
    </w:p>
    <w:p w:rsidR="00643CB6" w:rsidRDefault="00643CB6"/>
    <w:p w:rsidR="00643CB6" w:rsidRDefault="00643CB6"/>
    <w:p w:rsidR="00643CB6" w:rsidRDefault="00643CB6"/>
    <w:p w:rsidR="00643CB6" w:rsidRDefault="00643CB6"/>
    <w:p w:rsidR="00643CB6" w:rsidRDefault="00643CB6"/>
    <w:sectPr w:rsidR="00643CB6" w:rsidSect="00FC4506">
      <w:pgSz w:w="16838" w:h="11906" w:orient="landscape"/>
      <w:pgMar w:top="539" w:right="778" w:bottom="850" w:left="5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192C"/>
    <w:rsid w:val="004E44E6"/>
    <w:rsid w:val="00643CB6"/>
    <w:rsid w:val="00692C08"/>
    <w:rsid w:val="006D0818"/>
    <w:rsid w:val="006F0C9C"/>
    <w:rsid w:val="00713C4F"/>
    <w:rsid w:val="007229AF"/>
    <w:rsid w:val="008C7D2B"/>
    <w:rsid w:val="008E7AC2"/>
    <w:rsid w:val="00967E39"/>
    <w:rsid w:val="009A653F"/>
    <w:rsid w:val="00A62340"/>
    <w:rsid w:val="00AF21A7"/>
    <w:rsid w:val="00B52618"/>
    <w:rsid w:val="00BE3208"/>
    <w:rsid w:val="00BF6084"/>
    <w:rsid w:val="00D503F3"/>
    <w:rsid w:val="00E1192C"/>
    <w:rsid w:val="00E93EC2"/>
    <w:rsid w:val="00EF48F8"/>
    <w:rsid w:val="00FC4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1A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</TotalTime>
  <Pages>7</Pages>
  <Words>14</Words>
  <Characters>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№11</dc:creator>
  <cp:keywords/>
  <dc:description/>
  <cp:lastModifiedBy>МОУ "СОШ № 11"</cp:lastModifiedBy>
  <cp:revision>12</cp:revision>
  <dcterms:created xsi:type="dcterms:W3CDTF">2019-09-25T05:50:00Z</dcterms:created>
  <dcterms:modified xsi:type="dcterms:W3CDTF">2002-01-01T02:10:00Z</dcterms:modified>
</cp:coreProperties>
</file>