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35" w:rsidRDefault="00962335" w:rsidP="00DF2D61">
      <w:pPr>
        <w:rPr>
          <w:b/>
          <w:bCs/>
          <w:sz w:val="28"/>
          <w:szCs w:val="28"/>
        </w:rPr>
      </w:pPr>
      <w:r w:rsidRPr="0086196E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83.25pt">
            <v:imagedata r:id="rId5" o:title=""/>
          </v:shape>
        </w:pict>
      </w: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tbl>
      <w:tblPr>
        <w:tblpPr w:leftFromText="180" w:rightFromText="180" w:vertAnchor="page" w:horzAnchor="margin" w:tblpX="-34" w:tblpY="1135"/>
        <w:tblW w:w="10415" w:type="dxa"/>
        <w:tblLayout w:type="fixed"/>
        <w:tblLook w:val="01E0"/>
      </w:tblPr>
      <w:tblGrid>
        <w:gridCol w:w="10415"/>
      </w:tblGrid>
      <w:tr w:rsidR="00962335" w:rsidRPr="004A20C1" w:rsidTr="00137E47">
        <w:trPr>
          <w:trHeight w:val="1252"/>
        </w:trPr>
        <w:tc>
          <w:tcPr>
            <w:tcW w:w="10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2335" w:rsidRPr="00137E47" w:rsidRDefault="00962335" w:rsidP="0086196E">
            <w:pPr>
              <w:jc w:val="center"/>
              <w:rPr>
                <w:noProof/>
                <w:sz w:val="18"/>
                <w:szCs w:val="18"/>
              </w:rPr>
            </w:pPr>
            <w:r w:rsidRPr="00137E47">
              <w:rPr>
                <w:noProof/>
                <w:sz w:val="18"/>
                <w:szCs w:val="18"/>
              </w:rPr>
              <w:pict>
                <v:shape id="Рисунок 16" o:spid="_x0000_i1026" type="#_x0000_t75" style="width:34.5pt;height:35.25pt;visibility:visible">
                  <v:imagedata r:id="rId6" o:title=""/>
                </v:shape>
              </w:pict>
            </w:r>
          </w:p>
          <w:p w:rsidR="00962335" w:rsidRPr="00137E47" w:rsidRDefault="00962335" w:rsidP="0086196E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137E47">
              <w:rPr>
                <w:b/>
                <w:sz w:val="18"/>
                <w:szCs w:val="18"/>
                <w:lang w:val="uk-UA"/>
              </w:rPr>
              <w:t>МУНИЦИПАЛЬНОЕ БЮДЖЕТНОЕ ДОШКОЛЬНОЕ ОБРАЗОВАТЕЛЬНОЕ</w:t>
            </w:r>
          </w:p>
          <w:p w:rsidR="00962335" w:rsidRPr="00137E47" w:rsidRDefault="00962335" w:rsidP="0086196E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137E47">
              <w:rPr>
                <w:b/>
                <w:sz w:val="18"/>
                <w:szCs w:val="18"/>
                <w:lang w:val="uk-UA"/>
              </w:rPr>
              <w:t>УЧРЕЖДЕНИЕ «ДЕТСКИЙ САД  «ЗВЕЗДОЧКА»  С. КРАСНОАРМЕЙСКОЕ КРАСНОАРМЕЙСКОГО РАЙОНА  ЧУВАШСКОЙ РЕСПУБЛИКИ</w:t>
            </w:r>
          </w:p>
        </w:tc>
      </w:tr>
      <w:tr w:rsidR="00962335" w:rsidTr="00137E47">
        <w:trPr>
          <w:trHeight w:val="688"/>
        </w:trPr>
        <w:tc>
          <w:tcPr>
            <w:tcW w:w="10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2335" w:rsidRPr="00137E47" w:rsidRDefault="00962335" w:rsidP="0086196E">
            <w:pPr>
              <w:jc w:val="center"/>
              <w:rPr>
                <w:sz w:val="18"/>
                <w:szCs w:val="18"/>
                <w:lang w:val="uk-UA"/>
              </w:rPr>
            </w:pPr>
            <w:r w:rsidRPr="00137E47">
              <w:rPr>
                <w:sz w:val="18"/>
                <w:szCs w:val="18"/>
                <w:lang w:val="uk-UA"/>
              </w:rPr>
              <w:t xml:space="preserve">429620 </w:t>
            </w:r>
            <w:r w:rsidRPr="00137E47">
              <w:rPr>
                <w:sz w:val="18"/>
                <w:szCs w:val="18"/>
              </w:rPr>
              <w:t>Чувашская Республика,</w:t>
            </w:r>
            <w:r w:rsidRPr="00137E47">
              <w:rPr>
                <w:sz w:val="18"/>
                <w:szCs w:val="18"/>
                <w:lang w:val="uk-UA"/>
              </w:rPr>
              <w:t>, Красноармейский район</w:t>
            </w:r>
            <w:r w:rsidRPr="00137E47">
              <w:rPr>
                <w:sz w:val="18"/>
                <w:szCs w:val="18"/>
              </w:rPr>
              <w:t>,</w:t>
            </w:r>
            <w:r w:rsidRPr="00137E47">
              <w:rPr>
                <w:sz w:val="18"/>
                <w:szCs w:val="18"/>
                <w:lang w:val="uk-UA"/>
              </w:rPr>
              <w:t xml:space="preserve">, с. Красноармейское,   ул. Механизаторов,  дом 16,  телефон:  8(83530) 2-15-98,  </w:t>
            </w:r>
            <w:r w:rsidRPr="00137E47">
              <w:rPr>
                <w:b/>
                <w:sz w:val="18"/>
                <w:szCs w:val="18"/>
                <w:lang w:val="en-US"/>
              </w:rPr>
              <w:t>e</w:t>
            </w:r>
            <w:r w:rsidRPr="00137E47">
              <w:rPr>
                <w:b/>
                <w:sz w:val="18"/>
                <w:szCs w:val="18"/>
                <w:lang w:val="uk-UA"/>
              </w:rPr>
              <w:t>-</w:t>
            </w:r>
            <w:r w:rsidRPr="00137E47">
              <w:rPr>
                <w:b/>
                <w:sz w:val="18"/>
                <w:szCs w:val="18"/>
                <w:lang w:val="en-US"/>
              </w:rPr>
              <w:t>mail</w:t>
            </w:r>
            <w:r w:rsidRPr="00137E47">
              <w:rPr>
                <w:b/>
                <w:sz w:val="18"/>
                <w:szCs w:val="18"/>
                <w:lang w:val="uk-UA"/>
              </w:rPr>
              <w:t>:</w:t>
            </w:r>
            <w:r w:rsidRPr="00137E47">
              <w:rPr>
                <w:b/>
                <w:sz w:val="18"/>
                <w:szCs w:val="18"/>
              </w:rPr>
              <w:t xml:space="preserve"> </w:t>
            </w:r>
            <w:hyperlink r:id="rId7" w:history="1">
              <w:r w:rsidRPr="00137E47">
                <w:rPr>
                  <w:rStyle w:val="Hyperlink"/>
                  <w:b/>
                  <w:sz w:val="18"/>
                  <w:szCs w:val="18"/>
                  <w:lang w:val="en-US"/>
                </w:rPr>
                <w:t>raisa</w:t>
              </w:r>
              <w:r w:rsidRPr="00137E47">
                <w:rPr>
                  <w:rStyle w:val="Hyperlink"/>
                  <w:b/>
                  <w:sz w:val="18"/>
                  <w:szCs w:val="18"/>
                </w:rPr>
                <w:t>.</w:t>
              </w:r>
              <w:r w:rsidRPr="00137E47">
                <w:rPr>
                  <w:rStyle w:val="Hyperlink"/>
                  <w:b/>
                  <w:sz w:val="18"/>
                  <w:szCs w:val="18"/>
                  <w:lang w:val="en-US"/>
                </w:rPr>
                <w:t>aleksandrova</w:t>
              </w:r>
              <w:r w:rsidRPr="00137E47">
                <w:rPr>
                  <w:rStyle w:val="Hyperlink"/>
                  <w:b/>
                  <w:sz w:val="18"/>
                  <w:szCs w:val="18"/>
                </w:rPr>
                <w:t>.58@</w:t>
              </w:r>
              <w:r w:rsidRPr="00137E47">
                <w:rPr>
                  <w:rStyle w:val="Hyperlink"/>
                  <w:b/>
                  <w:sz w:val="18"/>
                  <w:szCs w:val="18"/>
                  <w:lang w:val="en-US"/>
                </w:rPr>
                <w:t>mail</w:t>
              </w:r>
              <w:r w:rsidRPr="00137E47">
                <w:rPr>
                  <w:rStyle w:val="Hyperlink"/>
                  <w:b/>
                  <w:sz w:val="18"/>
                  <w:szCs w:val="18"/>
                </w:rPr>
                <w:t>.</w:t>
              </w:r>
              <w:r w:rsidRPr="00137E47">
                <w:rPr>
                  <w:rStyle w:val="Hyperlink"/>
                  <w:b/>
                  <w:sz w:val="18"/>
                  <w:szCs w:val="18"/>
                  <w:lang w:val="en-US"/>
                </w:rPr>
                <w:t>ru</w:t>
              </w:r>
            </w:hyperlink>
            <w:r w:rsidRPr="00137E47">
              <w:rPr>
                <w:b/>
                <w:sz w:val="18"/>
                <w:szCs w:val="18"/>
              </w:rPr>
              <w:t xml:space="preserve">,  </w:t>
            </w:r>
            <w:r w:rsidRPr="00137E47">
              <w:rPr>
                <w:b/>
                <w:sz w:val="18"/>
                <w:szCs w:val="18"/>
                <w:lang w:val="uk-UA"/>
              </w:rPr>
              <w:t>ИНН 2109002183,  КПП 210901001,  р/с 40701871997061000496,  Отделение   НБ Чувашская Республика г. Чебоксары,  БИК  049706001</w:t>
            </w:r>
          </w:p>
        </w:tc>
      </w:tr>
    </w:tbl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137E47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Утверждено</w:t>
      </w:r>
    </w:p>
    <w:p w:rsidR="00962335" w:rsidRDefault="00962335" w:rsidP="00137E47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приказом МБДОУ «Детский сад «Звездочка»</w:t>
      </w:r>
    </w:p>
    <w:p w:rsidR="00962335" w:rsidRDefault="00962335" w:rsidP="00137E47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137E47">
        <w:rPr>
          <w:b/>
          <w:bCs/>
          <w:sz w:val="28"/>
          <w:szCs w:val="28"/>
          <w:u w:val="single"/>
        </w:rPr>
        <w:t>45</w:t>
      </w:r>
      <w:r>
        <w:rPr>
          <w:b/>
          <w:bCs/>
          <w:sz w:val="28"/>
          <w:szCs w:val="28"/>
        </w:rPr>
        <w:t>» от «</w:t>
      </w:r>
      <w:r w:rsidRPr="00137E47">
        <w:rPr>
          <w:b/>
          <w:bCs/>
          <w:sz w:val="28"/>
          <w:szCs w:val="28"/>
          <w:u w:val="single"/>
        </w:rPr>
        <w:t>03</w:t>
      </w:r>
      <w:r>
        <w:rPr>
          <w:b/>
          <w:bCs/>
          <w:sz w:val="28"/>
          <w:szCs w:val="28"/>
        </w:rPr>
        <w:t xml:space="preserve">» </w:t>
      </w:r>
      <w:r w:rsidRPr="00137E47">
        <w:rPr>
          <w:b/>
          <w:bCs/>
          <w:sz w:val="28"/>
          <w:szCs w:val="28"/>
          <w:u w:val="single"/>
        </w:rPr>
        <w:t xml:space="preserve">сентября </w:t>
      </w:r>
      <w:r>
        <w:rPr>
          <w:b/>
          <w:bCs/>
          <w:sz w:val="28"/>
          <w:szCs w:val="28"/>
        </w:rPr>
        <w:t>20</w:t>
      </w:r>
      <w:r w:rsidRPr="00137E47">
        <w:rPr>
          <w:b/>
          <w:bCs/>
          <w:sz w:val="28"/>
          <w:szCs w:val="28"/>
          <w:u w:val="single"/>
        </w:rPr>
        <w:t>16</w:t>
      </w:r>
      <w:r>
        <w:rPr>
          <w:b/>
          <w:bCs/>
          <w:sz w:val="28"/>
          <w:szCs w:val="28"/>
        </w:rPr>
        <w:t xml:space="preserve"> года</w:t>
      </w: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137E4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Десятидневное меню</w:t>
      </w:r>
    </w:p>
    <w:p w:rsidR="00962335" w:rsidRPr="00137E47" w:rsidRDefault="00962335" w:rsidP="00137E4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Муниципального бюджетного дошкольного образовательного учреждения «Детский сад «Звездочка»</w:t>
      </w: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DF2D61">
      <w:pPr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Сезон: осень-зима</w:t>
      </w:r>
    </w:p>
    <w:p w:rsidR="00962335" w:rsidRPr="00BF51C5" w:rsidRDefault="00962335" w:rsidP="00BD6614">
      <w:pPr>
        <w:jc w:val="center"/>
        <w:rPr>
          <w:b/>
          <w:bCs/>
          <w:sz w:val="28"/>
          <w:szCs w:val="28"/>
        </w:rPr>
      </w:pPr>
      <w:r w:rsidRPr="00BF51C5">
        <w:rPr>
          <w:b/>
          <w:bCs/>
          <w:sz w:val="28"/>
          <w:szCs w:val="28"/>
        </w:rPr>
        <w:t>1день (с 3 до 7 лет)</w:t>
      </w:r>
    </w:p>
    <w:p w:rsidR="00962335" w:rsidRPr="00BF51C5" w:rsidRDefault="00962335" w:rsidP="00BD6614">
      <w:pPr>
        <w:jc w:val="center"/>
        <w:rPr>
          <w:b/>
        </w:rPr>
      </w:pPr>
      <w:r w:rsidRPr="00BF51C5">
        <w:rPr>
          <w:b/>
        </w:rPr>
        <w:t>Первый день: понедельник неделя первая</w:t>
      </w:r>
    </w:p>
    <w:p w:rsidR="00962335" w:rsidRPr="00BF51C5" w:rsidRDefault="00962335" w:rsidP="00BD6614">
      <w:pPr>
        <w:jc w:val="center"/>
        <w:rPr>
          <w:sz w:val="20"/>
          <w:szCs w:val="20"/>
        </w:rPr>
      </w:pPr>
    </w:p>
    <w:p w:rsidR="00962335" w:rsidRPr="00626126" w:rsidRDefault="00962335" w:rsidP="00BD6614">
      <w:pPr>
        <w:rPr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20"/>
        <w:gridCol w:w="1559"/>
        <w:gridCol w:w="855"/>
        <w:gridCol w:w="840"/>
        <w:gridCol w:w="6"/>
        <w:gridCol w:w="1002"/>
        <w:gridCol w:w="876"/>
        <w:gridCol w:w="931"/>
        <w:gridCol w:w="31"/>
        <w:gridCol w:w="991"/>
        <w:gridCol w:w="1132"/>
        <w:gridCol w:w="567"/>
      </w:tblGrid>
      <w:tr w:rsidR="00962335" w:rsidRPr="008121C4" w:rsidTr="0050706D">
        <w:trPr>
          <w:trHeight w:val="436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Название блюд</w:t>
            </w:r>
          </w:p>
        </w:tc>
        <w:tc>
          <w:tcPr>
            <w:tcW w:w="1559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Перечень продуктов</w:t>
            </w:r>
          </w:p>
        </w:tc>
        <w:tc>
          <w:tcPr>
            <w:tcW w:w="1701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Кол-во</w:t>
            </w: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 xml:space="preserve"> продуктов</w:t>
            </w:r>
          </w:p>
        </w:tc>
        <w:tc>
          <w:tcPr>
            <w:tcW w:w="1002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76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0706D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931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1022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132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567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Вит</w:t>
            </w:r>
          </w:p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С</w:t>
            </w: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002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1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0016DF">
            <w:pPr>
              <w:pStyle w:val="Heading4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559" w:type="dxa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84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0016DF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Каша манная №1</w:t>
            </w:r>
          </w:p>
        </w:tc>
        <w:tc>
          <w:tcPr>
            <w:tcW w:w="1559" w:type="dxa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манка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3,1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20,38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98,4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8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0016DF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4,5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5,25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7,05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79,5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8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0016DF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1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0016DF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18"/>
                <w:szCs w:val="18"/>
              </w:rPr>
            </w:pPr>
            <w:r w:rsidRPr="0050706D">
              <w:rPr>
                <w:sz w:val="18"/>
                <w:szCs w:val="18"/>
              </w:rPr>
              <w:t>4,99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18"/>
                <w:szCs w:val="18"/>
              </w:rPr>
            </w:pPr>
            <w:r w:rsidRPr="0050706D">
              <w:rPr>
                <w:sz w:val="18"/>
                <w:szCs w:val="18"/>
              </w:rPr>
              <w:t>18,95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0016DF">
            <w:pPr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0016DF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7,65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9,15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32,49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229,95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Какао с молоком №14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5,64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63,61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14,3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58,5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2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какао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0,36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0,15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5,25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3,96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20,09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127,36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Батон с маслом №3</w:t>
            </w:r>
          </w:p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батон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3,8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24,6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117,5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50/10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7,2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58,72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15,51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19,95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77,22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533,53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6960A0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Салат морковный№46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72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0,73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0,06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4,7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19,0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26,9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7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1,99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7,58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6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0,73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3,06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6,69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53,48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4262" w:type="dxa"/>
            <w:gridSpan w:val="5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0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 xml:space="preserve">Суп с клёцками со сметаной на  курином бульоне №6  </w:t>
            </w:r>
          </w:p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куры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3,7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3,68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48,2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0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картофель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0,98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11,9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лук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0,17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1,1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4,92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0,21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1,34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5,44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мука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2,0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0,22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13,8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66,8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48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яйцо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1/10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3,48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0,58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7,85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48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4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сметана</w:t>
            </w:r>
          </w:p>
        </w:tc>
        <w:tc>
          <w:tcPr>
            <w:tcW w:w="855" w:type="dxa"/>
            <w:tcBorders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4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0,25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2,0</w:t>
            </w:r>
          </w:p>
        </w:tc>
        <w:tc>
          <w:tcPr>
            <w:tcW w:w="1022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0,34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20,4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2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Том. паста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0,14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0,57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18"/>
                <w:szCs w:val="18"/>
              </w:rPr>
            </w:pPr>
            <w:r w:rsidRPr="0050706D">
              <w:rPr>
                <w:b/>
                <w:sz w:val="18"/>
                <w:szCs w:val="18"/>
              </w:rPr>
              <w:t>2,97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7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8"/>
                <w:szCs w:val="28"/>
              </w:rPr>
            </w:pPr>
            <w:r w:rsidRPr="0050706D">
              <w:rPr>
                <w:b/>
                <w:sz w:val="28"/>
                <w:szCs w:val="28"/>
              </w:rPr>
              <w:t>8,05</w:t>
            </w: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10,5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29,23</w:t>
            </w:r>
          </w:p>
        </w:tc>
        <w:tc>
          <w:tcPr>
            <w:tcW w:w="1132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245,04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2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  <w:p w:rsidR="00962335" w:rsidRPr="0050706D" w:rsidRDefault="00962335" w:rsidP="00E56CBD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Жаркое по-домашнему№19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куры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115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70,15</w:t>
            </w:r>
          </w:p>
        </w:tc>
        <w:tc>
          <w:tcPr>
            <w:tcW w:w="1002" w:type="dxa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12,8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12,9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169,06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9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картофель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220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158,4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3,17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27,4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126,72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80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лук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0,17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1,1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4,92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56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0,01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1,0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4,08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88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Томат.паста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0,57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2,97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4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8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0,06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4,35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0,08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39,7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8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16,44</w:t>
            </w:r>
          </w:p>
        </w:tc>
        <w:tc>
          <w:tcPr>
            <w:tcW w:w="93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21,26</w:t>
            </w:r>
          </w:p>
        </w:tc>
        <w:tc>
          <w:tcPr>
            <w:tcW w:w="102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30,64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383,41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3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Компот из сухо- фруктов витаминизир.№8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сухофрукты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</w:t>
            </w:r>
          </w:p>
        </w:tc>
        <w:tc>
          <w:tcPr>
            <w:tcW w:w="846" w:type="dxa"/>
            <w:gridSpan w:val="2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0,38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7,24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30,29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56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14,97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56,85</w:t>
            </w:r>
          </w:p>
        </w:tc>
        <w:tc>
          <w:tcPr>
            <w:tcW w:w="567" w:type="dxa"/>
          </w:tcPr>
          <w:p w:rsidR="00962335" w:rsidRPr="0050706D" w:rsidRDefault="00962335" w:rsidP="000662EF">
            <w:pPr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0,035</w:t>
            </w:r>
          </w:p>
        </w:tc>
      </w:tr>
      <w:tr w:rsidR="00962335" w:rsidRPr="008121C4" w:rsidTr="0050706D">
        <w:trPr>
          <w:trHeight w:val="105"/>
          <w:jc w:val="center"/>
        </w:trPr>
        <w:tc>
          <w:tcPr>
            <w:tcW w:w="2120" w:type="dxa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0,38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22,21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87,14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Хлеб ржаной №9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хлеб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46" w:type="dxa"/>
            <w:gridSpan w:val="2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2,95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126,0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58"/>
          <w:jc w:val="center"/>
        </w:trPr>
        <w:tc>
          <w:tcPr>
            <w:tcW w:w="2120" w:type="dxa"/>
            <w:vMerge/>
          </w:tcPr>
          <w:p w:rsidR="00962335" w:rsidRPr="0050706D" w:rsidRDefault="00962335" w:rsidP="005563C4">
            <w:pPr>
              <w:rPr>
                <w:b/>
              </w:rPr>
            </w:pPr>
          </w:p>
        </w:tc>
        <w:tc>
          <w:tcPr>
            <w:tcW w:w="3254" w:type="dxa"/>
            <w:gridSpan w:val="3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2,95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26,9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126,0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12"/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обед</w:t>
            </w:r>
          </w:p>
          <w:p w:rsidR="00962335" w:rsidRPr="0050706D" w:rsidRDefault="00962335" w:rsidP="005563C4">
            <w:pPr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b/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28,55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36,02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115,67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895,07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06"/>
          <w:jc w:val="center"/>
        </w:trPr>
        <w:tc>
          <w:tcPr>
            <w:tcW w:w="2120" w:type="dxa"/>
          </w:tcPr>
          <w:p w:rsidR="00962335" w:rsidRPr="0050706D" w:rsidRDefault="00962335" w:rsidP="0050706D">
            <w:pPr>
              <w:pStyle w:val="Heading2"/>
              <w:jc w:val="left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8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2E4FB2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Творожные сырники со сгущенкой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творог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12,0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8,0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141,0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манка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0,95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tabs>
                <w:tab w:val="center" w:pos="373"/>
                <w:tab w:val="right" w:pos="746"/>
              </w:tabs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6,8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32,8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29,36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Яйцо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1/8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1/8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0,72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0,77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10,16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9,98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37,9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0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сгущенка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1,36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1,66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15,5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64,8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0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мука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tabs>
                <w:tab w:val="left" w:pos="390"/>
                <w:tab w:val="right" w:pos="660"/>
              </w:tabs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2,76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13,36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6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2703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100/20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15,48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18,11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38,05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365,34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5"/>
          <w:jc w:val="center"/>
        </w:trPr>
        <w:tc>
          <w:tcPr>
            <w:tcW w:w="2120" w:type="dxa"/>
            <w:vMerge w:val="restart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Чай сладкий№12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чай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5"/>
          <w:jc w:val="center"/>
        </w:trPr>
        <w:tc>
          <w:tcPr>
            <w:tcW w:w="2120" w:type="dxa"/>
            <w:vMerge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  <w:tcBorders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1008" w:type="dxa"/>
            <w:gridSpan w:val="2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14,3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58,5</w:t>
            </w:r>
          </w:p>
        </w:tc>
        <w:tc>
          <w:tcPr>
            <w:tcW w:w="567" w:type="dxa"/>
          </w:tcPr>
          <w:p w:rsidR="00962335" w:rsidRPr="0050706D" w:rsidRDefault="00962335" w:rsidP="0050706D">
            <w:pPr>
              <w:jc w:val="right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Яблоко№16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яблоко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200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176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19,6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96,0</w:t>
            </w:r>
          </w:p>
        </w:tc>
        <w:tc>
          <w:tcPr>
            <w:tcW w:w="567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</w:rPr>
            </w:pP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>Всего за</w:t>
            </w:r>
          </w:p>
          <w:p w:rsidR="00962335" w:rsidRPr="0050706D" w:rsidRDefault="00962335" w:rsidP="005563C4">
            <w:pPr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4262" w:type="dxa"/>
            <w:gridSpan w:val="5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16,28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18,91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71,95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519,84</w:t>
            </w:r>
          </w:p>
        </w:tc>
        <w:tc>
          <w:tcPr>
            <w:tcW w:w="567" w:type="dxa"/>
          </w:tcPr>
          <w:p w:rsidR="00962335" w:rsidRPr="0050706D" w:rsidRDefault="00962335" w:rsidP="005563C4">
            <w:pPr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50"/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4262" w:type="dxa"/>
            <w:gridSpan w:val="5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60,34</w:t>
            </w: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74,88</w:t>
            </w: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264,84</w:t>
            </w: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1948,44</w:t>
            </w:r>
          </w:p>
        </w:tc>
        <w:tc>
          <w:tcPr>
            <w:tcW w:w="567" w:type="dxa"/>
          </w:tcPr>
          <w:p w:rsidR="00962335" w:rsidRPr="0050706D" w:rsidRDefault="00962335" w:rsidP="005563C4">
            <w:pPr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22"/>
          <w:jc w:val="center"/>
        </w:trPr>
        <w:tc>
          <w:tcPr>
            <w:tcW w:w="2120" w:type="dxa"/>
          </w:tcPr>
          <w:p w:rsidR="00962335" w:rsidRPr="0050706D" w:rsidRDefault="00962335" w:rsidP="005563C4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59" w:type="dxa"/>
          </w:tcPr>
          <w:p w:rsidR="00962335" w:rsidRPr="0050706D" w:rsidRDefault="00962335" w:rsidP="005563C4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соль</w:t>
            </w:r>
          </w:p>
        </w:tc>
        <w:tc>
          <w:tcPr>
            <w:tcW w:w="85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84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100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1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962335" w:rsidRPr="0050706D" w:rsidRDefault="00962335" w:rsidP="005563C4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tabs>
          <w:tab w:val="left" w:pos="640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962335" w:rsidRDefault="00962335" w:rsidP="00BD6614">
      <w:pPr>
        <w:tabs>
          <w:tab w:val="left" w:pos="6405"/>
        </w:tabs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Pr="00EA3CE6" w:rsidRDefault="00962335" w:rsidP="0048180A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Pr="00F41BF2" w:rsidRDefault="00962335" w:rsidP="0048180A">
      <w:pPr>
        <w:jc w:val="center"/>
        <w:rPr>
          <w:b/>
          <w:bCs/>
          <w:sz w:val="28"/>
          <w:szCs w:val="28"/>
        </w:rPr>
      </w:pPr>
      <w:r w:rsidRPr="00D249BB">
        <w:rPr>
          <w:b/>
          <w:bCs/>
          <w:sz w:val="28"/>
          <w:szCs w:val="28"/>
        </w:rPr>
        <w:t>2</w:t>
      </w:r>
      <w:r w:rsidRPr="000217FD">
        <w:rPr>
          <w:b/>
          <w:bCs/>
          <w:sz w:val="28"/>
          <w:szCs w:val="28"/>
        </w:rPr>
        <w:t>день</w:t>
      </w:r>
      <w:r w:rsidRPr="00D249BB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 лет)</w:t>
      </w:r>
    </w:p>
    <w:p w:rsidR="00962335" w:rsidRPr="00580338" w:rsidRDefault="00962335" w:rsidP="0048180A">
      <w:pPr>
        <w:jc w:val="center"/>
        <w:rPr>
          <w:b/>
        </w:rPr>
      </w:pPr>
      <w:r w:rsidRPr="00580338">
        <w:rPr>
          <w:b/>
        </w:rPr>
        <w:t>Второй день: вторник первая неделя</w:t>
      </w:r>
    </w:p>
    <w:p w:rsidR="00962335" w:rsidRDefault="00962335" w:rsidP="0048180A">
      <w:pPr>
        <w:jc w:val="center"/>
        <w:rPr>
          <w:sz w:val="20"/>
          <w:szCs w:val="20"/>
        </w:rPr>
      </w:pPr>
    </w:p>
    <w:p w:rsidR="00962335" w:rsidRDefault="00962335" w:rsidP="0048180A">
      <w:pPr>
        <w:rPr>
          <w:sz w:val="20"/>
          <w:szCs w:val="20"/>
        </w:rPr>
      </w:pPr>
    </w:p>
    <w:p w:rsidR="00962335" w:rsidRPr="00626126" w:rsidRDefault="00962335" w:rsidP="0048180A">
      <w:pPr>
        <w:jc w:val="center"/>
        <w:rPr>
          <w:sz w:val="20"/>
          <w:szCs w:val="20"/>
        </w:rPr>
      </w:pPr>
    </w:p>
    <w:tbl>
      <w:tblPr>
        <w:tblW w:w="10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2"/>
        <w:gridCol w:w="1701"/>
        <w:gridCol w:w="850"/>
        <w:gridCol w:w="851"/>
        <w:gridCol w:w="850"/>
        <w:gridCol w:w="850"/>
        <w:gridCol w:w="992"/>
        <w:gridCol w:w="851"/>
        <w:gridCol w:w="993"/>
        <w:gridCol w:w="851"/>
      </w:tblGrid>
      <w:tr w:rsidR="00962335" w:rsidRPr="007B3045" w:rsidTr="00DF2D61">
        <w:trPr>
          <w:cantSplit/>
          <w:trHeight w:val="436"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7B3045">
              <w:rPr>
                <w:b/>
                <w:bCs/>
              </w:rPr>
              <w:t>Название блюд</w:t>
            </w:r>
          </w:p>
        </w:tc>
        <w:tc>
          <w:tcPr>
            <w:tcW w:w="1701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bCs/>
              </w:rPr>
            </w:pPr>
            <w:r w:rsidRPr="007B3045">
              <w:rPr>
                <w:b/>
                <w:bCs/>
              </w:rPr>
              <w:t>Перечень продуктов</w:t>
            </w:r>
          </w:p>
        </w:tc>
        <w:tc>
          <w:tcPr>
            <w:tcW w:w="1701" w:type="dxa"/>
            <w:gridSpan w:val="2"/>
          </w:tcPr>
          <w:p w:rsidR="00962335" w:rsidRPr="007B3045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7B3045">
              <w:rPr>
                <w:b/>
                <w:bCs/>
              </w:rPr>
              <w:t>Кол-во</w:t>
            </w:r>
          </w:p>
          <w:p w:rsidR="00962335" w:rsidRPr="007B3045" w:rsidRDefault="00962335" w:rsidP="00DF2D61">
            <w:pPr>
              <w:jc w:val="center"/>
              <w:rPr>
                <w:b/>
                <w:bCs/>
              </w:rPr>
            </w:pPr>
            <w:r w:rsidRPr="007B3045">
              <w:rPr>
                <w:b/>
                <w:bCs/>
              </w:rPr>
              <w:t xml:space="preserve"> продуктов</w:t>
            </w:r>
          </w:p>
        </w:tc>
        <w:tc>
          <w:tcPr>
            <w:tcW w:w="850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045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50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B3045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992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7B3045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51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7B304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3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7B3045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851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7B3045">
              <w:rPr>
                <w:b/>
                <w:sz w:val="20"/>
                <w:szCs w:val="20"/>
              </w:rPr>
              <w:t>Вит</w:t>
            </w:r>
          </w:p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b/>
                <w:sz w:val="20"/>
                <w:szCs w:val="20"/>
              </w:rPr>
              <w:t>С</w:t>
            </w: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045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045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50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62335" w:rsidRPr="007B3045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pStyle w:val="Heading4"/>
              <w:rPr>
                <w:b/>
                <w:u w:val="none"/>
              </w:rPr>
            </w:pPr>
            <w:r w:rsidRPr="007B3045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199"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pStyle w:val="Heading4"/>
              <w:rPr>
                <w:b/>
                <w:u w:val="none"/>
              </w:rPr>
            </w:pPr>
            <w:r>
              <w:rPr>
                <w:b/>
                <w:u w:val="none"/>
              </w:rPr>
              <w:t>Каша гречневая№45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гречка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5,04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24,96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134,0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00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pStyle w:val="Heading4"/>
              <w:rPr>
                <w:b/>
                <w:u w:val="none"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7B3045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tabs>
                <w:tab w:val="center" w:pos="31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63,61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105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pStyle w:val="Heading4"/>
              <w:rPr>
                <w:b/>
                <w:u w:val="none"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Масло сливоч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39,7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110"/>
          <w:jc w:val="center"/>
        </w:trPr>
        <w:tc>
          <w:tcPr>
            <w:tcW w:w="2122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pStyle w:val="Heading4"/>
              <w:rPr>
                <w:b/>
                <w:u w:val="none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DC30E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DC30E4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4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8,46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8,77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35,67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256,26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  <w:r>
              <w:rPr>
                <w:b/>
              </w:rPr>
              <w:t>Кофейный напиток с молоком№23</w:t>
            </w: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7B3045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7B3045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63,61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31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кофе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,04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70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4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A03A7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3,72</w:t>
            </w:r>
          </w:p>
        </w:tc>
        <w:tc>
          <w:tcPr>
            <w:tcW w:w="992" w:type="dxa"/>
          </w:tcPr>
          <w:p w:rsidR="00962335" w:rsidRPr="00A03A7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3,04</w:t>
            </w:r>
          </w:p>
        </w:tc>
        <w:tc>
          <w:tcPr>
            <w:tcW w:w="851" w:type="dxa"/>
          </w:tcPr>
          <w:p w:rsidR="00962335" w:rsidRPr="00A03A7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22,33</w:t>
            </w:r>
          </w:p>
        </w:tc>
        <w:tc>
          <w:tcPr>
            <w:tcW w:w="993" w:type="dxa"/>
          </w:tcPr>
          <w:p w:rsidR="00962335" w:rsidRPr="00A03A7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127,86</w:t>
            </w:r>
          </w:p>
        </w:tc>
        <w:tc>
          <w:tcPr>
            <w:tcW w:w="851" w:type="dxa"/>
          </w:tcPr>
          <w:p w:rsidR="00962335" w:rsidRPr="00A03A7D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  <w:r>
              <w:rPr>
                <w:b/>
              </w:rPr>
              <w:t>Батон</w:t>
            </w:r>
            <w:r w:rsidRPr="007B3045">
              <w:rPr>
                <w:b/>
              </w:rPr>
              <w:t xml:space="preserve"> </w:t>
            </w:r>
            <w:r>
              <w:rPr>
                <w:b/>
              </w:rPr>
              <w:t>с маслом №3</w:t>
            </w:r>
          </w:p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24,95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7,65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25,09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183,7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7B304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A7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16,28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A7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19,46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A7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83,09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A7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567,82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</w:rPr>
              <w:t xml:space="preserve">ВТОРОЙ </w:t>
            </w:r>
          </w:p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</w:rPr>
              <w:t>ЗАВТРАК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</w:rPr>
              <w:t>Фрукты</w:t>
            </w:r>
            <w:r>
              <w:rPr>
                <w:b/>
              </w:rPr>
              <w:t xml:space="preserve"> свежие№16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  <w:r>
              <w:t>яблоко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8D26A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D26A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16690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  <w:lang w:val="en-US"/>
              </w:rPr>
            </w:pPr>
            <w:r w:rsidRPr="007B3045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4C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0,8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4C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0,8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4C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19,6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034C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96,0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</w:rPr>
              <w:t xml:space="preserve">Салат </w:t>
            </w:r>
            <w:r>
              <w:rPr>
                <w:b/>
              </w:rPr>
              <w:t>из свежей капусты№56</w:t>
            </w: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Масло растит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30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25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A2FE9" w:rsidRDefault="00962335" w:rsidP="00DF2D61">
            <w:pPr>
              <w:jc w:val="center"/>
              <w:rPr>
                <w:b/>
              </w:rPr>
            </w:pPr>
            <w:r w:rsidRPr="007A2FE9">
              <w:rPr>
                <w:b/>
              </w:rPr>
              <w:t>60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1,05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3,06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5,33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52,1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</w:tcPr>
          <w:p w:rsidR="00962335" w:rsidRPr="00761496" w:rsidRDefault="00962335" w:rsidP="00DF2D61">
            <w:pPr>
              <w:rPr>
                <w:b/>
              </w:rPr>
            </w:pPr>
            <w:r>
              <w:rPr>
                <w:b/>
              </w:rPr>
              <w:t>Суп гороховый на мясном бульоне№47</w:t>
            </w: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лук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горох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3,96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7B3045">
              <w:rPr>
                <w:sz w:val="20"/>
                <w:szCs w:val="20"/>
              </w:rPr>
              <w:t>асло растит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70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B3045">
              <w:rPr>
                <w:sz w:val="20"/>
                <w:szCs w:val="20"/>
              </w:rPr>
              <w:t>метана 20%</w:t>
            </w:r>
          </w:p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10</w:t>
            </w:r>
          </w:p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10</w:t>
            </w:r>
          </w:p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175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195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 w:rsidRPr="0058033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,03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94"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4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8,04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9,9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19,22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222,0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  <w:r>
              <w:rPr>
                <w:b/>
              </w:rPr>
              <w:t>Тефтели мясные в томатно-сметанном соусе№91</w:t>
            </w: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16,74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растит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лук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2335" w:rsidRPr="00DD4922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:rsidR="00962335" w:rsidRPr="00DD4922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Томат паста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3,48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4252" w:type="dxa"/>
            <w:gridSpan w:val="4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19,68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23,38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27,0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374,37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  <w:r>
              <w:rPr>
                <w:b/>
              </w:rPr>
              <w:t>Макароны отварные№46</w:t>
            </w: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Макароны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tabs>
                <w:tab w:val="center" w:pos="31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5,58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42,54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851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993" w:type="dxa"/>
          </w:tcPr>
          <w:p w:rsidR="00962335" w:rsidRPr="0058033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vMerge/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4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5,63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4,08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42,61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234,7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70"/>
          <w:jc w:val="center"/>
        </w:trPr>
        <w:tc>
          <w:tcPr>
            <w:tcW w:w="2122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30"/>
          <w:jc w:val="center"/>
        </w:trPr>
        <w:tc>
          <w:tcPr>
            <w:tcW w:w="2122" w:type="dxa"/>
            <w:vMerge w:val="restart"/>
          </w:tcPr>
          <w:p w:rsidR="00962335" w:rsidRDefault="00962335" w:rsidP="00DF2D61">
            <w:pPr>
              <w:rPr>
                <w:b/>
              </w:rPr>
            </w:pPr>
            <w:r>
              <w:rPr>
                <w:b/>
              </w:rPr>
              <w:t>Компот из сухофруктов №8</w:t>
            </w: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сухофрукты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0,41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8,35</w:t>
            </w:r>
          </w:p>
        </w:tc>
        <w:tc>
          <w:tcPr>
            <w:tcW w:w="993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34,15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55"/>
          <w:jc w:val="center"/>
        </w:trPr>
        <w:tc>
          <w:tcPr>
            <w:tcW w:w="2122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14,97</w:t>
            </w:r>
          </w:p>
        </w:tc>
        <w:tc>
          <w:tcPr>
            <w:tcW w:w="993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56,85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25"/>
          <w:jc w:val="center"/>
        </w:trPr>
        <w:tc>
          <w:tcPr>
            <w:tcW w:w="2122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962335" w:rsidRPr="00602A2B" w:rsidRDefault="00962335" w:rsidP="00DF2D61">
            <w:pPr>
              <w:jc w:val="center"/>
            </w:pPr>
            <w:r w:rsidRPr="00602A2B">
              <w:t>200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0,41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23,32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91,0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70"/>
          <w:jc w:val="center"/>
        </w:trPr>
        <w:tc>
          <w:tcPr>
            <w:tcW w:w="2122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60"/>
          <w:jc w:val="center"/>
        </w:trPr>
        <w:tc>
          <w:tcPr>
            <w:tcW w:w="2122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  <w:r>
              <w:rPr>
                <w:b/>
              </w:rPr>
              <w:t>Хлеб ржаной№9</w:t>
            </w:r>
          </w:p>
        </w:tc>
        <w:tc>
          <w:tcPr>
            <w:tcW w:w="1701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хлеб</w:t>
            </w:r>
          </w:p>
        </w:tc>
        <w:tc>
          <w:tcPr>
            <w:tcW w:w="850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0" w:type="dxa"/>
            <w:vMerge w:val="restart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3,55</w:t>
            </w:r>
          </w:p>
        </w:tc>
        <w:tc>
          <w:tcPr>
            <w:tcW w:w="992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26,9</w:t>
            </w:r>
          </w:p>
        </w:tc>
        <w:tc>
          <w:tcPr>
            <w:tcW w:w="993" w:type="dxa"/>
          </w:tcPr>
          <w:p w:rsidR="00962335" w:rsidRPr="00602A2B" w:rsidRDefault="00962335" w:rsidP="00DF2D61">
            <w:pPr>
              <w:jc w:val="center"/>
              <w:rPr>
                <w:b/>
                <w:sz w:val="18"/>
                <w:szCs w:val="18"/>
              </w:rPr>
            </w:pPr>
            <w:r w:rsidRPr="00602A2B">
              <w:rPr>
                <w:b/>
                <w:sz w:val="18"/>
                <w:szCs w:val="18"/>
              </w:rPr>
              <w:t>126,0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00"/>
          <w:jc w:val="center"/>
        </w:trPr>
        <w:tc>
          <w:tcPr>
            <w:tcW w:w="2122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3,55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126,0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85"/>
          <w:jc w:val="center"/>
        </w:trPr>
        <w:tc>
          <w:tcPr>
            <w:tcW w:w="2122" w:type="dxa"/>
            <w:tcBorders>
              <w:top w:val="single" w:sz="18" w:space="0" w:color="auto"/>
            </w:tcBorders>
          </w:tcPr>
          <w:p w:rsidR="00962335" w:rsidRPr="00496FB9" w:rsidRDefault="00962335" w:rsidP="00DF2D61">
            <w:pPr>
              <w:rPr>
                <w:b/>
              </w:rPr>
            </w:pPr>
            <w:r w:rsidRPr="00496FB9">
              <w:rPr>
                <w:b/>
              </w:rPr>
              <w:t>Всего за обед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A5098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38,36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A5098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41,02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A5098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144,38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A5098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1100,17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A50982" w:rsidRDefault="00962335" w:rsidP="00DF2D61">
            <w:pPr>
              <w:jc w:val="center"/>
              <w:rPr>
                <w:b/>
                <w:color w:val="FF0000"/>
              </w:rPr>
            </w:pPr>
          </w:p>
        </w:tc>
      </w:tr>
      <w:tr w:rsidR="00962335" w:rsidRPr="007B3045" w:rsidTr="00DF2D61">
        <w:trPr>
          <w:cantSplit/>
          <w:trHeight w:val="285"/>
          <w:jc w:val="center"/>
        </w:trPr>
        <w:tc>
          <w:tcPr>
            <w:tcW w:w="2122" w:type="dxa"/>
            <w:tcBorders>
              <w:top w:val="single" w:sz="18" w:space="0" w:color="auto"/>
            </w:tcBorders>
          </w:tcPr>
          <w:p w:rsidR="00962335" w:rsidRPr="00496FB9" w:rsidRDefault="00962335" w:rsidP="00DF2D61">
            <w:pPr>
              <w:rPr>
                <w:b/>
              </w:rPr>
            </w:pPr>
            <w:r w:rsidRPr="00496FB9">
              <w:rPr>
                <w:b/>
              </w:rPr>
              <w:t>Полдник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76"/>
          <w:jc w:val="center"/>
        </w:trPr>
        <w:tc>
          <w:tcPr>
            <w:tcW w:w="2122" w:type="dxa"/>
            <w:vMerge w:val="restart"/>
            <w:tcBorders>
              <w:top w:val="single" w:sz="18" w:space="0" w:color="auto"/>
            </w:tcBorders>
          </w:tcPr>
          <w:p w:rsidR="00962335" w:rsidRPr="00496FB9" w:rsidRDefault="00962335" w:rsidP="00DF2D61">
            <w:pPr>
              <w:rPr>
                <w:b/>
              </w:rPr>
            </w:pPr>
            <w:r>
              <w:rPr>
                <w:b/>
              </w:rPr>
              <w:t>Сосиски в тесте№29</w:t>
            </w:r>
          </w:p>
          <w:p w:rsidR="00962335" w:rsidRPr="00496FB9" w:rsidRDefault="00962335" w:rsidP="00DF2D61">
            <w:pPr>
              <w:rPr>
                <w:b/>
              </w:rPr>
            </w:pPr>
          </w:p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5,15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45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0,94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15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61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17,98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30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 раст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3,99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85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75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дрожжи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2,13</w:t>
            </w:r>
          </w:p>
        </w:tc>
        <w:tc>
          <w:tcPr>
            <w:tcW w:w="851" w:type="dxa"/>
            <w:vMerge w:val="restart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35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сосиски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7,24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12,53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140,0</w:t>
            </w:r>
          </w:p>
        </w:tc>
        <w:tc>
          <w:tcPr>
            <w:tcW w:w="851" w:type="dxa"/>
            <w:vMerge/>
            <w:tcBorders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35"/>
          <w:jc w:val="center"/>
        </w:trPr>
        <w:tc>
          <w:tcPr>
            <w:tcW w:w="2122" w:type="dxa"/>
            <w:vMerge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602A2B" w:rsidRDefault="00962335" w:rsidP="00DF2D61">
            <w:pPr>
              <w:jc w:val="center"/>
              <w:rPr>
                <w:b/>
              </w:rPr>
            </w:pPr>
            <w:r w:rsidRPr="00602A2B"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20,58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41,0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402,42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34"/>
          <w:jc w:val="center"/>
        </w:trPr>
        <w:tc>
          <w:tcPr>
            <w:tcW w:w="2122" w:type="dxa"/>
          </w:tcPr>
          <w:p w:rsidR="00962335" w:rsidRPr="00496FB9" w:rsidRDefault="00962335" w:rsidP="00DF2D61">
            <w:pPr>
              <w:rPr>
                <w:b/>
              </w:rPr>
            </w:pPr>
            <w:r>
              <w:rPr>
                <w:b/>
              </w:rPr>
              <w:t>Чай сладкий№12</w:t>
            </w: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AA27E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AA27E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AA27E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AA27E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38"/>
          <w:jc w:val="center"/>
        </w:trPr>
        <w:tc>
          <w:tcPr>
            <w:tcW w:w="2122" w:type="dxa"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14,35</w:t>
            </w:r>
          </w:p>
        </w:tc>
        <w:tc>
          <w:tcPr>
            <w:tcW w:w="993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238"/>
          <w:jc w:val="center"/>
        </w:trPr>
        <w:tc>
          <w:tcPr>
            <w:tcW w:w="2122" w:type="dxa"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 w:rsidRPr="00AA27EE">
              <w:rPr>
                <w:b/>
              </w:rPr>
              <w:t>-</w:t>
            </w:r>
          </w:p>
        </w:tc>
        <w:tc>
          <w:tcPr>
            <w:tcW w:w="851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14,35</w:t>
            </w:r>
          </w:p>
        </w:tc>
        <w:tc>
          <w:tcPr>
            <w:tcW w:w="993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58,5</w:t>
            </w: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80"/>
          <w:jc w:val="center"/>
        </w:trPr>
        <w:tc>
          <w:tcPr>
            <w:tcW w:w="2122" w:type="dxa"/>
          </w:tcPr>
          <w:p w:rsidR="00962335" w:rsidRPr="00496FB9" w:rsidRDefault="00962335" w:rsidP="00DF2D61">
            <w:pPr>
              <w:rPr>
                <w:b/>
              </w:rPr>
            </w:pPr>
          </w:p>
        </w:tc>
        <w:tc>
          <w:tcPr>
            <w:tcW w:w="170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962335" w:rsidRPr="00AA27EE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jc w:val="center"/>
        </w:trPr>
        <w:tc>
          <w:tcPr>
            <w:tcW w:w="212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both"/>
              <w:rPr>
                <w:b/>
                <w:lang w:val="en-US"/>
              </w:rPr>
            </w:pPr>
            <w:r w:rsidRPr="007B3045">
              <w:rPr>
                <w:b/>
                <w:sz w:val="22"/>
                <w:szCs w:val="22"/>
              </w:rPr>
              <w:t>Всего за  полдник</w:t>
            </w:r>
          </w:p>
        </w:tc>
        <w:tc>
          <w:tcPr>
            <w:tcW w:w="4252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14,2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20,58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55,35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460,92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50"/>
          <w:jc w:val="center"/>
        </w:trPr>
        <w:tc>
          <w:tcPr>
            <w:tcW w:w="212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</w:rPr>
              <w:t>Итого за день:</w:t>
            </w:r>
          </w:p>
        </w:tc>
        <w:tc>
          <w:tcPr>
            <w:tcW w:w="4252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69,64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81,86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302,42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2224,91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7D91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7B3045" w:rsidTr="00DF2D61">
        <w:trPr>
          <w:cantSplit/>
          <w:trHeight w:val="350"/>
          <w:jc w:val="center"/>
        </w:trPr>
        <w:tc>
          <w:tcPr>
            <w:tcW w:w="2122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rPr>
                <w:b/>
              </w:rPr>
            </w:pPr>
            <w:r w:rsidRPr="007B3045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7B304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62335" w:rsidRPr="007B3045" w:rsidRDefault="00962335" w:rsidP="0048180A">
      <w:pPr>
        <w:jc w:val="center"/>
        <w:rPr>
          <w:b/>
          <w:bCs/>
          <w:sz w:val="28"/>
          <w:szCs w:val="28"/>
        </w:rPr>
      </w:pPr>
    </w:p>
    <w:p w:rsidR="00962335" w:rsidRPr="007B3045" w:rsidRDefault="00962335" w:rsidP="0048180A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8C07E9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  <w:r w:rsidRPr="00A66060">
        <w:rPr>
          <w:b/>
          <w:bCs/>
          <w:sz w:val="28"/>
          <w:szCs w:val="28"/>
        </w:rPr>
        <w:t>3 день</w:t>
      </w:r>
      <w:r w:rsidRPr="00AE0BF9">
        <w:rPr>
          <w:b/>
          <w:bCs/>
          <w:sz w:val="28"/>
          <w:szCs w:val="28"/>
        </w:rPr>
        <w:t xml:space="preserve"> (с</w:t>
      </w:r>
      <w:r w:rsidRPr="00A66060">
        <w:rPr>
          <w:b/>
          <w:bCs/>
          <w:sz w:val="28"/>
          <w:szCs w:val="28"/>
        </w:rPr>
        <w:t xml:space="preserve"> 3 до 7лет )</w:t>
      </w:r>
    </w:p>
    <w:p w:rsidR="00962335" w:rsidRPr="00A66060" w:rsidRDefault="00962335" w:rsidP="008C07E9">
      <w:pPr>
        <w:jc w:val="center"/>
        <w:rPr>
          <w:b/>
          <w:bCs/>
        </w:rPr>
      </w:pPr>
      <w:r w:rsidRPr="00A66060">
        <w:rPr>
          <w:b/>
          <w:bCs/>
        </w:rPr>
        <w:t>Третий день : среда неделя первая</w:t>
      </w: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tbl>
      <w:tblPr>
        <w:tblW w:w="11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41"/>
        <w:gridCol w:w="1681"/>
        <w:gridCol w:w="1013"/>
        <w:gridCol w:w="7"/>
        <w:gridCol w:w="840"/>
        <w:gridCol w:w="8"/>
        <w:gridCol w:w="827"/>
        <w:gridCol w:w="876"/>
        <w:gridCol w:w="849"/>
        <w:gridCol w:w="969"/>
        <w:gridCol w:w="1134"/>
        <w:gridCol w:w="781"/>
      </w:tblGrid>
      <w:tr w:rsidR="00962335" w:rsidRPr="00A66060" w:rsidTr="00DF2D61">
        <w:trPr>
          <w:cantSplit/>
          <w:trHeight w:val="436"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</w:rPr>
            </w:pPr>
          </w:p>
          <w:p w:rsidR="00962335" w:rsidRPr="00A66060" w:rsidRDefault="00962335" w:rsidP="00DF2D61">
            <w:pPr>
              <w:rPr>
                <w:b/>
                <w:bCs/>
                <w:lang w:val="en-US"/>
              </w:rPr>
            </w:pPr>
            <w:r w:rsidRPr="00A66060">
              <w:rPr>
                <w:b/>
                <w:bCs/>
              </w:rPr>
              <w:t>Название блюд</w:t>
            </w:r>
          </w:p>
        </w:tc>
        <w:tc>
          <w:tcPr>
            <w:tcW w:w="1681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</w:rPr>
            </w:pPr>
          </w:p>
          <w:p w:rsidR="00962335" w:rsidRPr="00A66060" w:rsidRDefault="00962335" w:rsidP="00DF2D61">
            <w:pPr>
              <w:rPr>
                <w:b/>
                <w:bCs/>
              </w:rPr>
            </w:pPr>
            <w:r w:rsidRPr="00A66060">
              <w:rPr>
                <w:b/>
                <w:bCs/>
              </w:rPr>
              <w:t>Перечень продуктов</w:t>
            </w:r>
          </w:p>
        </w:tc>
        <w:tc>
          <w:tcPr>
            <w:tcW w:w="1868" w:type="dxa"/>
            <w:gridSpan w:val="4"/>
          </w:tcPr>
          <w:p w:rsidR="00962335" w:rsidRPr="00A66060" w:rsidRDefault="00962335" w:rsidP="00DF2D61">
            <w:pPr>
              <w:rPr>
                <w:b/>
                <w:bCs/>
                <w:lang w:val="en-US"/>
              </w:rPr>
            </w:pPr>
            <w:r w:rsidRPr="00A66060">
              <w:rPr>
                <w:b/>
                <w:bCs/>
              </w:rPr>
              <w:t>Кол-во</w:t>
            </w:r>
          </w:p>
          <w:p w:rsidR="00962335" w:rsidRPr="00A66060" w:rsidRDefault="00962335" w:rsidP="00DF2D61">
            <w:pPr>
              <w:rPr>
                <w:b/>
                <w:bCs/>
              </w:rPr>
            </w:pPr>
            <w:r w:rsidRPr="00A66060">
              <w:rPr>
                <w:b/>
                <w:bCs/>
              </w:rPr>
              <w:t xml:space="preserve"> продуктов</w:t>
            </w:r>
          </w:p>
        </w:tc>
        <w:tc>
          <w:tcPr>
            <w:tcW w:w="827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  <w:sz w:val="20"/>
                <w:szCs w:val="20"/>
              </w:rPr>
            </w:pPr>
          </w:p>
          <w:p w:rsidR="00962335" w:rsidRPr="00A66060" w:rsidRDefault="00962335" w:rsidP="00DF2D61">
            <w:pPr>
              <w:rPr>
                <w:b/>
                <w:bCs/>
                <w:sz w:val="20"/>
                <w:szCs w:val="20"/>
              </w:rPr>
            </w:pPr>
            <w:r w:rsidRPr="00A66060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76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  <w:sz w:val="20"/>
                <w:szCs w:val="20"/>
              </w:rPr>
            </w:pPr>
          </w:p>
          <w:p w:rsidR="00962335" w:rsidRPr="00A66060" w:rsidRDefault="00962335" w:rsidP="00DF2D61">
            <w:pPr>
              <w:rPr>
                <w:b/>
                <w:sz w:val="20"/>
                <w:szCs w:val="20"/>
                <w:lang w:val="en-US"/>
              </w:rPr>
            </w:pPr>
            <w:r w:rsidRPr="00A66060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49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A66060" w:rsidRDefault="00962335" w:rsidP="00DF2D61">
            <w:pPr>
              <w:rPr>
                <w:b/>
                <w:sz w:val="20"/>
                <w:szCs w:val="20"/>
              </w:rPr>
            </w:pPr>
            <w:r w:rsidRPr="00A66060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69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  <w:sz w:val="20"/>
                <w:szCs w:val="20"/>
              </w:rPr>
            </w:pPr>
          </w:p>
          <w:p w:rsidR="00962335" w:rsidRPr="00A66060" w:rsidRDefault="00962335" w:rsidP="00DF2D61">
            <w:pPr>
              <w:rPr>
                <w:b/>
                <w:sz w:val="20"/>
                <w:szCs w:val="20"/>
              </w:rPr>
            </w:pPr>
            <w:r w:rsidRPr="00A66060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134" w:type="dxa"/>
            <w:vMerge w:val="restart"/>
          </w:tcPr>
          <w:p w:rsidR="00962335" w:rsidRPr="00A66060" w:rsidRDefault="00962335" w:rsidP="00DF2D61">
            <w:pPr>
              <w:rPr>
                <w:b/>
                <w:bCs/>
                <w:sz w:val="20"/>
                <w:szCs w:val="20"/>
              </w:rPr>
            </w:pPr>
          </w:p>
          <w:p w:rsidR="00962335" w:rsidRPr="00A66060" w:rsidRDefault="00962335" w:rsidP="00DF2D61">
            <w:pPr>
              <w:rPr>
                <w:b/>
                <w:sz w:val="20"/>
                <w:szCs w:val="20"/>
              </w:rPr>
            </w:pPr>
            <w:r w:rsidRPr="00A66060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781" w:type="dxa"/>
          </w:tcPr>
          <w:p w:rsidR="00962335" w:rsidRPr="009C1889" w:rsidRDefault="00962335" w:rsidP="00DF2D61">
            <w:pPr>
              <w:rPr>
                <w:b/>
                <w:bCs/>
              </w:rPr>
            </w:pPr>
            <w:r w:rsidRPr="009C1889">
              <w:rPr>
                <w:b/>
                <w:bCs/>
              </w:rPr>
              <w:t>Витамин С</w:t>
            </w: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A66060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A66060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27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9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pStyle w:val="Heading4"/>
              <w:rPr>
                <w:b/>
                <w:u w:val="none"/>
              </w:rPr>
            </w:pPr>
            <w:r w:rsidRPr="00A66060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>
              <w:rPr>
                <w:b/>
              </w:rPr>
              <w:t>Каша пшённая №50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Масло сливоч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0,05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3,6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  <w:tcBorders>
              <w:top w:val="single" w:sz="18" w:space="0" w:color="auto"/>
            </w:tcBorders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  <w:tcBorders>
              <w:top w:val="single" w:sz="18" w:space="0" w:color="auto"/>
            </w:tcBorders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пшено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0,99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19,95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681" w:type="dxa"/>
            <w:tcBorders>
              <w:bottom w:val="nil"/>
            </w:tcBorders>
          </w:tcPr>
          <w:p w:rsidR="00962335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</w:tcPr>
          <w:p w:rsidR="00962335" w:rsidRPr="00761496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 w:rsidRPr="00761496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8,0</w:t>
            </w:r>
          </w:p>
        </w:tc>
        <w:tc>
          <w:tcPr>
            <w:tcW w:w="849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8,34</w:t>
            </w:r>
          </w:p>
        </w:tc>
        <w:tc>
          <w:tcPr>
            <w:tcW w:w="969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32,06</w:t>
            </w:r>
          </w:p>
        </w:tc>
        <w:tc>
          <w:tcPr>
            <w:tcW w:w="1134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235,95</w:t>
            </w:r>
          </w:p>
        </w:tc>
        <w:tc>
          <w:tcPr>
            <w:tcW w:w="781" w:type="dxa"/>
          </w:tcPr>
          <w:p w:rsidR="00962335" w:rsidRPr="007A2F0C" w:rsidRDefault="00962335" w:rsidP="00DF2D61">
            <w:pPr>
              <w:rPr>
                <w:b/>
              </w:rPr>
            </w:pPr>
          </w:p>
        </w:tc>
      </w:tr>
      <w:tr w:rsidR="00962335" w:rsidRPr="00A66060" w:rsidTr="00DF2D61">
        <w:trPr>
          <w:cantSplit/>
          <w:trHeight w:val="70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781" w:type="dxa"/>
          </w:tcPr>
          <w:p w:rsidR="00962335" w:rsidRPr="00A66060" w:rsidRDefault="00962335" w:rsidP="00DF2D61">
            <w:pPr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rPr>
                <w:b/>
              </w:rPr>
            </w:pPr>
            <w:r>
              <w:rPr>
                <w:b/>
              </w:rPr>
              <w:t>Какао с молоком№14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молоко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A66060">
              <w:rPr>
                <w:sz w:val="20"/>
                <w:szCs w:val="20"/>
              </w:rPr>
              <w:t>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A66060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13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Сахар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13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37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</w:tcPr>
          <w:p w:rsidR="00962335" w:rsidRPr="007A2F0C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3,96</w:t>
            </w:r>
          </w:p>
        </w:tc>
        <w:tc>
          <w:tcPr>
            <w:tcW w:w="849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3,2</w:t>
            </w:r>
          </w:p>
        </w:tc>
        <w:tc>
          <w:tcPr>
            <w:tcW w:w="969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20,76</w:t>
            </w:r>
          </w:p>
        </w:tc>
        <w:tc>
          <w:tcPr>
            <w:tcW w:w="1134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125,7</w:t>
            </w:r>
          </w:p>
        </w:tc>
        <w:tc>
          <w:tcPr>
            <w:tcW w:w="781" w:type="dxa"/>
          </w:tcPr>
          <w:p w:rsidR="00962335" w:rsidRPr="007A2F0C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</w:rPr>
              <w:t xml:space="preserve">Хлеб пшеничный с </w:t>
            </w:r>
            <w:r>
              <w:rPr>
                <w:b/>
              </w:rPr>
              <w:t>маслом №3</w:t>
            </w:r>
          </w:p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50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50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24,95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6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сливоч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50/10</w:t>
            </w:r>
          </w:p>
        </w:tc>
        <w:tc>
          <w:tcPr>
            <w:tcW w:w="876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28"/>
          <w:jc w:val="center"/>
        </w:trPr>
        <w:tc>
          <w:tcPr>
            <w:tcW w:w="2241" w:type="dxa"/>
            <w:vMerge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849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7,65</w:t>
            </w:r>
          </w:p>
        </w:tc>
        <w:tc>
          <w:tcPr>
            <w:tcW w:w="969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25,09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183,7</w:t>
            </w:r>
          </w:p>
        </w:tc>
        <w:tc>
          <w:tcPr>
            <w:tcW w:w="781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trHeight w:val="383"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A6606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4376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74681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16,06</w:t>
            </w: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74681" w:rsidRDefault="00962335" w:rsidP="00DF2D61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19,19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74681" w:rsidRDefault="00962335" w:rsidP="00DF2D61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77,91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74681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545,35</w:t>
            </w: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</w:rPr>
              <w:t xml:space="preserve">ВТОРОЙ </w:t>
            </w:r>
          </w:p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</w:rPr>
              <w:t>ЗАВТРАК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</w:pPr>
          </w:p>
        </w:tc>
        <w:tc>
          <w:tcPr>
            <w:tcW w:w="101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</w:pPr>
          </w:p>
        </w:tc>
        <w:tc>
          <w:tcPr>
            <w:tcW w:w="85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</w:pPr>
          </w:p>
        </w:tc>
        <w:tc>
          <w:tcPr>
            <w:tcW w:w="82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</w:rPr>
              <w:t>Фрукты</w:t>
            </w:r>
            <w:r>
              <w:rPr>
                <w:b/>
              </w:rPr>
              <w:t xml:space="preserve"> свежие№16</w:t>
            </w:r>
          </w:p>
        </w:tc>
        <w:tc>
          <w:tcPr>
            <w:tcW w:w="1681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both"/>
            </w:pPr>
            <w:r w:rsidRPr="00A66060">
              <w:t>Фрукты</w:t>
            </w:r>
            <w:r>
              <w:t xml:space="preserve"> (яблоко)</w:t>
            </w:r>
          </w:p>
        </w:tc>
        <w:tc>
          <w:tcPr>
            <w:tcW w:w="1013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r>
              <w:t>200</w:t>
            </w:r>
          </w:p>
        </w:tc>
        <w:tc>
          <w:tcPr>
            <w:tcW w:w="855" w:type="dxa"/>
            <w:gridSpan w:val="3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</w:pPr>
            <w:r>
              <w:t>176</w:t>
            </w:r>
          </w:p>
        </w:tc>
        <w:tc>
          <w:tcPr>
            <w:tcW w:w="827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76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49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969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tabs>
                <w:tab w:val="left" w:pos="195"/>
                <w:tab w:val="center" w:pos="45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96,0</w:t>
            </w:r>
          </w:p>
        </w:tc>
        <w:tc>
          <w:tcPr>
            <w:tcW w:w="781" w:type="dxa"/>
            <w:tcBorders>
              <w:top w:val="single" w:sz="18" w:space="0" w:color="auto"/>
            </w:tcBorders>
          </w:tcPr>
          <w:p w:rsidR="00962335" w:rsidRDefault="00962335" w:rsidP="00DF2D61">
            <w:pPr>
              <w:tabs>
                <w:tab w:val="left" w:pos="195"/>
                <w:tab w:val="center" w:pos="453"/>
              </w:tabs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</w:pPr>
          </w:p>
        </w:tc>
        <w:tc>
          <w:tcPr>
            <w:tcW w:w="1013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</w:pPr>
          </w:p>
        </w:tc>
        <w:tc>
          <w:tcPr>
            <w:tcW w:w="855" w:type="dxa"/>
            <w:gridSpan w:val="3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</w:pPr>
          </w:p>
        </w:tc>
        <w:tc>
          <w:tcPr>
            <w:tcW w:w="827" w:type="dxa"/>
            <w:tcBorders>
              <w:bottom w:val="single" w:sz="18" w:space="0" w:color="auto"/>
            </w:tcBorders>
          </w:tcPr>
          <w:p w:rsidR="00962335" w:rsidRPr="00D158F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876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49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69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781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  <w:lang w:val="en-US"/>
              </w:rPr>
            </w:pPr>
            <w:r w:rsidRPr="00A66060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4376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0,8</w:t>
            </w: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0,8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19,6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96,0</w:t>
            </w: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</w:tcPr>
          <w:p w:rsidR="00962335" w:rsidRDefault="00962335" w:rsidP="00DF2D61">
            <w:pPr>
              <w:rPr>
                <w:b/>
              </w:rPr>
            </w:pPr>
            <w:r>
              <w:rPr>
                <w:b/>
              </w:rPr>
              <w:t>Салат свекольный</w:t>
            </w:r>
          </w:p>
          <w:p w:rsidR="00962335" w:rsidRPr="0094178A" w:rsidRDefault="00962335" w:rsidP="00DF2D61">
            <w:pPr>
              <w:rPr>
                <w:b/>
              </w:rPr>
            </w:pPr>
            <w:r>
              <w:rPr>
                <w:b/>
              </w:rPr>
              <w:t>№25</w:t>
            </w: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Свёкла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растит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2,99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26,97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сахар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30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</w:tcPr>
          <w:p w:rsidR="00962335" w:rsidRPr="00A66060" w:rsidRDefault="00962335" w:rsidP="00DF2D61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0,96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3,05</w:t>
            </w:r>
          </w:p>
        </w:tc>
        <w:tc>
          <w:tcPr>
            <w:tcW w:w="969" w:type="dxa"/>
          </w:tcPr>
          <w:p w:rsidR="00962335" w:rsidRPr="00A66060" w:rsidRDefault="00962335" w:rsidP="00DF2D61">
            <w:pPr>
              <w:tabs>
                <w:tab w:val="center" w:pos="376"/>
              </w:tabs>
              <w:rPr>
                <w:b/>
              </w:rPr>
            </w:pPr>
            <w:r>
              <w:rPr>
                <w:b/>
              </w:rPr>
              <w:t>7,99</w:t>
            </w:r>
          </w:p>
        </w:tc>
        <w:tc>
          <w:tcPr>
            <w:tcW w:w="1134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59,75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</w:tcPr>
          <w:p w:rsidR="00962335" w:rsidRPr="00B27640" w:rsidRDefault="00962335" w:rsidP="00DF2D61">
            <w:pPr>
              <w:rPr>
                <w:b/>
              </w:rPr>
            </w:pPr>
            <w:r>
              <w:rPr>
                <w:b/>
              </w:rPr>
              <w:t>Суп картофельный с вермишелью со сметаной на мясном бульоне№82</w:t>
            </w: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Куры  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1,78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23,62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растит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962335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вермишель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10,46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50,55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Лук 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04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43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849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3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49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56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</w:tcPr>
          <w:p w:rsidR="00962335" w:rsidRPr="00A66060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876" w:type="dxa"/>
          </w:tcPr>
          <w:p w:rsidR="00962335" w:rsidRPr="00795AA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5,12</w:t>
            </w:r>
          </w:p>
        </w:tc>
        <w:tc>
          <w:tcPr>
            <w:tcW w:w="849" w:type="dxa"/>
          </w:tcPr>
          <w:p w:rsidR="00962335" w:rsidRPr="00795AA5" w:rsidRDefault="00962335" w:rsidP="00DF2D61">
            <w:pPr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969" w:type="dxa"/>
          </w:tcPr>
          <w:p w:rsidR="00962335" w:rsidRPr="00795AA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25,79</w:t>
            </w:r>
          </w:p>
        </w:tc>
        <w:tc>
          <w:tcPr>
            <w:tcW w:w="1134" w:type="dxa"/>
          </w:tcPr>
          <w:p w:rsidR="00962335" w:rsidRPr="00795AA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213,97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5"/>
          <w:jc w:val="center"/>
        </w:trPr>
        <w:tc>
          <w:tcPr>
            <w:tcW w:w="2241" w:type="dxa"/>
            <w:vMerge w:val="restart"/>
          </w:tcPr>
          <w:p w:rsidR="00962335" w:rsidRPr="008F25C4" w:rsidRDefault="00962335" w:rsidP="00DF2D61">
            <w:pPr>
              <w:rPr>
                <w:b/>
              </w:rPr>
            </w:pPr>
            <w:r>
              <w:rPr>
                <w:b/>
              </w:rPr>
              <w:t>Картофельная запеканка с мясом с томатно-сметанным соусом№10</w:t>
            </w: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Говядина 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16,74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196,2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93"/>
          <w:jc w:val="center"/>
        </w:trPr>
        <w:tc>
          <w:tcPr>
            <w:tcW w:w="2241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28,54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132,0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78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раст.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63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13,36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Лук 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1,09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Томат-паста</w:t>
            </w:r>
          </w:p>
        </w:tc>
        <w:tc>
          <w:tcPr>
            <w:tcW w:w="101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4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13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200/20</w:t>
            </w:r>
          </w:p>
        </w:tc>
        <w:tc>
          <w:tcPr>
            <w:tcW w:w="876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24,13</w:t>
            </w:r>
          </w:p>
        </w:tc>
        <w:tc>
          <w:tcPr>
            <w:tcW w:w="849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27,89</w:t>
            </w:r>
          </w:p>
        </w:tc>
        <w:tc>
          <w:tcPr>
            <w:tcW w:w="969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35,81</w:t>
            </w:r>
          </w:p>
        </w:tc>
        <w:tc>
          <w:tcPr>
            <w:tcW w:w="1134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485,01</w:t>
            </w:r>
          </w:p>
        </w:tc>
        <w:tc>
          <w:tcPr>
            <w:tcW w:w="781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5"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Компот из свежих фруктов витаминизированный№28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7D39D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849" w:type="dxa"/>
          </w:tcPr>
          <w:p w:rsidR="00962335" w:rsidRPr="007D39D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69" w:type="dxa"/>
          </w:tcPr>
          <w:p w:rsidR="00962335" w:rsidRPr="007D39D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1,89</w:t>
            </w:r>
          </w:p>
        </w:tc>
        <w:tc>
          <w:tcPr>
            <w:tcW w:w="1134" w:type="dxa"/>
          </w:tcPr>
          <w:p w:rsidR="00962335" w:rsidRPr="007D39D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8,69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10"/>
          <w:jc w:val="center"/>
        </w:trPr>
        <w:tc>
          <w:tcPr>
            <w:tcW w:w="2241" w:type="dxa"/>
            <w:vMerge/>
          </w:tcPr>
          <w:p w:rsidR="0096233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70"/>
          <w:jc w:val="center"/>
        </w:trPr>
        <w:tc>
          <w:tcPr>
            <w:tcW w:w="2241" w:type="dxa"/>
          </w:tcPr>
          <w:p w:rsidR="0096233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0,08</w:t>
            </w:r>
          </w:p>
        </w:tc>
        <w:tc>
          <w:tcPr>
            <w:tcW w:w="849" w:type="dxa"/>
          </w:tcPr>
          <w:p w:rsidR="00962335" w:rsidRPr="000E6E0D" w:rsidRDefault="00962335" w:rsidP="00DF2D61">
            <w:pPr>
              <w:rPr>
                <w:b/>
              </w:rPr>
            </w:pPr>
            <w:r>
              <w:rPr>
                <w:b/>
              </w:rPr>
              <w:t>0,08</w:t>
            </w:r>
          </w:p>
        </w:tc>
        <w:tc>
          <w:tcPr>
            <w:tcW w:w="969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16,86</w:t>
            </w:r>
          </w:p>
        </w:tc>
        <w:tc>
          <w:tcPr>
            <w:tcW w:w="1134" w:type="dxa"/>
          </w:tcPr>
          <w:p w:rsidR="00962335" w:rsidRPr="000E6E0D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65,54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1,57</w:t>
            </w:r>
          </w:p>
        </w:tc>
      </w:tr>
      <w:tr w:rsidR="00962335" w:rsidRPr="00A66060" w:rsidTr="00DF2D61">
        <w:trPr>
          <w:cantSplit/>
          <w:trHeight w:val="420"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rPr>
                <w:b/>
              </w:rPr>
            </w:pPr>
            <w:r>
              <w:rPr>
                <w:b/>
              </w:rPr>
              <w:t>Хлеб ржаной №9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хлеб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A66060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126,0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04"/>
          <w:jc w:val="center"/>
        </w:trPr>
        <w:tc>
          <w:tcPr>
            <w:tcW w:w="2241" w:type="dxa"/>
            <w:vMerge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2,9</w:t>
            </w:r>
          </w:p>
        </w:tc>
        <w:tc>
          <w:tcPr>
            <w:tcW w:w="849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969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126,0</w:t>
            </w:r>
          </w:p>
        </w:tc>
        <w:tc>
          <w:tcPr>
            <w:tcW w:w="781" w:type="dxa"/>
            <w:tcBorders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  <w:sz w:val="22"/>
                <w:szCs w:val="22"/>
              </w:rPr>
              <w:t>Всего за обед</w:t>
            </w:r>
          </w:p>
          <w:p w:rsidR="00962335" w:rsidRPr="00A66060" w:rsidRDefault="00962335" w:rsidP="00DF2D61">
            <w:pPr>
              <w:rPr>
                <w:b/>
              </w:rPr>
            </w:pPr>
          </w:p>
        </w:tc>
        <w:tc>
          <w:tcPr>
            <w:tcW w:w="4376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33,19</w:t>
            </w: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41,77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113,35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950,27</w:t>
            </w: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1479C3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trHeight w:val="469"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pStyle w:val="Heading2"/>
              <w:rPr>
                <w:b/>
                <w:u w:val="none"/>
              </w:rPr>
            </w:pPr>
            <w:r w:rsidRPr="00A66060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 w:val="restart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>
              <w:rPr>
                <w:b/>
              </w:rPr>
              <w:t>Каша рисовая №69</w:t>
            </w:r>
          </w:p>
          <w:p w:rsidR="00962335" w:rsidRPr="00A66060" w:rsidRDefault="00962335" w:rsidP="00DF2D61">
            <w:pPr>
              <w:jc w:val="both"/>
              <w:rPr>
                <w:b/>
              </w:rPr>
            </w:pPr>
          </w:p>
          <w:p w:rsidR="00962335" w:rsidRPr="00A66060" w:rsidRDefault="00962335" w:rsidP="00DF2D61">
            <w:pPr>
              <w:jc w:val="both"/>
              <w:rPr>
                <w:b/>
              </w:rPr>
            </w:pPr>
          </w:p>
          <w:p w:rsidR="00962335" w:rsidRPr="00A66060" w:rsidRDefault="00962335" w:rsidP="00DF2D61">
            <w:pPr>
              <w:jc w:val="both"/>
              <w:rPr>
                <w:b/>
              </w:rPr>
            </w:pPr>
          </w:p>
          <w:p w:rsidR="00962335" w:rsidRPr="00A66060" w:rsidRDefault="00962335" w:rsidP="00DF2D61">
            <w:pPr>
              <w:jc w:val="both"/>
              <w:rPr>
                <w:b/>
              </w:rPr>
            </w:pPr>
          </w:p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</w:t>
            </w:r>
          </w:p>
        </w:tc>
        <w:tc>
          <w:tcPr>
            <w:tcW w:w="1013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5" w:type="dxa"/>
            <w:gridSpan w:val="3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27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</w:tcBorders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1,89</w:t>
            </w:r>
          </w:p>
        </w:tc>
        <w:tc>
          <w:tcPr>
            <w:tcW w:w="849" w:type="dxa"/>
            <w:tcBorders>
              <w:top w:val="single" w:sz="18" w:space="0" w:color="auto"/>
            </w:tcBorders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</w:t>
            </w:r>
          </w:p>
        </w:tc>
        <w:tc>
          <w:tcPr>
            <w:tcW w:w="969" w:type="dxa"/>
            <w:tcBorders>
              <w:top w:val="single" w:sz="18" w:space="0" w:color="auto"/>
            </w:tcBorders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21,33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97,08</w:t>
            </w:r>
          </w:p>
        </w:tc>
        <w:tc>
          <w:tcPr>
            <w:tcW w:w="781" w:type="dxa"/>
            <w:tcBorders>
              <w:top w:val="single" w:sz="18" w:space="0" w:color="auto"/>
            </w:tcBorders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4,76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29,36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17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814E07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14E07">
              <w:rPr>
                <w:b/>
                <w:sz w:val="28"/>
                <w:szCs w:val="28"/>
              </w:rPr>
              <w:t>5,3</w:t>
            </w:r>
          </w:p>
        </w:tc>
        <w:tc>
          <w:tcPr>
            <w:tcW w:w="849" w:type="dxa"/>
          </w:tcPr>
          <w:p w:rsidR="00962335" w:rsidRPr="00814E07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14E07">
              <w:rPr>
                <w:b/>
                <w:sz w:val="28"/>
                <w:szCs w:val="28"/>
              </w:rPr>
              <w:t>6,87</w:t>
            </w:r>
          </w:p>
        </w:tc>
        <w:tc>
          <w:tcPr>
            <w:tcW w:w="969" w:type="dxa"/>
          </w:tcPr>
          <w:p w:rsidR="00962335" w:rsidRPr="00814E07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14E07">
              <w:rPr>
                <w:b/>
                <w:sz w:val="28"/>
                <w:szCs w:val="28"/>
              </w:rPr>
              <w:t>31,51</w:t>
            </w:r>
          </w:p>
        </w:tc>
        <w:tc>
          <w:tcPr>
            <w:tcW w:w="1134" w:type="dxa"/>
          </w:tcPr>
          <w:p w:rsidR="00962335" w:rsidRPr="00814E07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14E07">
              <w:rPr>
                <w:b/>
                <w:sz w:val="28"/>
                <w:szCs w:val="28"/>
              </w:rPr>
              <w:t>210,26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150"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Чай  лимоном№21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F033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49" w:type="dxa"/>
          </w:tcPr>
          <w:p w:rsidR="00962335" w:rsidRPr="005F033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69" w:type="dxa"/>
          </w:tcPr>
          <w:p w:rsidR="00962335" w:rsidRPr="00A165DC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A165DC">
              <w:rPr>
                <w:b/>
                <w:sz w:val="20"/>
                <w:szCs w:val="20"/>
              </w:rPr>
              <w:t>14,35</w:t>
            </w:r>
          </w:p>
        </w:tc>
        <w:tc>
          <w:tcPr>
            <w:tcW w:w="1134" w:type="dxa"/>
          </w:tcPr>
          <w:p w:rsidR="00962335" w:rsidRPr="00A165DC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58,5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8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чай</w:t>
            </w:r>
          </w:p>
        </w:tc>
        <w:tc>
          <w:tcPr>
            <w:tcW w:w="1020" w:type="dxa"/>
            <w:gridSpan w:val="2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</w:t>
            </w:r>
          </w:p>
        </w:tc>
        <w:tc>
          <w:tcPr>
            <w:tcW w:w="840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</w:t>
            </w:r>
          </w:p>
        </w:tc>
        <w:tc>
          <w:tcPr>
            <w:tcW w:w="835" w:type="dxa"/>
            <w:gridSpan w:val="2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trHeight w:val="210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лимон</w:t>
            </w:r>
          </w:p>
        </w:tc>
        <w:tc>
          <w:tcPr>
            <w:tcW w:w="1020" w:type="dxa"/>
            <w:gridSpan w:val="2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3,5</w:t>
            </w:r>
          </w:p>
        </w:tc>
        <w:tc>
          <w:tcPr>
            <w:tcW w:w="835" w:type="dxa"/>
            <w:gridSpan w:val="2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69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1,57</w:t>
            </w:r>
          </w:p>
        </w:tc>
      </w:tr>
      <w:tr w:rsidR="00962335" w:rsidRPr="00A66060" w:rsidTr="00DF2D61">
        <w:trPr>
          <w:cantSplit/>
          <w:trHeight w:val="376"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Батон №11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76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69" w:type="dxa"/>
          </w:tcPr>
          <w:p w:rsidR="00962335" w:rsidRPr="001B7F2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1B7F21">
              <w:rPr>
                <w:b/>
                <w:sz w:val="28"/>
                <w:szCs w:val="28"/>
              </w:rPr>
              <w:t>14,35</w:t>
            </w:r>
          </w:p>
        </w:tc>
        <w:tc>
          <w:tcPr>
            <w:tcW w:w="1134" w:type="dxa"/>
          </w:tcPr>
          <w:p w:rsidR="00962335" w:rsidRPr="001B7F2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1B7F21">
              <w:rPr>
                <w:b/>
                <w:sz w:val="28"/>
                <w:szCs w:val="28"/>
              </w:rPr>
              <w:t>58,5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70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27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</w:t>
            </w:r>
          </w:p>
        </w:tc>
        <w:tc>
          <w:tcPr>
            <w:tcW w:w="849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969" w:type="dxa"/>
          </w:tcPr>
          <w:p w:rsidR="00962335" w:rsidRPr="001B7F21" w:rsidRDefault="00962335" w:rsidP="00DF2D61">
            <w:pPr>
              <w:jc w:val="center"/>
              <w:rPr>
                <w:sz w:val="20"/>
                <w:szCs w:val="20"/>
              </w:rPr>
            </w:pPr>
            <w:r w:rsidRPr="001B7F21">
              <w:rPr>
                <w:sz w:val="20"/>
                <w:szCs w:val="20"/>
              </w:rPr>
              <w:t>24,6</w:t>
            </w:r>
          </w:p>
        </w:tc>
        <w:tc>
          <w:tcPr>
            <w:tcW w:w="1134" w:type="dxa"/>
          </w:tcPr>
          <w:p w:rsidR="00962335" w:rsidRPr="001B7F21" w:rsidRDefault="00962335" w:rsidP="00DF2D61">
            <w:pPr>
              <w:jc w:val="center"/>
              <w:rPr>
                <w:sz w:val="20"/>
                <w:szCs w:val="20"/>
              </w:rPr>
            </w:pPr>
            <w:r w:rsidRPr="001B7F21">
              <w:rPr>
                <w:sz w:val="20"/>
                <w:szCs w:val="20"/>
              </w:rPr>
              <w:t>117,5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25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B7F2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1B7F21">
              <w:rPr>
                <w:b/>
                <w:sz w:val="28"/>
                <w:szCs w:val="28"/>
              </w:rPr>
              <w:t>3,8</w:t>
            </w:r>
          </w:p>
        </w:tc>
        <w:tc>
          <w:tcPr>
            <w:tcW w:w="849" w:type="dxa"/>
          </w:tcPr>
          <w:p w:rsidR="00962335" w:rsidRPr="001B7F2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1B7F21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969" w:type="dxa"/>
          </w:tcPr>
          <w:p w:rsidR="00962335" w:rsidRPr="001B7F2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1B7F21">
              <w:rPr>
                <w:b/>
                <w:sz w:val="28"/>
                <w:szCs w:val="28"/>
              </w:rPr>
              <w:t>24,6</w:t>
            </w:r>
          </w:p>
        </w:tc>
        <w:tc>
          <w:tcPr>
            <w:tcW w:w="1134" w:type="dxa"/>
          </w:tcPr>
          <w:p w:rsidR="00962335" w:rsidRPr="001B7F2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1B7F21">
              <w:rPr>
                <w:b/>
                <w:sz w:val="28"/>
                <w:szCs w:val="28"/>
              </w:rPr>
              <w:t>117,5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5"/>
          <w:jc w:val="center"/>
        </w:trPr>
        <w:tc>
          <w:tcPr>
            <w:tcW w:w="2241" w:type="dxa"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5F0333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49" w:type="dxa"/>
          </w:tcPr>
          <w:p w:rsidR="00962335" w:rsidRPr="005F0333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69" w:type="dxa"/>
          </w:tcPr>
          <w:p w:rsidR="00962335" w:rsidRPr="005F0333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962335" w:rsidRPr="005F0333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5"/>
          <w:jc w:val="center"/>
        </w:trPr>
        <w:tc>
          <w:tcPr>
            <w:tcW w:w="2241" w:type="dxa"/>
            <w:vMerge w:val="restart"/>
          </w:tcPr>
          <w:p w:rsidR="00962335" w:rsidRPr="00A66060" w:rsidRDefault="00962335" w:rsidP="00DF2D61">
            <w:pPr>
              <w:jc w:val="both"/>
              <w:rPr>
                <w:b/>
              </w:rPr>
            </w:pPr>
            <w:r w:rsidRPr="00A66060">
              <w:rPr>
                <w:b/>
              </w:rPr>
              <w:t>Ко</w:t>
            </w:r>
            <w:r>
              <w:rPr>
                <w:b/>
              </w:rPr>
              <w:t xml:space="preserve">нфета </w:t>
            </w: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конфета</w:t>
            </w: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0,20</w:t>
            </w: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 w:rsidRPr="00A66060">
              <w:rPr>
                <w:sz w:val="20"/>
                <w:szCs w:val="20"/>
              </w:rPr>
              <w:t>0,20</w:t>
            </w: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76" w:type="dxa"/>
          </w:tcPr>
          <w:p w:rsidR="00962335" w:rsidRPr="001B7F21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1B7F21">
              <w:rPr>
                <w:b/>
                <w:sz w:val="20"/>
                <w:szCs w:val="20"/>
              </w:rPr>
              <w:t>1,30</w:t>
            </w:r>
          </w:p>
        </w:tc>
        <w:tc>
          <w:tcPr>
            <w:tcW w:w="849" w:type="dxa"/>
          </w:tcPr>
          <w:p w:rsidR="00962335" w:rsidRPr="001B7F21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1B7F21">
              <w:rPr>
                <w:b/>
                <w:sz w:val="20"/>
                <w:szCs w:val="20"/>
              </w:rPr>
              <w:t>5,60</w:t>
            </w:r>
          </w:p>
        </w:tc>
        <w:tc>
          <w:tcPr>
            <w:tcW w:w="969" w:type="dxa"/>
          </w:tcPr>
          <w:p w:rsidR="00962335" w:rsidRPr="001B7F21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1B7F21">
              <w:rPr>
                <w:b/>
                <w:sz w:val="20"/>
                <w:szCs w:val="20"/>
              </w:rPr>
              <w:t>12,20</w:t>
            </w:r>
          </w:p>
        </w:tc>
        <w:tc>
          <w:tcPr>
            <w:tcW w:w="1134" w:type="dxa"/>
          </w:tcPr>
          <w:p w:rsidR="00962335" w:rsidRPr="001B7F21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1B7F21">
              <w:rPr>
                <w:b/>
                <w:sz w:val="20"/>
                <w:szCs w:val="20"/>
              </w:rPr>
              <w:t>104,40</w:t>
            </w:r>
          </w:p>
        </w:tc>
        <w:tc>
          <w:tcPr>
            <w:tcW w:w="781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A66060" w:rsidTr="00DF2D61">
        <w:trPr>
          <w:cantSplit/>
          <w:trHeight w:val="315"/>
          <w:jc w:val="center"/>
        </w:trPr>
        <w:tc>
          <w:tcPr>
            <w:tcW w:w="2241" w:type="dxa"/>
            <w:vMerge/>
          </w:tcPr>
          <w:p w:rsidR="00962335" w:rsidRPr="00A6606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681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962335" w:rsidRPr="001479C3" w:rsidRDefault="00962335" w:rsidP="00DF2D61">
            <w:pPr>
              <w:rPr>
                <w:b/>
              </w:rPr>
            </w:pPr>
            <w:r>
              <w:rPr>
                <w:b/>
              </w:rPr>
              <w:t>1,30</w:t>
            </w:r>
          </w:p>
        </w:tc>
        <w:tc>
          <w:tcPr>
            <w:tcW w:w="849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5,60</w:t>
            </w:r>
          </w:p>
        </w:tc>
        <w:tc>
          <w:tcPr>
            <w:tcW w:w="969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12,20</w:t>
            </w:r>
          </w:p>
        </w:tc>
        <w:tc>
          <w:tcPr>
            <w:tcW w:w="1134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104,40</w:t>
            </w:r>
          </w:p>
        </w:tc>
        <w:tc>
          <w:tcPr>
            <w:tcW w:w="781" w:type="dxa"/>
          </w:tcPr>
          <w:p w:rsidR="00962335" w:rsidRPr="001479C3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A66060" w:rsidTr="00DF2D61">
        <w:trPr>
          <w:cantSplit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  <w:rPr>
                <w:b/>
                <w:lang w:val="en-US"/>
              </w:rPr>
            </w:pPr>
            <w:r w:rsidRPr="00A66060">
              <w:rPr>
                <w:b/>
                <w:sz w:val="22"/>
                <w:szCs w:val="22"/>
              </w:rPr>
              <w:t>Всего за</w:t>
            </w:r>
          </w:p>
          <w:p w:rsidR="00962335" w:rsidRPr="00A66060" w:rsidRDefault="00962335" w:rsidP="00DF2D61">
            <w:pPr>
              <w:jc w:val="both"/>
              <w:rPr>
                <w:b/>
                <w:lang w:val="en-US"/>
              </w:rPr>
            </w:pPr>
            <w:r w:rsidRPr="00A66060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10,4</w:t>
            </w: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12,87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82,66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490,66</w:t>
            </w: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67FBA" w:rsidRDefault="00962335" w:rsidP="00DF2D61">
            <w:pPr>
              <w:jc w:val="center"/>
              <w:rPr>
                <w:b/>
                <w:color w:val="FF0000"/>
              </w:rPr>
            </w:pPr>
          </w:p>
        </w:tc>
      </w:tr>
      <w:tr w:rsidR="00962335" w:rsidRPr="00A66060" w:rsidTr="00DF2D61">
        <w:trPr>
          <w:cantSplit/>
          <w:trHeight w:val="350"/>
          <w:jc w:val="center"/>
        </w:trPr>
        <w:tc>
          <w:tcPr>
            <w:tcW w:w="224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</w:rPr>
              <w:t>Итого за день: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F2E10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60,45</w:t>
            </w: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F2E10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74,63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F2E10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293,52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F2E10" w:rsidRDefault="00962335" w:rsidP="00DF2D61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2082,28</w:t>
            </w:r>
          </w:p>
        </w:tc>
        <w:tc>
          <w:tcPr>
            <w:tcW w:w="7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</w:p>
        </w:tc>
      </w:tr>
      <w:tr w:rsidR="00962335" w:rsidRPr="00A66060" w:rsidTr="00DF2D61">
        <w:trPr>
          <w:cantSplit/>
          <w:trHeight w:val="350"/>
          <w:jc w:val="center"/>
        </w:trPr>
        <w:tc>
          <w:tcPr>
            <w:tcW w:w="2241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</w:rPr>
            </w:pPr>
            <w:r w:rsidRPr="00A66060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81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5" w:type="dxa"/>
            <w:gridSpan w:val="3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27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single" w:sz="18" w:space="0" w:color="auto"/>
            </w:tcBorders>
          </w:tcPr>
          <w:p w:rsidR="00962335" w:rsidRPr="00A66060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8C07E9">
      <w:pPr>
        <w:tabs>
          <w:tab w:val="left" w:pos="459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Default="00962335" w:rsidP="008C07E9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34079E">
      <w:pPr>
        <w:rPr>
          <w:b/>
          <w:bCs/>
          <w:sz w:val="28"/>
          <w:szCs w:val="28"/>
        </w:rPr>
      </w:pPr>
    </w:p>
    <w:p w:rsidR="00962335" w:rsidRDefault="00962335" w:rsidP="0034079E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Default="00962335" w:rsidP="0034079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</w:t>
      </w:r>
      <w:r w:rsidRPr="000217FD">
        <w:rPr>
          <w:b/>
          <w:bCs/>
          <w:sz w:val="28"/>
          <w:szCs w:val="28"/>
        </w:rPr>
        <w:t>день</w:t>
      </w:r>
      <w:r w:rsidRPr="008B0E06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7лет )</w:t>
      </w:r>
    </w:p>
    <w:p w:rsidR="00962335" w:rsidRPr="00EA3CE6" w:rsidRDefault="00962335" w:rsidP="0034079E">
      <w:pPr>
        <w:jc w:val="center"/>
        <w:rPr>
          <w:b/>
          <w:bCs/>
        </w:rPr>
      </w:pPr>
      <w:r w:rsidRPr="008B0E06">
        <w:rPr>
          <w:b/>
          <w:bCs/>
        </w:rPr>
        <w:t>Четвертый день: четверг неделя первая</w:t>
      </w:r>
    </w:p>
    <w:p w:rsidR="00962335" w:rsidRPr="00454CAF" w:rsidRDefault="00962335" w:rsidP="0034079E">
      <w:pPr>
        <w:jc w:val="center"/>
        <w:rPr>
          <w:b/>
          <w:bCs/>
          <w:sz w:val="28"/>
          <w:szCs w:val="28"/>
        </w:rPr>
      </w:pPr>
    </w:p>
    <w:tbl>
      <w:tblPr>
        <w:tblW w:w="10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3"/>
        <w:gridCol w:w="1495"/>
        <w:gridCol w:w="854"/>
        <w:gridCol w:w="993"/>
        <w:gridCol w:w="853"/>
        <w:gridCol w:w="851"/>
        <w:gridCol w:w="838"/>
        <w:gridCol w:w="992"/>
        <w:gridCol w:w="1062"/>
        <w:gridCol w:w="606"/>
      </w:tblGrid>
      <w:tr w:rsidR="00962335" w:rsidRPr="008121C4" w:rsidTr="00DF2D61">
        <w:trPr>
          <w:cantSplit/>
          <w:trHeight w:val="436"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Название блюд</w:t>
            </w:r>
          </w:p>
        </w:tc>
        <w:tc>
          <w:tcPr>
            <w:tcW w:w="1495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>Перечень продуктов</w:t>
            </w:r>
          </w:p>
        </w:tc>
        <w:tc>
          <w:tcPr>
            <w:tcW w:w="1847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Кол-во</w:t>
            </w: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 xml:space="preserve"> продуктов</w:t>
            </w:r>
          </w:p>
        </w:tc>
        <w:tc>
          <w:tcPr>
            <w:tcW w:w="853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51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121C4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38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92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062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606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53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8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2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bottom w:val="single" w:sz="18" w:space="0" w:color="auto"/>
            </w:tcBorders>
          </w:tcPr>
          <w:p w:rsidR="00962335" w:rsidRPr="00091EBF" w:rsidRDefault="00962335" w:rsidP="00DF2D61">
            <w:pPr>
              <w:pStyle w:val="Heading4"/>
              <w:rPr>
                <w:b/>
                <w:u w:val="none"/>
              </w:rPr>
            </w:pPr>
            <w:r w:rsidRPr="00091EBF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49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Каша пшеничная№60</w:t>
            </w:r>
          </w:p>
        </w:tc>
        <w:tc>
          <w:tcPr>
            <w:tcW w:w="1495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4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838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1062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606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06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96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5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пшеничная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17,49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8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4195" w:type="dxa"/>
            <w:gridSpan w:val="4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6,95</w:t>
            </w:r>
          </w:p>
        </w:tc>
        <w:tc>
          <w:tcPr>
            <w:tcW w:w="838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6,96</w:t>
            </w:r>
          </w:p>
        </w:tc>
        <w:tc>
          <w:tcPr>
            <w:tcW w:w="992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28,19</w:t>
            </w:r>
          </w:p>
        </w:tc>
        <w:tc>
          <w:tcPr>
            <w:tcW w:w="1062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216,15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Какао с молоком №14</w:t>
            </w: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838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106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05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Pr="00E60B9F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0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Какао-порошок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17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4195" w:type="dxa"/>
            <w:gridSpan w:val="4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3,96</w:t>
            </w:r>
          </w:p>
        </w:tc>
        <w:tc>
          <w:tcPr>
            <w:tcW w:w="838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3,23</w:t>
            </w:r>
          </w:p>
        </w:tc>
        <w:tc>
          <w:tcPr>
            <w:tcW w:w="992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20,76</w:t>
            </w:r>
          </w:p>
        </w:tc>
        <w:tc>
          <w:tcPr>
            <w:tcW w:w="1062" w:type="dxa"/>
          </w:tcPr>
          <w:p w:rsidR="00962335" w:rsidRPr="00AD7AC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125,7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Default="00962335" w:rsidP="00DF2D61">
            <w:pPr>
              <w:rPr>
                <w:b/>
              </w:rPr>
            </w:pPr>
            <w:r>
              <w:rPr>
                <w:b/>
              </w:rPr>
              <w:t>Батон с сыром №15</w:t>
            </w:r>
          </w:p>
          <w:p w:rsidR="00962335" w:rsidRPr="008121C4" w:rsidRDefault="00962335" w:rsidP="00DF2D61">
            <w:pPr>
              <w:jc w:val="right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tabs>
                <w:tab w:val="left" w:pos="180"/>
                <w:tab w:val="left" w:pos="255"/>
                <w:tab w:val="center" w:pos="37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3,48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50/12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6,76</w:t>
            </w: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3,93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24,95</w:t>
            </w:r>
          </w:p>
        </w:tc>
        <w:tc>
          <w:tcPr>
            <w:tcW w:w="1062" w:type="dxa"/>
            <w:tcBorders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160,7</w:t>
            </w:r>
          </w:p>
        </w:tc>
        <w:tc>
          <w:tcPr>
            <w:tcW w:w="606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rPr>
                <w:b/>
              </w:rPr>
            </w:pPr>
            <w:r w:rsidRPr="008B0E06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8B0E06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4195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17,67</w:t>
            </w: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14,12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73,90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502,55</w:t>
            </w: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rPr>
                <w:b/>
              </w:rPr>
            </w:pPr>
            <w:r w:rsidRPr="008B0E06">
              <w:rPr>
                <w:b/>
              </w:rPr>
              <w:t xml:space="preserve">ВТОРОЙ </w:t>
            </w:r>
          </w:p>
          <w:p w:rsidR="00962335" w:rsidRPr="008B0E06" w:rsidRDefault="00962335" w:rsidP="00DF2D61">
            <w:pPr>
              <w:rPr>
                <w:b/>
              </w:rPr>
            </w:pPr>
            <w:r w:rsidRPr="008B0E06">
              <w:rPr>
                <w:b/>
              </w:rPr>
              <w:t>ЗАВТРАК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  <w:tcBorders>
              <w:top w:val="single" w:sz="18" w:space="0" w:color="auto"/>
            </w:tcBorders>
          </w:tcPr>
          <w:p w:rsidR="00962335" w:rsidRPr="008B0E06" w:rsidRDefault="00962335" w:rsidP="00DF2D61">
            <w:pPr>
              <w:rPr>
                <w:b/>
              </w:rPr>
            </w:pPr>
            <w:r w:rsidRPr="008B0E06">
              <w:rPr>
                <w:b/>
              </w:rPr>
              <w:t>Фрукты</w:t>
            </w:r>
            <w:r>
              <w:rPr>
                <w:b/>
              </w:rPr>
              <w:t xml:space="preserve"> свежие №16</w:t>
            </w:r>
          </w:p>
        </w:tc>
        <w:tc>
          <w:tcPr>
            <w:tcW w:w="1495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  <w:r>
              <w:t>яблоко</w:t>
            </w:r>
          </w:p>
        </w:tc>
        <w:tc>
          <w:tcPr>
            <w:tcW w:w="854" w:type="dxa"/>
            <w:tcBorders>
              <w:top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4D65C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85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838" w:type="dxa"/>
            <w:tcBorders>
              <w:top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12,01</w:t>
            </w:r>
          </w:p>
        </w:tc>
        <w:tc>
          <w:tcPr>
            <w:tcW w:w="1062" w:type="dxa"/>
            <w:tcBorders>
              <w:top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55,44</w:t>
            </w:r>
          </w:p>
        </w:tc>
        <w:tc>
          <w:tcPr>
            <w:tcW w:w="606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  <w:tcBorders>
              <w:bottom w:val="single" w:sz="18" w:space="0" w:color="auto"/>
            </w:tcBorders>
          </w:tcPr>
          <w:p w:rsidR="00962335" w:rsidRPr="008B0E06" w:rsidRDefault="00962335" w:rsidP="00DF2D61">
            <w:pPr>
              <w:rPr>
                <w:b/>
              </w:rPr>
            </w:pPr>
          </w:p>
        </w:tc>
        <w:tc>
          <w:tcPr>
            <w:tcW w:w="149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</w:pPr>
          </w:p>
        </w:tc>
        <w:tc>
          <w:tcPr>
            <w:tcW w:w="85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62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606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rPr>
                <w:b/>
                <w:lang w:val="en-US"/>
              </w:rPr>
            </w:pPr>
            <w:r w:rsidRPr="008B0E06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8B0E06" w:rsidRDefault="00962335" w:rsidP="00DF2D61">
            <w:pPr>
              <w:rPr>
                <w:b/>
              </w:rPr>
            </w:pPr>
            <w:r w:rsidRPr="008B0E06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4195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  <w:r w:rsidRPr="00B25596">
              <w:rPr>
                <w:b/>
                <w:color w:val="FF0000"/>
              </w:rPr>
              <w:t>0,4</w:t>
            </w:r>
            <w:r>
              <w:rPr>
                <w:b/>
                <w:color w:val="FF0000"/>
              </w:rPr>
              <w:t>9</w:t>
            </w: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  <w:r w:rsidRPr="00B25596">
              <w:rPr>
                <w:b/>
                <w:color w:val="FF0000"/>
              </w:rPr>
              <w:t>0,4</w:t>
            </w:r>
            <w:r>
              <w:rPr>
                <w:b/>
                <w:color w:val="FF0000"/>
              </w:rPr>
              <w:t>9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12,01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55,44</w:t>
            </w: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20101" w:rsidRDefault="00962335" w:rsidP="00DF2D6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Салат морковный с яблоками№ 46</w:t>
            </w: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83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5,04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Растит.масло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2,81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26,16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0,57</w:t>
            </w:r>
          </w:p>
        </w:tc>
        <w:tc>
          <w:tcPr>
            <w:tcW w:w="838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2,81</w:t>
            </w:r>
          </w:p>
        </w:tc>
        <w:tc>
          <w:tcPr>
            <w:tcW w:w="992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6,46</w:t>
            </w:r>
          </w:p>
        </w:tc>
        <w:tc>
          <w:tcPr>
            <w:tcW w:w="1062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54,6</w:t>
            </w:r>
          </w:p>
        </w:tc>
        <w:tc>
          <w:tcPr>
            <w:tcW w:w="606" w:type="dxa"/>
          </w:tcPr>
          <w:p w:rsidR="00962335" w:rsidRPr="00EA599C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06"/>
          <w:jc w:val="center"/>
        </w:trPr>
        <w:tc>
          <w:tcPr>
            <w:tcW w:w="2333" w:type="dxa"/>
            <w:vMerge w:val="restart"/>
          </w:tcPr>
          <w:p w:rsidR="00962335" w:rsidRDefault="00962335" w:rsidP="00DF2D61">
            <w:pPr>
              <w:rPr>
                <w:b/>
              </w:rPr>
            </w:pPr>
          </w:p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Борщ из свежей капусты со сметаной на кур.бульоне№34</w:t>
            </w: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Куры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23,62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06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0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18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растит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45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3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00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свекла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83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3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18"/>
          <w:jc w:val="center"/>
        </w:trPr>
        <w:tc>
          <w:tcPr>
            <w:tcW w:w="2333" w:type="dxa"/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F42B5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Pr="00F42B54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5,14</w:t>
            </w:r>
          </w:p>
        </w:tc>
        <w:tc>
          <w:tcPr>
            <w:tcW w:w="838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6,08</w:t>
            </w:r>
          </w:p>
        </w:tc>
        <w:tc>
          <w:tcPr>
            <w:tcW w:w="992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22,39</w:t>
            </w:r>
          </w:p>
        </w:tc>
        <w:tc>
          <w:tcPr>
            <w:tcW w:w="1062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160,58</w:t>
            </w:r>
          </w:p>
        </w:tc>
        <w:tc>
          <w:tcPr>
            <w:tcW w:w="606" w:type="dxa"/>
          </w:tcPr>
          <w:p w:rsidR="00962335" w:rsidRPr="00AE7DA7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Картофельное пюре№35</w:t>
            </w: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33,10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0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962335" w:rsidRPr="00F72BDB" w:rsidRDefault="00962335" w:rsidP="00DF2D61">
            <w:pPr>
              <w:jc w:val="center"/>
              <w:rPr>
                <w:b/>
              </w:rPr>
            </w:pPr>
            <w:r w:rsidRPr="00F72BDB">
              <w:rPr>
                <w:b/>
              </w:rPr>
              <w:t>4,55</w:t>
            </w:r>
          </w:p>
        </w:tc>
        <w:tc>
          <w:tcPr>
            <w:tcW w:w="838" w:type="dxa"/>
          </w:tcPr>
          <w:p w:rsidR="00962335" w:rsidRPr="00F72BDB" w:rsidRDefault="00962335" w:rsidP="00DF2D61">
            <w:pPr>
              <w:jc w:val="center"/>
              <w:rPr>
                <w:b/>
              </w:rPr>
            </w:pPr>
            <w:r w:rsidRPr="00F72BDB">
              <w:rPr>
                <w:b/>
              </w:rPr>
              <w:t>5,95</w:t>
            </w:r>
          </w:p>
        </w:tc>
        <w:tc>
          <w:tcPr>
            <w:tcW w:w="992" w:type="dxa"/>
          </w:tcPr>
          <w:p w:rsidR="00962335" w:rsidRPr="00F72BDB" w:rsidRDefault="00962335" w:rsidP="00DF2D61">
            <w:pPr>
              <w:jc w:val="center"/>
              <w:rPr>
                <w:b/>
              </w:rPr>
            </w:pPr>
            <w:r w:rsidRPr="00F72BDB">
              <w:rPr>
                <w:b/>
              </w:rPr>
              <w:t>28,37</w:t>
            </w:r>
          </w:p>
        </w:tc>
        <w:tc>
          <w:tcPr>
            <w:tcW w:w="1062" w:type="dxa"/>
          </w:tcPr>
          <w:p w:rsidR="00962335" w:rsidRPr="00F72BDB" w:rsidRDefault="00962335" w:rsidP="00DF2D61">
            <w:pPr>
              <w:jc w:val="center"/>
              <w:rPr>
                <w:b/>
              </w:rPr>
            </w:pPr>
            <w:r w:rsidRPr="00F72BDB">
              <w:rPr>
                <w:b/>
              </w:rPr>
              <w:t>179,6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2"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 xml:space="preserve"> Рыбные биточки№36</w:t>
            </w:r>
          </w:p>
        </w:tc>
        <w:tc>
          <w:tcPr>
            <w:tcW w:w="1495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  <w:r w:rsidRPr="007E3B8C">
              <w:rPr>
                <w:sz w:val="20"/>
                <w:szCs w:val="20"/>
              </w:rPr>
              <w:t>Масло сливоч</w:t>
            </w:r>
          </w:p>
        </w:tc>
        <w:tc>
          <w:tcPr>
            <w:tcW w:w="854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15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растит.</w:t>
            </w:r>
          </w:p>
        </w:tc>
        <w:tc>
          <w:tcPr>
            <w:tcW w:w="854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0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83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4" w:type="dxa"/>
          </w:tcPr>
          <w:p w:rsidR="00962335" w:rsidRDefault="00962335" w:rsidP="00DF2D61">
            <w:pPr>
              <w:tabs>
                <w:tab w:val="center" w:pos="31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0,94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92,4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2,03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79,46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6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E3B8C" w:rsidTr="00DF2D61">
        <w:trPr>
          <w:cantSplit/>
          <w:trHeight w:val="26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38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062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</w:tc>
        <w:tc>
          <w:tcPr>
            <w:tcW w:w="606" w:type="dxa"/>
          </w:tcPr>
          <w:p w:rsidR="00962335" w:rsidRPr="008B1E4A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7E3B8C" w:rsidTr="00DF2D61">
        <w:trPr>
          <w:cantSplit/>
          <w:trHeight w:val="262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3342" w:type="dxa"/>
            <w:gridSpan w:val="3"/>
          </w:tcPr>
          <w:p w:rsidR="00962335" w:rsidRPr="007E3B8C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7E3B8C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962335" w:rsidRPr="007E3B8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17,73</w:t>
            </w:r>
          </w:p>
        </w:tc>
        <w:tc>
          <w:tcPr>
            <w:tcW w:w="838" w:type="dxa"/>
          </w:tcPr>
          <w:p w:rsidR="00962335" w:rsidRPr="007E3B8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9,5</w:t>
            </w:r>
          </w:p>
        </w:tc>
        <w:tc>
          <w:tcPr>
            <w:tcW w:w="992" w:type="dxa"/>
          </w:tcPr>
          <w:p w:rsidR="00962335" w:rsidRPr="007E3B8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5,34</w:t>
            </w:r>
          </w:p>
        </w:tc>
        <w:tc>
          <w:tcPr>
            <w:tcW w:w="1062" w:type="dxa"/>
          </w:tcPr>
          <w:p w:rsidR="00962335" w:rsidRPr="007E3B8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195,85</w:t>
            </w:r>
          </w:p>
        </w:tc>
        <w:tc>
          <w:tcPr>
            <w:tcW w:w="606" w:type="dxa"/>
          </w:tcPr>
          <w:p w:rsidR="00962335" w:rsidRPr="007E3B8C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Кисель витаминизированный№37</w:t>
            </w:r>
          </w:p>
        </w:tc>
        <w:tc>
          <w:tcPr>
            <w:tcW w:w="1495" w:type="dxa"/>
            <w:tcBorders>
              <w:top w:val="nil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кисель</w:t>
            </w:r>
          </w:p>
        </w:tc>
        <w:tc>
          <w:tcPr>
            <w:tcW w:w="854" w:type="dxa"/>
            <w:tcBorders>
              <w:top w:val="nil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B25596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838" w:type="dxa"/>
          </w:tcPr>
          <w:p w:rsidR="00962335" w:rsidRPr="00B25596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18,46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9,98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37,9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14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4195" w:type="dxa"/>
            <w:gridSpan w:val="4"/>
          </w:tcPr>
          <w:p w:rsidR="00962335" w:rsidRPr="007E3B8C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7E3B8C">
              <w:rPr>
                <w:b/>
                <w:sz w:val="20"/>
                <w:szCs w:val="20"/>
              </w:rPr>
              <w:t>200</w:t>
            </w: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838" w:type="dxa"/>
          </w:tcPr>
          <w:p w:rsidR="00962335" w:rsidRPr="00B2559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962335" w:rsidRPr="00CB0D5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28,44</w:t>
            </w:r>
          </w:p>
        </w:tc>
        <w:tc>
          <w:tcPr>
            <w:tcW w:w="1062" w:type="dxa"/>
          </w:tcPr>
          <w:p w:rsidR="00962335" w:rsidRPr="00CB0D5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115,5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0,035</w:t>
            </w: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7B3045" w:rsidRDefault="00962335" w:rsidP="00DF2D61">
            <w:pPr>
              <w:rPr>
                <w:b/>
              </w:rPr>
            </w:pPr>
          </w:p>
          <w:p w:rsidR="00962335" w:rsidRPr="007B3045" w:rsidRDefault="00962335" w:rsidP="00DF2D61">
            <w:pPr>
              <w:rPr>
                <w:b/>
              </w:rPr>
            </w:pPr>
            <w:r>
              <w:rPr>
                <w:b/>
              </w:rPr>
              <w:t>Хлеб ржаной №9</w:t>
            </w: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7B3045">
              <w:rPr>
                <w:sz w:val="20"/>
                <w:szCs w:val="20"/>
              </w:rPr>
              <w:t>хлеб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7B3045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7B3045">
              <w:rPr>
                <w:sz w:val="20"/>
                <w:szCs w:val="20"/>
              </w:rPr>
              <w:t>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3,55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126,0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78"/>
          <w:jc w:val="center"/>
        </w:trPr>
        <w:tc>
          <w:tcPr>
            <w:tcW w:w="2333" w:type="dxa"/>
            <w:vMerge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4195" w:type="dxa"/>
            <w:gridSpan w:val="4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3,55</w:t>
            </w: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1062" w:type="dxa"/>
            <w:tcBorders>
              <w:bottom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126,0</w:t>
            </w:r>
          </w:p>
        </w:tc>
        <w:tc>
          <w:tcPr>
            <w:tcW w:w="606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rPr>
                <w:b/>
              </w:rPr>
            </w:pPr>
            <w:r w:rsidRPr="008B0E06">
              <w:rPr>
                <w:b/>
                <w:sz w:val="22"/>
                <w:szCs w:val="22"/>
              </w:rPr>
              <w:t>Всего за обед</w:t>
            </w:r>
          </w:p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4195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tabs>
                <w:tab w:val="left" w:pos="210"/>
                <w:tab w:val="center" w:pos="317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31,6</w:t>
            </w: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24,94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117,9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832,13</w:t>
            </w:r>
          </w:p>
          <w:p w:rsidR="00962335" w:rsidRPr="00B25596" w:rsidRDefault="00962335" w:rsidP="00DF2D6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69"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20101" w:rsidRDefault="00962335" w:rsidP="00DF2D61">
            <w:pPr>
              <w:pStyle w:val="Heading2"/>
              <w:rPr>
                <w:b/>
                <w:u w:val="none"/>
              </w:rPr>
            </w:pPr>
            <w:r w:rsidRPr="00820101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81"/>
          <w:jc w:val="center"/>
        </w:trPr>
        <w:tc>
          <w:tcPr>
            <w:tcW w:w="2333" w:type="dxa"/>
            <w:vMerge w:val="restart"/>
            <w:tcBorders>
              <w:top w:val="single" w:sz="18" w:space="0" w:color="auto"/>
            </w:tcBorders>
          </w:tcPr>
          <w:p w:rsidR="00962335" w:rsidRDefault="00962335" w:rsidP="00DF2D61">
            <w:pPr>
              <w:rPr>
                <w:b/>
              </w:rPr>
            </w:pPr>
            <w:r>
              <w:rPr>
                <w:b/>
              </w:rPr>
              <w:t>Отварная вермишель с маслом и яйцом№38,№39</w:t>
            </w:r>
          </w:p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95" w:type="dxa"/>
            <w:tcBorders>
              <w:top w:val="single" w:sz="18" w:space="0" w:color="auto"/>
            </w:tcBorders>
          </w:tcPr>
          <w:p w:rsidR="00962335" w:rsidRPr="00D8368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сливоч</w:t>
            </w:r>
          </w:p>
        </w:tc>
        <w:tc>
          <w:tcPr>
            <w:tcW w:w="854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38" w:type="dxa"/>
            <w:tcBorders>
              <w:top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 w:rsidRPr="0037382C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62" w:type="dxa"/>
            <w:tcBorders>
              <w:top w:val="single" w:sz="18" w:space="0" w:color="auto"/>
            </w:tcBorders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29,36</w:t>
            </w:r>
          </w:p>
        </w:tc>
        <w:tc>
          <w:tcPr>
            <w:tcW w:w="606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3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6,35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5,75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15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вермишель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42,54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16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40393E" w:rsidRDefault="00962335" w:rsidP="00DF2D61">
            <w:pPr>
              <w:jc w:val="center"/>
              <w:rPr>
                <w:b/>
              </w:rPr>
            </w:pPr>
            <w:r w:rsidRPr="0040393E">
              <w:rPr>
                <w:b/>
              </w:rPr>
              <w:t>11,98</w:t>
            </w:r>
          </w:p>
        </w:tc>
        <w:tc>
          <w:tcPr>
            <w:tcW w:w="838" w:type="dxa"/>
          </w:tcPr>
          <w:p w:rsidR="00962335" w:rsidRPr="0040393E" w:rsidRDefault="00962335" w:rsidP="00DF2D61">
            <w:pPr>
              <w:jc w:val="center"/>
              <w:rPr>
                <w:b/>
              </w:rPr>
            </w:pPr>
            <w:r w:rsidRPr="0040393E">
              <w:rPr>
                <w:b/>
              </w:rPr>
              <w:t>9,89</w:t>
            </w:r>
          </w:p>
        </w:tc>
        <w:tc>
          <w:tcPr>
            <w:tcW w:w="992" w:type="dxa"/>
          </w:tcPr>
          <w:p w:rsidR="00962335" w:rsidRPr="0040393E" w:rsidRDefault="00962335" w:rsidP="00DF2D61">
            <w:pPr>
              <w:jc w:val="center"/>
              <w:rPr>
                <w:b/>
              </w:rPr>
            </w:pPr>
            <w:r w:rsidRPr="0040393E">
              <w:rPr>
                <w:b/>
              </w:rPr>
              <w:t>42,91</w:t>
            </w:r>
          </w:p>
        </w:tc>
        <w:tc>
          <w:tcPr>
            <w:tcW w:w="1062" w:type="dxa"/>
          </w:tcPr>
          <w:p w:rsidR="00962335" w:rsidRPr="0040393E" w:rsidRDefault="00962335" w:rsidP="00DF2D61">
            <w:pPr>
              <w:jc w:val="center"/>
              <w:rPr>
                <w:b/>
              </w:rPr>
            </w:pPr>
            <w:r w:rsidRPr="0040393E">
              <w:rPr>
                <w:b/>
              </w:rPr>
              <w:t>309,46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D83685" w:rsidRDefault="00962335" w:rsidP="00DF2D61">
            <w:r>
              <w:rPr>
                <w:b/>
              </w:rPr>
              <w:t>Чай с молоком№2</w:t>
            </w:r>
          </w:p>
          <w:p w:rsidR="00962335" w:rsidRDefault="00962335" w:rsidP="00DF2D61"/>
          <w:p w:rsidR="00962335" w:rsidRPr="00D83685" w:rsidRDefault="00962335" w:rsidP="00DF2D61">
            <w:pPr>
              <w:ind w:firstLine="708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 w:rsidRPr="0037382C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 w:rsidRPr="0037382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14,35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58,58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06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14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4195" w:type="dxa"/>
            <w:gridSpan w:val="4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18,40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50"/>
          <w:jc w:val="center"/>
        </w:trPr>
        <w:tc>
          <w:tcPr>
            <w:tcW w:w="2333" w:type="dxa"/>
            <w:vMerge w:val="restart"/>
          </w:tcPr>
          <w:p w:rsidR="00962335" w:rsidRDefault="00962335" w:rsidP="00DF2D61">
            <w:pPr>
              <w:rPr>
                <w:b/>
              </w:rPr>
            </w:pPr>
            <w:r>
              <w:rPr>
                <w:b/>
              </w:rPr>
              <w:t>Батон №5</w:t>
            </w:r>
          </w:p>
        </w:tc>
        <w:tc>
          <w:tcPr>
            <w:tcW w:w="14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3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00"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4195" w:type="dxa"/>
            <w:gridSpan w:val="4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838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992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24,6</w:t>
            </w:r>
          </w:p>
        </w:tc>
        <w:tc>
          <w:tcPr>
            <w:tcW w:w="1062" w:type="dxa"/>
          </w:tcPr>
          <w:p w:rsidR="00962335" w:rsidRPr="0037382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117,5</w:t>
            </w:r>
          </w:p>
        </w:tc>
        <w:tc>
          <w:tcPr>
            <w:tcW w:w="606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jc w:val="both"/>
              <w:rPr>
                <w:b/>
                <w:lang w:val="en-US"/>
              </w:rPr>
            </w:pPr>
            <w:r w:rsidRPr="008B0E06">
              <w:rPr>
                <w:b/>
                <w:sz w:val="22"/>
                <w:szCs w:val="22"/>
              </w:rPr>
              <w:t>Всего за</w:t>
            </w:r>
          </w:p>
          <w:p w:rsidR="00962335" w:rsidRPr="00BC7B08" w:rsidRDefault="00962335" w:rsidP="00DF2D61">
            <w:pPr>
              <w:jc w:val="both"/>
              <w:rPr>
                <w:b/>
                <w:color w:val="FF0000"/>
                <w:lang w:val="en-US"/>
              </w:rPr>
            </w:pPr>
            <w:r w:rsidRPr="008B0E06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52777E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18,58</w:t>
            </w: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52777E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12,79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52777E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85,91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52777E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538,46</w:t>
            </w: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50"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 w:rsidRPr="008121C4">
              <w:rPr>
                <w:b/>
              </w:rPr>
              <w:t>Итого за день: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68,34</w:t>
            </w: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52,34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289,72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B0E0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1928,58</w:t>
            </w:r>
          </w:p>
        </w:tc>
        <w:tc>
          <w:tcPr>
            <w:tcW w:w="60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50"/>
          <w:jc w:val="center"/>
        </w:trPr>
        <w:tc>
          <w:tcPr>
            <w:tcW w:w="233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 w:rsidRPr="008121C4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95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34079E">
      <w:pPr>
        <w:jc w:val="center"/>
        <w:rPr>
          <w:b/>
          <w:bCs/>
          <w:sz w:val="28"/>
          <w:szCs w:val="28"/>
        </w:rPr>
      </w:pPr>
    </w:p>
    <w:p w:rsidR="00962335" w:rsidRPr="00A66060" w:rsidRDefault="00962335" w:rsidP="0034079E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Default="00962335" w:rsidP="005C71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  <w:r w:rsidRPr="000217FD">
        <w:rPr>
          <w:b/>
          <w:bCs/>
          <w:sz w:val="28"/>
          <w:szCs w:val="28"/>
        </w:rPr>
        <w:t>день</w:t>
      </w:r>
      <w:r w:rsidRPr="00BA1B67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7лет )</w:t>
      </w:r>
    </w:p>
    <w:p w:rsidR="00962335" w:rsidRPr="0024145C" w:rsidRDefault="00962335" w:rsidP="005C7178">
      <w:pPr>
        <w:jc w:val="center"/>
        <w:rPr>
          <w:b/>
          <w:bCs/>
        </w:rPr>
      </w:pPr>
      <w:r w:rsidRPr="0024145C">
        <w:rPr>
          <w:b/>
          <w:bCs/>
        </w:rPr>
        <w:t>Пятый день : пятница первая неделя</w:t>
      </w:r>
    </w:p>
    <w:p w:rsidR="00962335" w:rsidRPr="00454CAF" w:rsidRDefault="00962335" w:rsidP="005C7178">
      <w:pPr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8"/>
        <w:gridCol w:w="1395"/>
        <w:gridCol w:w="872"/>
        <w:gridCol w:w="860"/>
        <w:gridCol w:w="851"/>
        <w:gridCol w:w="819"/>
        <w:gridCol w:w="850"/>
        <w:gridCol w:w="993"/>
        <w:gridCol w:w="1115"/>
        <w:gridCol w:w="708"/>
      </w:tblGrid>
      <w:tr w:rsidR="00962335" w:rsidRPr="008121C4" w:rsidTr="00DF2D61">
        <w:trPr>
          <w:cantSplit/>
          <w:trHeight w:val="436"/>
        </w:trPr>
        <w:tc>
          <w:tcPr>
            <w:tcW w:w="2418" w:type="dxa"/>
            <w:vMerge w:val="restart"/>
          </w:tcPr>
          <w:p w:rsidR="00962335" w:rsidRPr="00216A22" w:rsidRDefault="00962335" w:rsidP="00DF2D61">
            <w:pPr>
              <w:jc w:val="center"/>
              <w:rPr>
                <w:b/>
                <w:bCs/>
              </w:rPr>
            </w:pPr>
          </w:p>
        </w:tc>
        <w:tc>
          <w:tcPr>
            <w:tcW w:w="1395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>Перечень продуктов</w:t>
            </w:r>
          </w:p>
        </w:tc>
        <w:tc>
          <w:tcPr>
            <w:tcW w:w="1732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Кол-во</w:t>
            </w: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 xml:space="preserve"> продуктов</w:t>
            </w:r>
          </w:p>
        </w:tc>
        <w:tc>
          <w:tcPr>
            <w:tcW w:w="851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19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121C4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50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93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115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708" w:type="dxa"/>
            <w:vMerge w:val="restart"/>
          </w:tcPr>
          <w:p w:rsidR="00962335" w:rsidRPr="00A3319E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A3319E" w:rsidRDefault="00962335" w:rsidP="00DF2D61">
            <w:pPr>
              <w:jc w:val="center"/>
              <w:rPr>
                <w:b/>
                <w:bCs/>
              </w:rPr>
            </w:pPr>
            <w:r w:rsidRPr="00A3319E">
              <w:rPr>
                <w:b/>
                <w:bCs/>
              </w:rPr>
              <w:t>Вит С</w:t>
            </w: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51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9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5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tcBorders>
              <w:bottom w:val="single" w:sz="18" w:space="0" w:color="auto"/>
            </w:tcBorders>
          </w:tcPr>
          <w:p w:rsidR="00962335" w:rsidRPr="00091EBF" w:rsidRDefault="00962335" w:rsidP="00DF2D61">
            <w:pPr>
              <w:pStyle w:val="Heading4"/>
              <w:rPr>
                <w:b/>
                <w:u w:val="none"/>
              </w:rPr>
            </w:pPr>
            <w:r w:rsidRPr="00091EBF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39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 w:val="restart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Каша рисовая №50</w:t>
            </w:r>
          </w:p>
        </w:tc>
        <w:tc>
          <w:tcPr>
            <w:tcW w:w="1395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72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60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115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 w:rsidRPr="00EB02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 w:rsidRPr="00EB0223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115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708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82"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</w:t>
            </w: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93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21,42</w:t>
            </w:r>
          </w:p>
        </w:tc>
        <w:tc>
          <w:tcPr>
            <w:tcW w:w="1115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99,0</w:t>
            </w:r>
          </w:p>
        </w:tc>
        <w:tc>
          <w:tcPr>
            <w:tcW w:w="708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15"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7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 w:rsidRPr="00EB0223">
              <w:rPr>
                <w:sz w:val="20"/>
                <w:szCs w:val="20"/>
              </w:rPr>
              <w:t>0,05</w:t>
            </w:r>
          </w:p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 w:rsidRPr="00EB0223">
              <w:rPr>
                <w:sz w:val="20"/>
                <w:szCs w:val="20"/>
              </w:rPr>
              <w:t>3,6</w:t>
            </w:r>
          </w:p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</w:tcPr>
          <w:p w:rsidR="00962335" w:rsidRPr="00EB022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70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510"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3978" w:type="dxa"/>
            <w:gridSpan w:val="4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19" w:type="dxa"/>
          </w:tcPr>
          <w:p w:rsidR="00962335" w:rsidRPr="00EB022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5,81</w:t>
            </w:r>
          </w:p>
        </w:tc>
        <w:tc>
          <w:tcPr>
            <w:tcW w:w="850" w:type="dxa"/>
          </w:tcPr>
          <w:p w:rsidR="00962335" w:rsidRPr="00EB022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6,9</w:t>
            </w:r>
          </w:p>
        </w:tc>
        <w:tc>
          <w:tcPr>
            <w:tcW w:w="993" w:type="dxa"/>
          </w:tcPr>
          <w:p w:rsidR="00962335" w:rsidRPr="00EB022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31,88</w:t>
            </w:r>
          </w:p>
        </w:tc>
        <w:tc>
          <w:tcPr>
            <w:tcW w:w="1115" w:type="dxa"/>
          </w:tcPr>
          <w:p w:rsidR="00962335" w:rsidRPr="00EB0223" w:rsidRDefault="00962335" w:rsidP="00DF2D61">
            <w:pPr>
              <w:tabs>
                <w:tab w:val="center" w:pos="388"/>
              </w:tabs>
              <w:jc w:val="center"/>
              <w:rPr>
                <w:b/>
              </w:rPr>
            </w:pPr>
            <w:r>
              <w:rPr>
                <w:b/>
              </w:rPr>
              <w:t>214,65</w:t>
            </w:r>
          </w:p>
        </w:tc>
        <w:tc>
          <w:tcPr>
            <w:tcW w:w="708" w:type="dxa"/>
          </w:tcPr>
          <w:p w:rsidR="00962335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 w:val="restart"/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Кофейный напиток с молоком №23</w:t>
            </w:r>
          </w:p>
        </w:tc>
        <w:tc>
          <w:tcPr>
            <w:tcW w:w="13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</w:t>
            </w:r>
          </w:p>
        </w:tc>
        <w:tc>
          <w:tcPr>
            <w:tcW w:w="850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93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1115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708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25"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 w:rsidRPr="00C61D1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 w:rsidRPr="00C61D13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</w:t>
            </w:r>
          </w:p>
        </w:tc>
        <w:tc>
          <w:tcPr>
            <w:tcW w:w="1115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708" w:type="dxa"/>
          </w:tcPr>
          <w:p w:rsidR="00962335" w:rsidRPr="00C61D13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94"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Кофе</w:t>
            </w:r>
          </w:p>
        </w:tc>
        <w:tc>
          <w:tcPr>
            <w:tcW w:w="87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0,12</w:t>
            </w:r>
          </w:p>
        </w:tc>
        <w:tc>
          <w:tcPr>
            <w:tcW w:w="850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1,7</w:t>
            </w:r>
          </w:p>
        </w:tc>
        <w:tc>
          <w:tcPr>
            <w:tcW w:w="1115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7,4</w:t>
            </w:r>
          </w:p>
        </w:tc>
        <w:tc>
          <w:tcPr>
            <w:tcW w:w="708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75"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3978" w:type="dxa"/>
            <w:gridSpan w:val="4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19" w:type="dxa"/>
          </w:tcPr>
          <w:p w:rsidR="00962335" w:rsidRPr="00C61D1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3,48</w:t>
            </w:r>
          </w:p>
        </w:tc>
        <w:tc>
          <w:tcPr>
            <w:tcW w:w="850" w:type="dxa"/>
          </w:tcPr>
          <w:p w:rsidR="00962335" w:rsidRPr="00C61D1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3,04</w:t>
            </w:r>
          </w:p>
        </w:tc>
        <w:tc>
          <w:tcPr>
            <w:tcW w:w="993" w:type="dxa"/>
          </w:tcPr>
          <w:p w:rsidR="00962335" w:rsidRPr="00C61D1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22,31</w:t>
            </w:r>
          </w:p>
        </w:tc>
        <w:tc>
          <w:tcPr>
            <w:tcW w:w="1115" w:type="dxa"/>
          </w:tcPr>
          <w:p w:rsidR="00962335" w:rsidRPr="00C61D13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127,85</w:t>
            </w:r>
          </w:p>
        </w:tc>
        <w:tc>
          <w:tcPr>
            <w:tcW w:w="708" w:type="dxa"/>
          </w:tcPr>
          <w:p w:rsidR="00962335" w:rsidRPr="00C61D13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 w:val="restart"/>
          </w:tcPr>
          <w:p w:rsidR="00962335" w:rsidRPr="008121C4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Батон с сыром №15</w:t>
            </w:r>
          </w:p>
        </w:tc>
        <w:tc>
          <w:tcPr>
            <w:tcW w:w="13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962335" w:rsidRPr="0037382C" w:rsidRDefault="00962335" w:rsidP="00DF2D61">
            <w:pPr>
              <w:tabs>
                <w:tab w:val="right" w:pos="6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993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24,95</w:t>
            </w:r>
          </w:p>
        </w:tc>
        <w:tc>
          <w:tcPr>
            <w:tcW w:w="1115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70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/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</w:t>
            </w:r>
          </w:p>
        </w:tc>
        <w:tc>
          <w:tcPr>
            <w:tcW w:w="872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6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2,76</w:t>
            </w:r>
          </w:p>
        </w:tc>
        <w:tc>
          <w:tcPr>
            <w:tcW w:w="850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3,48</w:t>
            </w:r>
          </w:p>
        </w:tc>
        <w:tc>
          <w:tcPr>
            <w:tcW w:w="993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</w:tcPr>
          <w:p w:rsidR="00962335" w:rsidRPr="00C70FB8" w:rsidRDefault="00962335" w:rsidP="00DF2D61">
            <w:pPr>
              <w:jc w:val="center"/>
              <w:rPr>
                <w:sz w:val="20"/>
                <w:szCs w:val="20"/>
              </w:rPr>
            </w:pPr>
            <w:r w:rsidRPr="00C70FB8">
              <w:rPr>
                <w:sz w:val="20"/>
                <w:szCs w:val="20"/>
              </w:rPr>
              <w:t>43,2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962335" w:rsidRPr="0037382C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</w:trPr>
        <w:tc>
          <w:tcPr>
            <w:tcW w:w="2418" w:type="dxa"/>
            <w:vMerge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50/12</w:t>
            </w:r>
          </w:p>
        </w:tc>
        <w:tc>
          <w:tcPr>
            <w:tcW w:w="819" w:type="dxa"/>
            <w:tcBorders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6,76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3,93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24,95</w:t>
            </w:r>
          </w:p>
        </w:tc>
        <w:tc>
          <w:tcPr>
            <w:tcW w:w="1115" w:type="dxa"/>
            <w:tcBorders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160,7</w:t>
            </w:r>
          </w:p>
        </w:tc>
        <w:tc>
          <w:tcPr>
            <w:tcW w:w="708" w:type="dxa"/>
            <w:tcBorders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381BF0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16,05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13,87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79,14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503,20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70FB8" w:rsidRDefault="00962335" w:rsidP="00DF2D61">
            <w:pPr>
              <w:jc w:val="center"/>
              <w:rPr>
                <w:b/>
                <w:color w:val="FF000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</w:rPr>
              <w:t xml:space="preserve">ВТОРОЙ </w:t>
            </w:r>
          </w:p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</w:rPr>
              <w:t>ЗАВТРАК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 w:val="restart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>
              <w:rPr>
                <w:b/>
              </w:rPr>
              <w:t>Яблоки свежие№16</w:t>
            </w:r>
          </w:p>
        </w:tc>
        <w:tc>
          <w:tcPr>
            <w:tcW w:w="1395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  <w:r>
              <w:t>яблоки</w:t>
            </w:r>
          </w:p>
        </w:tc>
        <w:tc>
          <w:tcPr>
            <w:tcW w:w="872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  <w:r>
              <w:t>150</w:t>
            </w:r>
          </w:p>
        </w:tc>
        <w:tc>
          <w:tcPr>
            <w:tcW w:w="860" w:type="dxa"/>
            <w:tcBorders>
              <w:top w:val="single" w:sz="18" w:space="0" w:color="auto"/>
            </w:tcBorders>
          </w:tcPr>
          <w:p w:rsidR="00962335" w:rsidRPr="0024145C" w:rsidRDefault="00962335" w:rsidP="00DF2D61">
            <w:pPr>
              <w:jc w:val="center"/>
            </w:pPr>
            <w:r>
              <w:t>132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19" w:type="dxa"/>
            <w:tcBorders>
              <w:top w:val="single" w:sz="18" w:space="0" w:color="auto"/>
            </w:tcBorders>
          </w:tcPr>
          <w:p w:rsidR="00962335" w:rsidRPr="0094178A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94178A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94178A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12,9</w:t>
            </w:r>
          </w:p>
        </w:tc>
        <w:tc>
          <w:tcPr>
            <w:tcW w:w="1115" w:type="dxa"/>
            <w:tcBorders>
              <w:top w:val="single" w:sz="18" w:space="0" w:color="auto"/>
            </w:tcBorders>
          </w:tcPr>
          <w:p w:rsidR="00962335" w:rsidRPr="0094178A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59,4</w:t>
            </w: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72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60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19" w:type="dxa"/>
            <w:tcBorders>
              <w:bottom w:val="single" w:sz="18" w:space="0" w:color="auto"/>
            </w:tcBorders>
          </w:tcPr>
          <w:p w:rsidR="00962335" w:rsidRPr="00970D1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970D1E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12,9</w:t>
            </w:r>
          </w:p>
        </w:tc>
        <w:tc>
          <w:tcPr>
            <w:tcW w:w="1115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59,4</w:t>
            </w:r>
          </w:p>
        </w:tc>
        <w:tc>
          <w:tcPr>
            <w:tcW w:w="708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  <w:lang w:val="en-US"/>
              </w:rPr>
            </w:pPr>
            <w:r w:rsidRPr="00381BF0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0,5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0,5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12,9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59,4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</w:rPr>
              <w:t xml:space="preserve">Салат </w:t>
            </w:r>
            <w:r>
              <w:rPr>
                <w:b/>
              </w:rPr>
              <w:t>из отварной свеклы№25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свекла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6ED1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850" w:type="dxa"/>
          </w:tcPr>
          <w:p w:rsidR="00962335" w:rsidRPr="00386ED1" w:rsidRDefault="00962335" w:rsidP="00DF2D61">
            <w:pPr>
              <w:jc w:val="center"/>
              <w:rPr>
                <w:sz w:val="20"/>
                <w:szCs w:val="20"/>
              </w:rPr>
            </w:pPr>
            <w:r w:rsidRPr="00386ED1">
              <w:rPr>
                <w:sz w:val="20"/>
                <w:szCs w:val="20"/>
              </w:rPr>
              <w:t>0,06</w:t>
            </w:r>
          </w:p>
        </w:tc>
        <w:tc>
          <w:tcPr>
            <w:tcW w:w="993" w:type="dxa"/>
          </w:tcPr>
          <w:p w:rsidR="00962335" w:rsidRPr="00386ED1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</w:t>
            </w:r>
          </w:p>
        </w:tc>
        <w:tc>
          <w:tcPr>
            <w:tcW w:w="1115" w:type="dxa"/>
          </w:tcPr>
          <w:p w:rsidR="00962335" w:rsidRPr="00386ED1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Масло растит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36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3978" w:type="dxa"/>
            <w:gridSpan w:val="4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0,84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4,06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7,59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67,06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rPr>
                <w:b/>
              </w:rPr>
            </w:pPr>
            <w:r>
              <w:rPr>
                <w:b/>
              </w:rPr>
              <w:t>Щи из свежей капусты со сметаной на курином бульоне №42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куры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1,78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23,62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картофель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капуста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морковь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лук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Масло растит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167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Сметана 20%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10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165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76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3978" w:type="dxa"/>
            <w:gridSpan w:val="4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4,39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7,87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17,58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158,77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rPr>
                <w:b/>
              </w:rPr>
            </w:pPr>
            <w:r>
              <w:rPr>
                <w:b/>
              </w:rPr>
              <w:t>Гуляш из говядины№53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13,95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70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растит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Томат паста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</w:t>
            </w:r>
          </w:p>
        </w:tc>
        <w:tc>
          <w:tcPr>
            <w:tcW w:w="87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1,82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7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6268C5" w:rsidTr="00DF2D61">
        <w:trPr>
          <w:cantSplit/>
          <w:trHeight w:val="392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0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819" w:type="dxa"/>
          </w:tcPr>
          <w:p w:rsidR="00962335" w:rsidRPr="0079062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15,03</w:t>
            </w:r>
          </w:p>
        </w:tc>
        <w:tc>
          <w:tcPr>
            <w:tcW w:w="850" w:type="dxa"/>
          </w:tcPr>
          <w:p w:rsidR="00962335" w:rsidRPr="0079062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18,4</w:t>
            </w:r>
          </w:p>
        </w:tc>
        <w:tc>
          <w:tcPr>
            <w:tcW w:w="993" w:type="dxa"/>
          </w:tcPr>
          <w:p w:rsidR="00962335" w:rsidRPr="0079062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7,16</w:t>
            </w:r>
          </w:p>
        </w:tc>
        <w:tc>
          <w:tcPr>
            <w:tcW w:w="1115" w:type="dxa"/>
          </w:tcPr>
          <w:p w:rsidR="00962335" w:rsidRPr="0079062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266,76</w:t>
            </w:r>
          </w:p>
        </w:tc>
        <w:tc>
          <w:tcPr>
            <w:tcW w:w="708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6268C5" w:rsidTr="00DF2D61">
        <w:trPr>
          <w:cantSplit/>
          <w:trHeight w:val="230"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Отварная гречка№54</w:t>
            </w:r>
          </w:p>
        </w:tc>
        <w:tc>
          <w:tcPr>
            <w:tcW w:w="1395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гречка</w:t>
            </w:r>
          </w:p>
        </w:tc>
        <w:tc>
          <w:tcPr>
            <w:tcW w:w="872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60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6,3</w:t>
            </w:r>
          </w:p>
        </w:tc>
        <w:tc>
          <w:tcPr>
            <w:tcW w:w="850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0,78</w:t>
            </w:r>
          </w:p>
        </w:tc>
        <w:tc>
          <w:tcPr>
            <w:tcW w:w="993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26,28</w:t>
            </w:r>
          </w:p>
        </w:tc>
        <w:tc>
          <w:tcPr>
            <w:tcW w:w="1115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139,2</w:t>
            </w:r>
          </w:p>
        </w:tc>
        <w:tc>
          <w:tcPr>
            <w:tcW w:w="708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6268C5" w:rsidTr="00DF2D61">
        <w:trPr>
          <w:cantSplit/>
          <w:trHeight w:val="249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Масло слив</w:t>
            </w:r>
          </w:p>
        </w:tc>
        <w:tc>
          <w:tcPr>
            <w:tcW w:w="872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60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0,05</w:t>
            </w:r>
          </w:p>
        </w:tc>
        <w:tc>
          <w:tcPr>
            <w:tcW w:w="850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3,6</w:t>
            </w:r>
          </w:p>
        </w:tc>
        <w:tc>
          <w:tcPr>
            <w:tcW w:w="993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0,07</w:t>
            </w:r>
          </w:p>
        </w:tc>
        <w:tc>
          <w:tcPr>
            <w:tcW w:w="1115" w:type="dxa"/>
          </w:tcPr>
          <w:p w:rsidR="00962335" w:rsidRPr="00856083" w:rsidRDefault="00962335" w:rsidP="00DF2D61">
            <w:pPr>
              <w:jc w:val="center"/>
              <w:rPr>
                <w:b/>
              </w:rPr>
            </w:pPr>
            <w:r w:rsidRPr="00856083">
              <w:rPr>
                <w:b/>
                <w:sz w:val="22"/>
                <w:szCs w:val="22"/>
              </w:rPr>
              <w:t>33,10</w:t>
            </w:r>
          </w:p>
        </w:tc>
        <w:tc>
          <w:tcPr>
            <w:tcW w:w="708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6268C5" w:rsidTr="00DF2D61">
        <w:trPr>
          <w:cantSplit/>
          <w:trHeight w:val="360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0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19" w:type="dxa"/>
          </w:tcPr>
          <w:p w:rsidR="00962335" w:rsidRPr="00856083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56083">
              <w:rPr>
                <w:b/>
                <w:sz w:val="28"/>
                <w:szCs w:val="28"/>
              </w:rPr>
              <w:t>6,35</w:t>
            </w:r>
          </w:p>
        </w:tc>
        <w:tc>
          <w:tcPr>
            <w:tcW w:w="850" w:type="dxa"/>
          </w:tcPr>
          <w:p w:rsidR="00962335" w:rsidRPr="00856083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56083">
              <w:rPr>
                <w:b/>
                <w:sz w:val="28"/>
                <w:szCs w:val="28"/>
              </w:rPr>
              <w:t>4,38</w:t>
            </w:r>
          </w:p>
        </w:tc>
        <w:tc>
          <w:tcPr>
            <w:tcW w:w="993" w:type="dxa"/>
          </w:tcPr>
          <w:p w:rsidR="00962335" w:rsidRPr="00856083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56083">
              <w:rPr>
                <w:b/>
                <w:sz w:val="28"/>
                <w:szCs w:val="28"/>
              </w:rPr>
              <w:t>26,35</w:t>
            </w:r>
          </w:p>
        </w:tc>
        <w:tc>
          <w:tcPr>
            <w:tcW w:w="1115" w:type="dxa"/>
          </w:tcPr>
          <w:p w:rsidR="00962335" w:rsidRPr="00856083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856083">
              <w:rPr>
                <w:b/>
                <w:sz w:val="28"/>
                <w:szCs w:val="28"/>
              </w:rPr>
              <w:t>172,30</w:t>
            </w:r>
          </w:p>
        </w:tc>
        <w:tc>
          <w:tcPr>
            <w:tcW w:w="708" w:type="dxa"/>
          </w:tcPr>
          <w:p w:rsidR="00962335" w:rsidRPr="006268C5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08"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rPr>
                <w:b/>
              </w:rPr>
            </w:pPr>
            <w:r>
              <w:rPr>
                <w:b/>
              </w:rPr>
              <w:t>Компот из сухофруктов№8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сухофрукты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7,24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30,29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Сахар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14,57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59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3978" w:type="dxa"/>
            <w:gridSpan w:val="4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19" w:type="dxa"/>
          </w:tcPr>
          <w:p w:rsidR="00962335" w:rsidRPr="00C128D6" w:rsidRDefault="00962335" w:rsidP="00DF2D61">
            <w:pPr>
              <w:jc w:val="center"/>
              <w:rPr>
                <w:b/>
              </w:rPr>
            </w:pPr>
            <w:r w:rsidRPr="00C128D6">
              <w:rPr>
                <w:b/>
              </w:rPr>
              <w:t>0,38</w:t>
            </w:r>
          </w:p>
        </w:tc>
        <w:tc>
          <w:tcPr>
            <w:tcW w:w="850" w:type="dxa"/>
          </w:tcPr>
          <w:p w:rsidR="00962335" w:rsidRPr="00C128D6" w:rsidRDefault="00962335" w:rsidP="00DF2D61">
            <w:pPr>
              <w:jc w:val="center"/>
              <w:rPr>
                <w:b/>
              </w:rPr>
            </w:pPr>
            <w:r w:rsidRPr="00C128D6">
              <w:rPr>
                <w:b/>
              </w:rPr>
              <w:t>-</w:t>
            </w:r>
          </w:p>
        </w:tc>
        <w:tc>
          <w:tcPr>
            <w:tcW w:w="993" w:type="dxa"/>
          </w:tcPr>
          <w:p w:rsidR="00962335" w:rsidRPr="00C128D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21,81</w:t>
            </w:r>
          </w:p>
        </w:tc>
        <w:tc>
          <w:tcPr>
            <w:tcW w:w="1115" w:type="dxa"/>
          </w:tcPr>
          <w:p w:rsidR="00962335" w:rsidRPr="00C128D6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87,14</w:t>
            </w:r>
          </w:p>
        </w:tc>
        <w:tc>
          <w:tcPr>
            <w:tcW w:w="708" w:type="dxa"/>
          </w:tcPr>
          <w:p w:rsidR="00962335" w:rsidRPr="00856083" w:rsidRDefault="00962335" w:rsidP="00DF2D61">
            <w:pPr>
              <w:jc w:val="center"/>
              <w:rPr>
                <w:sz w:val="18"/>
                <w:szCs w:val="18"/>
              </w:rPr>
            </w:pPr>
            <w:r w:rsidRPr="00856083">
              <w:rPr>
                <w:sz w:val="18"/>
                <w:szCs w:val="18"/>
              </w:rPr>
              <w:t>0,035</w:t>
            </w:r>
          </w:p>
        </w:tc>
      </w:tr>
      <w:tr w:rsidR="00962335" w:rsidRPr="00381BF0" w:rsidTr="00DF2D61">
        <w:trPr>
          <w:cantSplit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tabs>
                <w:tab w:val="center" w:pos="1101"/>
                <w:tab w:val="right" w:pos="2202"/>
              </w:tabs>
              <w:jc w:val="both"/>
              <w:rPr>
                <w:b/>
              </w:rPr>
            </w:pPr>
            <w:r>
              <w:rPr>
                <w:b/>
              </w:rPr>
              <w:t>Хлеб ржаной №9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хлеб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81BF0"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81BF0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126,0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78"/>
        </w:trPr>
        <w:tc>
          <w:tcPr>
            <w:tcW w:w="2418" w:type="dxa"/>
            <w:vMerge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3978" w:type="dxa"/>
            <w:gridSpan w:val="4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19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2,95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1115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126,0</w:t>
            </w:r>
          </w:p>
        </w:tc>
        <w:tc>
          <w:tcPr>
            <w:tcW w:w="708" w:type="dxa"/>
            <w:tcBorders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  <w:trHeight w:val="469"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  <w:sz w:val="22"/>
                <w:szCs w:val="22"/>
              </w:rPr>
              <w:t>Всего за обед</w:t>
            </w:r>
          </w:p>
          <w:p w:rsidR="00962335" w:rsidRPr="00381BF0" w:rsidRDefault="00962335" w:rsidP="00DF2D61">
            <w:pPr>
              <w:rPr>
                <w:b/>
              </w:rPr>
            </w:pP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29,94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35,31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107,39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C128D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878,03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  <w:trHeight w:val="307"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pStyle w:val="Heading2"/>
              <w:rPr>
                <w:b/>
                <w:u w:val="none"/>
              </w:rPr>
            </w:pPr>
            <w:r w:rsidRPr="00381BF0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45"/>
        </w:trPr>
        <w:tc>
          <w:tcPr>
            <w:tcW w:w="2418" w:type="dxa"/>
            <w:vMerge w:val="restart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72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60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15,57</w:t>
            </w:r>
          </w:p>
        </w:tc>
        <w:tc>
          <w:tcPr>
            <w:tcW w:w="1115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55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куры</w:t>
            </w:r>
          </w:p>
        </w:tc>
        <w:tc>
          <w:tcPr>
            <w:tcW w:w="87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3,68</w:t>
            </w:r>
          </w:p>
        </w:tc>
        <w:tc>
          <w:tcPr>
            <w:tcW w:w="9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111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09"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  <w:r>
              <w:rPr>
                <w:b/>
              </w:rPr>
              <w:t>Овощное рагу№27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1,73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4,51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70"/>
        </w:trPr>
        <w:tc>
          <w:tcPr>
            <w:tcW w:w="2418" w:type="dxa"/>
            <w:vMerge/>
          </w:tcPr>
          <w:p w:rsidR="00962335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1,82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25"/>
        </w:trPr>
        <w:tc>
          <w:tcPr>
            <w:tcW w:w="2418" w:type="dxa"/>
            <w:vMerge/>
          </w:tcPr>
          <w:p w:rsidR="00962335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8,16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00"/>
        </w:trPr>
        <w:tc>
          <w:tcPr>
            <w:tcW w:w="2418" w:type="dxa"/>
            <w:vMerge/>
          </w:tcPr>
          <w:p w:rsidR="00962335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30"/>
        </w:trPr>
        <w:tc>
          <w:tcPr>
            <w:tcW w:w="2418" w:type="dxa"/>
            <w:vMerge/>
          </w:tcPr>
          <w:p w:rsidR="00962335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раст.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70"/>
        </w:trPr>
        <w:tc>
          <w:tcPr>
            <w:tcW w:w="2418" w:type="dxa"/>
            <w:vMerge/>
          </w:tcPr>
          <w:p w:rsidR="00962335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87"/>
        </w:trPr>
        <w:tc>
          <w:tcPr>
            <w:tcW w:w="2418" w:type="dxa"/>
            <w:vMerge/>
          </w:tcPr>
          <w:p w:rsidR="00962335" w:rsidRDefault="00962335" w:rsidP="00DF2D61">
            <w:pPr>
              <w:tabs>
                <w:tab w:val="center" w:pos="1101"/>
              </w:tabs>
              <w:jc w:val="both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tabs>
                <w:tab w:val="left" w:pos="111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962335" w:rsidRPr="009B1DF7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7,97</w:t>
            </w:r>
          </w:p>
        </w:tc>
        <w:tc>
          <w:tcPr>
            <w:tcW w:w="850" w:type="dxa"/>
          </w:tcPr>
          <w:p w:rsidR="00962335" w:rsidRPr="009B1DF7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10,84</w:t>
            </w:r>
          </w:p>
        </w:tc>
        <w:tc>
          <w:tcPr>
            <w:tcW w:w="993" w:type="dxa"/>
          </w:tcPr>
          <w:p w:rsidR="00962335" w:rsidRPr="009B1DF7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25,24</w:t>
            </w:r>
          </w:p>
        </w:tc>
        <w:tc>
          <w:tcPr>
            <w:tcW w:w="1115" w:type="dxa"/>
          </w:tcPr>
          <w:p w:rsidR="00962335" w:rsidRPr="009B1DF7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225,05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190"/>
        </w:trPr>
        <w:tc>
          <w:tcPr>
            <w:tcW w:w="2418" w:type="dxa"/>
            <w:vMerge w:val="restart"/>
          </w:tcPr>
          <w:p w:rsidR="00962335" w:rsidRPr="00381BF0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Чай сладкий №12</w:t>
            </w: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 w:rsidRPr="00381BF0">
              <w:rPr>
                <w:sz w:val="20"/>
                <w:szCs w:val="20"/>
              </w:rPr>
              <w:t>Сахар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14,35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285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395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72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60" w:type="dxa"/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51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15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00"/>
        </w:trPr>
        <w:tc>
          <w:tcPr>
            <w:tcW w:w="2418" w:type="dxa"/>
            <w:vMerge/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3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19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62335" w:rsidRPr="00010713" w:rsidRDefault="00962335" w:rsidP="00DF2D61">
            <w:pPr>
              <w:jc w:val="center"/>
              <w:rPr>
                <w:b/>
              </w:rPr>
            </w:pPr>
            <w:r w:rsidRPr="00010713">
              <w:rPr>
                <w:b/>
              </w:rPr>
              <w:t>14,35</w:t>
            </w:r>
          </w:p>
        </w:tc>
        <w:tc>
          <w:tcPr>
            <w:tcW w:w="1115" w:type="dxa"/>
          </w:tcPr>
          <w:p w:rsidR="00962335" w:rsidRPr="00010713" w:rsidRDefault="00962335" w:rsidP="00DF2D61">
            <w:pPr>
              <w:jc w:val="center"/>
              <w:rPr>
                <w:b/>
              </w:rPr>
            </w:pPr>
            <w:r w:rsidRPr="00010713">
              <w:rPr>
                <w:b/>
              </w:rPr>
              <w:t>58,5</w:t>
            </w:r>
          </w:p>
        </w:tc>
        <w:tc>
          <w:tcPr>
            <w:tcW w:w="708" w:type="dxa"/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both"/>
              <w:rPr>
                <w:b/>
                <w:lang w:val="en-US"/>
              </w:rPr>
            </w:pPr>
            <w:r w:rsidRPr="00381BF0">
              <w:rPr>
                <w:b/>
                <w:sz w:val="22"/>
                <w:szCs w:val="22"/>
              </w:rPr>
              <w:t>Всего за</w:t>
            </w:r>
          </w:p>
          <w:p w:rsidR="00962335" w:rsidRPr="00381BF0" w:rsidRDefault="00962335" w:rsidP="00DF2D61">
            <w:pPr>
              <w:jc w:val="both"/>
              <w:rPr>
                <w:b/>
                <w:lang w:val="en-US"/>
              </w:rPr>
            </w:pPr>
            <w:r w:rsidRPr="00381BF0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3978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66A0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7,97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66A0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10,84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66A0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39,59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66A0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283,55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381BF0" w:rsidTr="00DF2D61">
        <w:trPr>
          <w:cantSplit/>
          <w:trHeight w:val="350"/>
        </w:trPr>
        <w:tc>
          <w:tcPr>
            <w:tcW w:w="2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</w:rPr>
              <w:t>Итого за день: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941D4C" w:rsidRDefault="00962335" w:rsidP="00DF2D61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54,46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941D4C" w:rsidRDefault="00962335" w:rsidP="00DF2D61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63,52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941D4C" w:rsidRDefault="00962335" w:rsidP="00DF2D61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239,02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941D4C" w:rsidRDefault="00962335" w:rsidP="00DF2D61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1724,18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66A07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  <w:tr w:rsidR="00962335" w:rsidRPr="00381BF0" w:rsidTr="00DF2D61">
        <w:trPr>
          <w:cantSplit/>
          <w:trHeight w:val="350"/>
        </w:trPr>
        <w:tc>
          <w:tcPr>
            <w:tcW w:w="2418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</w:rPr>
            </w:pPr>
            <w:r w:rsidRPr="00381BF0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395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0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962335" w:rsidRPr="00381BF0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5C7178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p w:rsidR="00962335" w:rsidRPr="00EA3CE6" w:rsidRDefault="00962335" w:rsidP="006E7B1E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</w:t>
      </w:r>
      <w:r w:rsidRPr="000217FD">
        <w:rPr>
          <w:b/>
          <w:bCs/>
          <w:sz w:val="28"/>
          <w:szCs w:val="28"/>
        </w:rPr>
        <w:t>день</w:t>
      </w:r>
      <w:r w:rsidRPr="008F25C4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7лет )</w:t>
      </w:r>
    </w:p>
    <w:p w:rsidR="00962335" w:rsidRDefault="00962335" w:rsidP="006E7B1E">
      <w:pPr>
        <w:jc w:val="center"/>
        <w:rPr>
          <w:b/>
          <w:bCs/>
        </w:rPr>
      </w:pPr>
      <w:r w:rsidRPr="008F25C4">
        <w:rPr>
          <w:b/>
          <w:bCs/>
        </w:rPr>
        <w:t>Шестой день: понедельник вторая неделя</w:t>
      </w:r>
    </w:p>
    <w:p w:rsidR="00962335" w:rsidRDefault="00962335" w:rsidP="006E7B1E">
      <w:pPr>
        <w:rPr>
          <w:b/>
          <w:bCs/>
        </w:rPr>
      </w:pPr>
    </w:p>
    <w:p w:rsidR="00962335" w:rsidRPr="008F25C4" w:rsidRDefault="00962335" w:rsidP="006E7B1E">
      <w:pPr>
        <w:jc w:val="center"/>
        <w:rPr>
          <w:b/>
          <w:bCs/>
        </w:rPr>
      </w:pPr>
    </w:p>
    <w:tbl>
      <w:tblPr>
        <w:tblW w:w="10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3"/>
        <w:gridCol w:w="1488"/>
        <w:gridCol w:w="855"/>
        <w:gridCol w:w="916"/>
        <w:gridCol w:w="710"/>
        <w:gridCol w:w="924"/>
        <w:gridCol w:w="850"/>
        <w:gridCol w:w="15"/>
        <w:gridCol w:w="977"/>
        <w:gridCol w:w="1133"/>
        <w:gridCol w:w="676"/>
      </w:tblGrid>
      <w:tr w:rsidR="00962335" w:rsidRPr="008121C4" w:rsidTr="00DF2D61">
        <w:trPr>
          <w:cantSplit/>
          <w:trHeight w:val="436"/>
          <w:jc w:val="center"/>
        </w:trPr>
        <w:tc>
          <w:tcPr>
            <w:tcW w:w="2333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Название блюд</w:t>
            </w:r>
          </w:p>
        </w:tc>
        <w:tc>
          <w:tcPr>
            <w:tcW w:w="1488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>Перечень продуктов</w:t>
            </w:r>
          </w:p>
        </w:tc>
        <w:tc>
          <w:tcPr>
            <w:tcW w:w="1771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Кол-во</w:t>
            </w: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 xml:space="preserve"> продуктов</w:t>
            </w:r>
          </w:p>
        </w:tc>
        <w:tc>
          <w:tcPr>
            <w:tcW w:w="710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924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121C4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65" w:type="dxa"/>
            <w:gridSpan w:val="2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77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133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676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Вит</w:t>
            </w:r>
          </w:p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С</w:t>
            </w: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8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916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710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24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6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bottom w:val="single" w:sz="18" w:space="0" w:color="auto"/>
            </w:tcBorders>
          </w:tcPr>
          <w:p w:rsidR="00962335" w:rsidRPr="00091EBF" w:rsidRDefault="00962335" w:rsidP="00DF2D61">
            <w:pPr>
              <w:pStyle w:val="Heading4"/>
              <w:rPr>
                <w:b/>
                <w:u w:val="none"/>
              </w:rPr>
            </w:pPr>
            <w:r w:rsidRPr="00091EBF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488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83"/>
          <w:jc w:val="center"/>
        </w:trPr>
        <w:tc>
          <w:tcPr>
            <w:tcW w:w="2333" w:type="dxa"/>
            <w:vMerge w:val="restart"/>
          </w:tcPr>
          <w:p w:rsidR="00962335" w:rsidRPr="007B0606" w:rsidRDefault="00962335" w:rsidP="00DF2D61">
            <w:pPr>
              <w:rPr>
                <w:b/>
              </w:rPr>
            </w:pPr>
            <w:r>
              <w:rPr>
                <w:b/>
              </w:rPr>
              <w:t>Каша гречневая №45</w:t>
            </w:r>
          </w:p>
        </w:tc>
        <w:tc>
          <w:tcPr>
            <w:tcW w:w="1488" w:type="dxa"/>
          </w:tcPr>
          <w:p w:rsidR="00962335" w:rsidRPr="00866A07" w:rsidRDefault="00962335" w:rsidP="00DF2D61">
            <w:pPr>
              <w:jc w:val="center"/>
              <w:rPr>
                <w:sz w:val="20"/>
                <w:szCs w:val="20"/>
              </w:rPr>
            </w:pPr>
            <w:r w:rsidRPr="00866A07">
              <w:rPr>
                <w:sz w:val="20"/>
                <w:szCs w:val="20"/>
              </w:rPr>
              <w:t>гречка</w:t>
            </w:r>
          </w:p>
        </w:tc>
        <w:tc>
          <w:tcPr>
            <w:tcW w:w="85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16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5,04</w:t>
            </w:r>
          </w:p>
        </w:tc>
        <w:tc>
          <w:tcPr>
            <w:tcW w:w="865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1,32</w:t>
            </w:r>
          </w:p>
        </w:tc>
        <w:tc>
          <w:tcPr>
            <w:tcW w:w="977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24,96</w:t>
            </w:r>
          </w:p>
        </w:tc>
        <w:tc>
          <w:tcPr>
            <w:tcW w:w="113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134,0</w:t>
            </w:r>
          </w:p>
        </w:tc>
        <w:tc>
          <w:tcPr>
            <w:tcW w:w="676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70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66A07" w:rsidRDefault="00962335" w:rsidP="00DF2D61">
            <w:pPr>
              <w:jc w:val="center"/>
              <w:rPr>
                <w:sz w:val="20"/>
                <w:szCs w:val="20"/>
              </w:rPr>
            </w:pPr>
            <w:r w:rsidRPr="00866A07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133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676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39,7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1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</w:t>
            </w:r>
          </w:p>
        </w:tc>
        <w:tc>
          <w:tcPr>
            <w:tcW w:w="865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77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113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70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3259" w:type="dxa"/>
            <w:gridSpan w:val="3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8,46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8,67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35,67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256,25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F25C4" w:rsidRDefault="00962335" w:rsidP="00DF2D61">
            <w:pPr>
              <w:rPr>
                <w:b/>
              </w:rPr>
            </w:pPr>
            <w:r>
              <w:rPr>
                <w:b/>
              </w:rPr>
              <w:t>Какао с молоком№14</w:t>
            </w: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5,64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70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 w:rsidRPr="00E76EAC"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 w:rsidRPr="00E76EAC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</w:t>
            </w:r>
          </w:p>
        </w:tc>
        <w:tc>
          <w:tcPr>
            <w:tcW w:w="1133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45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 w:rsidRPr="00E76EAC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65" w:type="dxa"/>
            <w:gridSpan w:val="2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 w:rsidRPr="00E76EA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,3</w:t>
            </w:r>
          </w:p>
        </w:tc>
        <w:tc>
          <w:tcPr>
            <w:tcW w:w="977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33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05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3259" w:type="dxa"/>
            <w:gridSpan w:val="3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20,81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126,25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F25C4" w:rsidRDefault="00962335" w:rsidP="00DF2D61">
            <w:pPr>
              <w:rPr>
                <w:b/>
              </w:rPr>
            </w:pPr>
            <w:r>
              <w:rPr>
                <w:b/>
              </w:rPr>
              <w:t>Батон</w:t>
            </w:r>
            <w:r w:rsidRPr="008F25C4">
              <w:rPr>
                <w:b/>
              </w:rPr>
              <w:t xml:space="preserve"> с маслом</w:t>
            </w:r>
            <w:r>
              <w:rPr>
                <w:b/>
              </w:rPr>
              <w:t xml:space="preserve"> №3</w:t>
            </w:r>
          </w:p>
          <w:p w:rsidR="00962335" w:rsidRPr="008F25C4" w:rsidRDefault="00962335" w:rsidP="00DF2D61">
            <w:pPr>
              <w:jc w:val="right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24,95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масло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 w:rsidRPr="00E76EAC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gridSpan w:val="2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977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 w:rsidRPr="00E76EAC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1133" w:type="dxa"/>
          </w:tcPr>
          <w:p w:rsidR="00962335" w:rsidRPr="00E76EAC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40/5</w:t>
            </w:r>
          </w:p>
        </w:tc>
        <w:tc>
          <w:tcPr>
            <w:tcW w:w="924" w:type="dxa"/>
            <w:tcBorders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865" w:type="dxa"/>
            <w:gridSpan w:val="2"/>
            <w:tcBorders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</w:t>
            </w:r>
            <w:r w:rsidRPr="00E76EAC">
              <w:rPr>
                <w:b/>
              </w:rPr>
              <w:t>6</w:t>
            </w:r>
            <w:r>
              <w:rPr>
                <w:b/>
              </w:rPr>
              <w:t>5</w:t>
            </w:r>
          </w:p>
        </w:tc>
        <w:tc>
          <w:tcPr>
            <w:tcW w:w="977" w:type="dxa"/>
            <w:tcBorders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</w:rPr>
            </w:pPr>
            <w:r w:rsidRPr="00E76EAC">
              <w:rPr>
                <w:b/>
              </w:rPr>
              <w:t>2</w:t>
            </w:r>
            <w:r>
              <w:rPr>
                <w:b/>
              </w:rPr>
              <w:t>5</w:t>
            </w:r>
            <w:r w:rsidRPr="00E76EAC">
              <w:rPr>
                <w:b/>
              </w:rPr>
              <w:t>,0</w:t>
            </w:r>
            <w:r>
              <w:rPr>
                <w:b/>
              </w:rPr>
              <w:t>9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183,7</w:t>
            </w:r>
          </w:p>
        </w:tc>
        <w:tc>
          <w:tcPr>
            <w:tcW w:w="67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83"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F1211" w:rsidRDefault="00962335" w:rsidP="00DF2D61">
            <w:pPr>
              <w:rPr>
                <w:b/>
              </w:rPr>
            </w:pPr>
            <w:r w:rsidRPr="008F25C4">
              <w:rPr>
                <w:b/>
                <w:sz w:val="22"/>
                <w:szCs w:val="22"/>
              </w:rPr>
              <w:t>Всего за завтрак</w:t>
            </w:r>
          </w:p>
        </w:tc>
        <w:tc>
          <w:tcPr>
            <w:tcW w:w="148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16,66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19,62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81,57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566,20</w:t>
            </w: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76EAC" w:rsidRDefault="00962335" w:rsidP="00DF2D61">
            <w:pPr>
              <w:jc w:val="center"/>
              <w:rPr>
                <w:b/>
                <w:color w:val="FF000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</w:rPr>
              <w:t xml:space="preserve">ВТОРОЙ </w:t>
            </w:r>
          </w:p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</w:rPr>
              <w:t>ЗАВТРАК</w:t>
            </w:r>
          </w:p>
        </w:tc>
        <w:tc>
          <w:tcPr>
            <w:tcW w:w="148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85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91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</w:rPr>
              <w:t>Фрукты</w:t>
            </w:r>
            <w:r>
              <w:rPr>
                <w:b/>
              </w:rPr>
              <w:t xml:space="preserve"> свежие №16</w:t>
            </w:r>
          </w:p>
        </w:tc>
        <w:tc>
          <w:tcPr>
            <w:tcW w:w="1488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  <w:r w:rsidRPr="008F25C4">
              <w:t>яблоко</w:t>
            </w:r>
          </w:p>
        </w:tc>
        <w:tc>
          <w:tcPr>
            <w:tcW w:w="855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  <w:r w:rsidRPr="008F25C4">
              <w:t>1</w:t>
            </w:r>
            <w:r>
              <w:t>18</w:t>
            </w:r>
          </w:p>
        </w:tc>
        <w:tc>
          <w:tcPr>
            <w:tcW w:w="916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  <w:r w:rsidRPr="008F25C4">
              <w:t>10</w:t>
            </w:r>
            <w:r>
              <w:t>4</w:t>
            </w:r>
          </w:p>
        </w:tc>
        <w:tc>
          <w:tcPr>
            <w:tcW w:w="710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24" w:type="dxa"/>
            <w:tcBorders>
              <w:top w:val="single" w:sz="18" w:space="0" w:color="auto"/>
            </w:tcBorders>
          </w:tcPr>
          <w:p w:rsidR="00962335" w:rsidRPr="003A0B9F" w:rsidRDefault="00962335" w:rsidP="00DF2D61">
            <w:pPr>
              <w:jc w:val="center"/>
            </w:pPr>
            <w:r w:rsidRPr="003A0B9F">
              <w:t>0,4</w:t>
            </w:r>
            <w:r>
              <w:t>2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</w:tcBorders>
          </w:tcPr>
          <w:p w:rsidR="00962335" w:rsidRPr="003A0B9F" w:rsidRDefault="00962335" w:rsidP="00DF2D61">
            <w:pPr>
              <w:jc w:val="center"/>
            </w:pPr>
            <w:r w:rsidRPr="003A0B9F">
              <w:t>0,4</w:t>
            </w:r>
            <w:r>
              <w:t>2</w:t>
            </w:r>
          </w:p>
        </w:tc>
        <w:tc>
          <w:tcPr>
            <w:tcW w:w="977" w:type="dxa"/>
            <w:tcBorders>
              <w:top w:val="single" w:sz="18" w:space="0" w:color="auto"/>
            </w:tcBorders>
          </w:tcPr>
          <w:p w:rsidR="00962335" w:rsidRPr="003A0B9F" w:rsidRDefault="00962335" w:rsidP="00DF2D61">
            <w:pPr>
              <w:jc w:val="center"/>
            </w:pPr>
            <w:r>
              <w:t>10,19</w:t>
            </w:r>
          </w:p>
        </w:tc>
        <w:tc>
          <w:tcPr>
            <w:tcW w:w="1133" w:type="dxa"/>
            <w:tcBorders>
              <w:top w:val="single" w:sz="18" w:space="0" w:color="auto"/>
            </w:tcBorders>
          </w:tcPr>
          <w:p w:rsidR="00962335" w:rsidRPr="003A0B9F" w:rsidRDefault="00962335" w:rsidP="00DF2D61">
            <w:pPr>
              <w:jc w:val="center"/>
            </w:pPr>
            <w:r>
              <w:t>46,8</w:t>
            </w:r>
          </w:p>
        </w:tc>
        <w:tc>
          <w:tcPr>
            <w:tcW w:w="676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855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91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710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24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 w:rsidRPr="008F25C4">
              <w:rPr>
                <w:b/>
              </w:rPr>
              <w:t>0,</w:t>
            </w:r>
            <w:r>
              <w:rPr>
                <w:b/>
              </w:rPr>
              <w:t>42</w:t>
            </w:r>
          </w:p>
        </w:tc>
        <w:tc>
          <w:tcPr>
            <w:tcW w:w="865" w:type="dxa"/>
            <w:gridSpan w:val="2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0,42</w:t>
            </w:r>
          </w:p>
        </w:tc>
        <w:tc>
          <w:tcPr>
            <w:tcW w:w="977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10,19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46,8</w:t>
            </w:r>
          </w:p>
        </w:tc>
        <w:tc>
          <w:tcPr>
            <w:tcW w:w="67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  <w:lang w:val="en-US"/>
              </w:rPr>
            </w:pPr>
            <w:r w:rsidRPr="008F25C4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48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91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</w:pP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A0B9F" w:rsidRDefault="00962335" w:rsidP="00DF2D61">
            <w:pPr>
              <w:jc w:val="center"/>
              <w:rPr>
                <w:b/>
                <w:color w:val="FF0000"/>
              </w:rPr>
            </w:pPr>
            <w:r w:rsidRPr="003A0B9F">
              <w:rPr>
                <w:b/>
                <w:color w:val="FF0000"/>
              </w:rPr>
              <w:t>0,4</w:t>
            </w:r>
            <w:r>
              <w:rPr>
                <w:b/>
                <w:color w:val="FF0000"/>
              </w:rPr>
              <w:t>2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3A0B9F" w:rsidRDefault="00962335" w:rsidP="00DF2D61">
            <w:pPr>
              <w:jc w:val="center"/>
              <w:rPr>
                <w:b/>
                <w:color w:val="FF0000"/>
              </w:rPr>
            </w:pPr>
            <w:r w:rsidRPr="003A0B9F">
              <w:rPr>
                <w:b/>
                <w:color w:val="FF0000"/>
              </w:rPr>
              <w:t>0,4</w:t>
            </w:r>
            <w:r>
              <w:rPr>
                <w:b/>
                <w:color w:val="FF0000"/>
              </w:rPr>
              <w:t>2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A0B9F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10,19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3A0B9F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46,8</w:t>
            </w: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48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45"/>
          <w:jc w:val="center"/>
        </w:trPr>
        <w:tc>
          <w:tcPr>
            <w:tcW w:w="2333" w:type="dxa"/>
            <w:vMerge w:val="restart"/>
          </w:tcPr>
          <w:p w:rsidR="00962335" w:rsidRPr="0094178A" w:rsidRDefault="00962335" w:rsidP="00DF2D61">
            <w:pPr>
              <w:rPr>
                <w:b/>
              </w:rPr>
            </w:pPr>
            <w:r>
              <w:rPr>
                <w:b/>
              </w:rPr>
              <w:t>Салат витаминный№61</w:t>
            </w: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95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85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1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865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77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1,84</w:t>
            </w:r>
          </w:p>
        </w:tc>
        <w:tc>
          <w:tcPr>
            <w:tcW w:w="113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8,69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15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865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77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113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расти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924" w:type="dxa"/>
          </w:tcPr>
          <w:p w:rsidR="00962335" w:rsidRPr="0033533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335331">
              <w:rPr>
                <w:b/>
                <w:sz w:val="28"/>
                <w:szCs w:val="28"/>
              </w:rPr>
              <w:t>1,13</w:t>
            </w:r>
          </w:p>
        </w:tc>
        <w:tc>
          <w:tcPr>
            <w:tcW w:w="865" w:type="dxa"/>
            <w:gridSpan w:val="2"/>
          </w:tcPr>
          <w:p w:rsidR="00962335" w:rsidRPr="0033533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335331">
              <w:rPr>
                <w:b/>
                <w:sz w:val="28"/>
                <w:szCs w:val="28"/>
              </w:rPr>
              <w:t>4,14</w:t>
            </w:r>
          </w:p>
        </w:tc>
        <w:tc>
          <w:tcPr>
            <w:tcW w:w="977" w:type="dxa"/>
          </w:tcPr>
          <w:p w:rsidR="00962335" w:rsidRPr="0033533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335331">
              <w:rPr>
                <w:b/>
                <w:sz w:val="28"/>
                <w:szCs w:val="28"/>
              </w:rPr>
              <w:t>8,03</w:t>
            </w:r>
          </w:p>
        </w:tc>
        <w:tc>
          <w:tcPr>
            <w:tcW w:w="1133" w:type="dxa"/>
          </w:tcPr>
          <w:p w:rsidR="00962335" w:rsidRPr="00335331" w:rsidRDefault="00962335" w:rsidP="00DF2D61">
            <w:pPr>
              <w:jc w:val="center"/>
              <w:rPr>
                <w:b/>
                <w:sz w:val="28"/>
                <w:szCs w:val="28"/>
              </w:rPr>
            </w:pPr>
            <w:r w:rsidRPr="00335331">
              <w:rPr>
                <w:b/>
                <w:sz w:val="28"/>
                <w:szCs w:val="28"/>
              </w:rPr>
              <w:t>73,85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D247BB" w:rsidRDefault="00962335" w:rsidP="00DF2D61">
            <w:pPr>
              <w:tabs>
                <w:tab w:val="left" w:pos="4590"/>
              </w:tabs>
              <w:rPr>
                <w:b/>
                <w:bCs/>
              </w:rPr>
            </w:pPr>
            <w:r>
              <w:rPr>
                <w:b/>
                <w:bCs/>
              </w:rPr>
              <w:t>Бульон куриный с гренками№70</w:t>
            </w:r>
          </w:p>
        </w:tc>
        <w:tc>
          <w:tcPr>
            <w:tcW w:w="1488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куры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9,8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1,78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1,8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0,07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23,62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 w:rsidRPr="00D247BB">
              <w:rPr>
                <w:bCs/>
                <w:sz w:val="20"/>
                <w:szCs w:val="20"/>
              </w:rPr>
              <w:t>Масло растит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 w:rsidRPr="00D247BB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1,99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 w:rsidRPr="00D247BB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17,98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 w:rsidRPr="00D247BB">
              <w:rPr>
                <w:bCs/>
                <w:sz w:val="20"/>
                <w:szCs w:val="20"/>
              </w:rPr>
              <w:t>0,</w:t>
            </w: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2,16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0,01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17,61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1,1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4,92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0,21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0,02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1,34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5,44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батон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1,2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0,14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7,49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35,25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30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Томат паста</w:t>
            </w:r>
          </w:p>
        </w:tc>
        <w:tc>
          <w:tcPr>
            <w:tcW w:w="855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 w:rsidRPr="00D247BB"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</w:rPr>
              <w:t>,14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0,57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2,97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</w:tcPr>
          <w:p w:rsidR="00962335" w:rsidRPr="00795AA5" w:rsidRDefault="00962335" w:rsidP="00DF2D61">
            <w:pPr>
              <w:tabs>
                <w:tab w:val="left" w:pos="459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gridSpan w:val="4"/>
          </w:tcPr>
          <w:p w:rsidR="00962335" w:rsidRPr="00411F3D" w:rsidRDefault="00962335" w:rsidP="00DF2D61">
            <w:pPr>
              <w:tabs>
                <w:tab w:val="left" w:pos="4590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411F3D"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924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/>
                <w:bCs/>
              </w:rPr>
            </w:pPr>
            <w:r w:rsidRPr="00D247BB">
              <w:rPr>
                <w:b/>
                <w:bCs/>
              </w:rPr>
              <w:t>3,</w:t>
            </w:r>
            <w:r>
              <w:rPr>
                <w:b/>
                <w:bCs/>
              </w:rPr>
              <w:t>53</w:t>
            </w:r>
          </w:p>
        </w:tc>
        <w:tc>
          <w:tcPr>
            <w:tcW w:w="865" w:type="dxa"/>
            <w:gridSpan w:val="2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6,11</w:t>
            </w:r>
          </w:p>
        </w:tc>
        <w:tc>
          <w:tcPr>
            <w:tcW w:w="977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10,58</w:t>
            </w:r>
          </w:p>
        </w:tc>
        <w:tc>
          <w:tcPr>
            <w:tcW w:w="1133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107,79</w:t>
            </w:r>
          </w:p>
        </w:tc>
        <w:tc>
          <w:tcPr>
            <w:tcW w:w="676" w:type="dxa"/>
          </w:tcPr>
          <w:p w:rsidR="00962335" w:rsidRPr="00D247BB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D247BB" w:rsidRDefault="00962335" w:rsidP="00DF2D61">
            <w:pPr>
              <w:tabs>
                <w:tab w:val="left" w:pos="4590"/>
              </w:tabs>
              <w:rPr>
                <w:b/>
                <w:bCs/>
              </w:rPr>
            </w:pPr>
            <w:r>
              <w:rPr>
                <w:b/>
                <w:bCs/>
              </w:rPr>
              <w:t>Азу из курицы№67</w:t>
            </w:r>
          </w:p>
        </w:tc>
        <w:tc>
          <w:tcPr>
            <w:tcW w:w="1488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куры</w:t>
            </w:r>
          </w:p>
        </w:tc>
        <w:tc>
          <w:tcPr>
            <w:tcW w:w="855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916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70,15</w:t>
            </w:r>
          </w:p>
        </w:tc>
        <w:tc>
          <w:tcPr>
            <w:tcW w:w="710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12,8</w:t>
            </w:r>
          </w:p>
        </w:tc>
        <w:tc>
          <w:tcPr>
            <w:tcW w:w="865" w:type="dxa"/>
            <w:gridSpan w:val="2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12,9</w:t>
            </w:r>
          </w:p>
        </w:tc>
        <w:tc>
          <w:tcPr>
            <w:tcW w:w="977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0,49</w:t>
            </w:r>
          </w:p>
        </w:tc>
        <w:tc>
          <w:tcPr>
            <w:tcW w:w="1133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169,0</w:t>
            </w:r>
          </w:p>
        </w:tc>
        <w:tc>
          <w:tcPr>
            <w:tcW w:w="676" w:type="dxa"/>
          </w:tcPr>
          <w:p w:rsidR="00962335" w:rsidRPr="001A5B7D" w:rsidRDefault="00962335" w:rsidP="00DF2D61">
            <w:pPr>
              <w:tabs>
                <w:tab w:val="left" w:pos="4590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1A5B7D">
              <w:rPr>
                <w:bCs/>
                <w:sz w:val="20"/>
                <w:szCs w:val="20"/>
              </w:rPr>
              <w:t>Масло слив.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1A5B7D">
              <w:rPr>
                <w:bCs/>
                <w:sz w:val="20"/>
                <w:szCs w:val="20"/>
              </w:rPr>
              <w:t>Масло раст.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Огурцы сол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13,95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1,81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1A5B7D">
              <w:rPr>
                <w:bCs/>
                <w:sz w:val="20"/>
                <w:szCs w:val="20"/>
              </w:rPr>
              <w:t>Лук репчатый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1,82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18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24" w:type="dxa"/>
          </w:tcPr>
          <w:p w:rsidR="00962335" w:rsidRPr="00DF102D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DF102D"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865" w:type="dxa"/>
            <w:gridSpan w:val="2"/>
          </w:tcPr>
          <w:p w:rsidR="00962335" w:rsidRPr="00E57A2F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7" w:type="dxa"/>
          </w:tcPr>
          <w:p w:rsidR="00962335" w:rsidRPr="00DF102D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DF102D">
              <w:rPr>
                <w:b/>
                <w:sz w:val="20"/>
                <w:szCs w:val="20"/>
              </w:rPr>
              <w:t>0,57</w:t>
            </w:r>
          </w:p>
        </w:tc>
        <w:tc>
          <w:tcPr>
            <w:tcW w:w="1133" w:type="dxa"/>
          </w:tcPr>
          <w:p w:rsidR="00962335" w:rsidRPr="00DF102D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DF102D">
              <w:rPr>
                <w:b/>
                <w:sz w:val="20"/>
                <w:szCs w:val="20"/>
              </w:rPr>
              <w:t>2,97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85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E57A2F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13,88</w:t>
            </w:r>
          </w:p>
        </w:tc>
        <w:tc>
          <w:tcPr>
            <w:tcW w:w="865" w:type="dxa"/>
            <w:gridSpan w:val="2"/>
          </w:tcPr>
          <w:p w:rsidR="00962335" w:rsidRPr="00E57A2F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19,12</w:t>
            </w:r>
          </w:p>
        </w:tc>
        <w:tc>
          <w:tcPr>
            <w:tcW w:w="977" w:type="dxa"/>
          </w:tcPr>
          <w:p w:rsidR="00962335" w:rsidRPr="00E57A2F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7,21</w:t>
            </w:r>
          </w:p>
        </w:tc>
        <w:tc>
          <w:tcPr>
            <w:tcW w:w="1133" w:type="dxa"/>
          </w:tcPr>
          <w:p w:rsidR="00962335" w:rsidRPr="00E57A2F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254,35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2"/>
          <w:jc w:val="center"/>
        </w:trPr>
        <w:tc>
          <w:tcPr>
            <w:tcW w:w="2333" w:type="dxa"/>
            <w:vMerge w:val="restart"/>
          </w:tcPr>
          <w:p w:rsidR="00962335" w:rsidRPr="008F25C4" w:rsidRDefault="00962335" w:rsidP="00DF2D61">
            <w:pPr>
              <w:rPr>
                <w:b/>
              </w:rPr>
            </w:pPr>
            <w:r>
              <w:rPr>
                <w:b/>
              </w:rPr>
              <w:t>Макароны отварные№38</w:t>
            </w:r>
          </w:p>
        </w:tc>
        <w:tc>
          <w:tcPr>
            <w:tcW w:w="1488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макароны</w:t>
            </w:r>
          </w:p>
        </w:tc>
        <w:tc>
          <w:tcPr>
            <w:tcW w:w="855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16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10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5,58</w:t>
            </w:r>
          </w:p>
        </w:tc>
        <w:tc>
          <w:tcPr>
            <w:tcW w:w="865" w:type="dxa"/>
            <w:gridSpan w:val="2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977" w:type="dxa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42,54</w:t>
            </w:r>
          </w:p>
        </w:tc>
        <w:tc>
          <w:tcPr>
            <w:tcW w:w="1133" w:type="dxa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201,6</w:t>
            </w:r>
          </w:p>
        </w:tc>
        <w:tc>
          <w:tcPr>
            <w:tcW w:w="676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2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65" w:type="dxa"/>
            <w:gridSpan w:val="2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77" w:type="dxa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133" w:type="dxa"/>
          </w:tcPr>
          <w:p w:rsidR="00962335" w:rsidRPr="00AE38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33,10</w:t>
            </w:r>
          </w:p>
        </w:tc>
        <w:tc>
          <w:tcPr>
            <w:tcW w:w="676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2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962335" w:rsidRPr="00411F3D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411F3D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924" w:type="dxa"/>
          </w:tcPr>
          <w:p w:rsidR="00962335" w:rsidRPr="00411F3D" w:rsidRDefault="00962335" w:rsidP="00DF2D61">
            <w:pPr>
              <w:jc w:val="center"/>
              <w:rPr>
                <w:b/>
              </w:rPr>
            </w:pPr>
            <w:r w:rsidRPr="00411F3D">
              <w:rPr>
                <w:b/>
              </w:rPr>
              <w:t>5,63</w:t>
            </w:r>
          </w:p>
        </w:tc>
        <w:tc>
          <w:tcPr>
            <w:tcW w:w="865" w:type="dxa"/>
            <w:gridSpan w:val="2"/>
          </w:tcPr>
          <w:p w:rsidR="00962335" w:rsidRPr="00411F3D" w:rsidRDefault="00962335" w:rsidP="00DF2D61">
            <w:pPr>
              <w:jc w:val="center"/>
              <w:rPr>
                <w:b/>
              </w:rPr>
            </w:pPr>
            <w:r w:rsidRPr="00411F3D">
              <w:rPr>
                <w:b/>
              </w:rPr>
              <w:t>4,08</w:t>
            </w:r>
          </w:p>
        </w:tc>
        <w:tc>
          <w:tcPr>
            <w:tcW w:w="977" w:type="dxa"/>
          </w:tcPr>
          <w:p w:rsidR="00962335" w:rsidRPr="00411F3D" w:rsidRDefault="00962335" w:rsidP="00DF2D61">
            <w:pPr>
              <w:jc w:val="center"/>
              <w:rPr>
                <w:b/>
              </w:rPr>
            </w:pPr>
            <w:r w:rsidRPr="00411F3D">
              <w:rPr>
                <w:b/>
              </w:rPr>
              <w:t>42,61</w:t>
            </w:r>
          </w:p>
        </w:tc>
        <w:tc>
          <w:tcPr>
            <w:tcW w:w="1133" w:type="dxa"/>
          </w:tcPr>
          <w:p w:rsidR="00962335" w:rsidRPr="00411F3D" w:rsidRDefault="00962335" w:rsidP="00DF2D61">
            <w:pPr>
              <w:jc w:val="center"/>
              <w:rPr>
                <w:b/>
              </w:rPr>
            </w:pPr>
            <w:r w:rsidRPr="00411F3D">
              <w:rPr>
                <w:b/>
              </w:rPr>
              <w:t>234,7</w:t>
            </w:r>
          </w:p>
        </w:tc>
        <w:tc>
          <w:tcPr>
            <w:tcW w:w="676" w:type="dxa"/>
          </w:tcPr>
          <w:p w:rsidR="00962335" w:rsidRPr="0065603B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14"/>
          <w:jc w:val="center"/>
        </w:trPr>
        <w:tc>
          <w:tcPr>
            <w:tcW w:w="2333" w:type="dxa"/>
            <w:vMerge/>
          </w:tcPr>
          <w:p w:rsidR="0096233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65603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5" w:type="dxa"/>
          </w:tcPr>
          <w:p w:rsidR="00962335" w:rsidRPr="0065603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</w:tcPr>
          <w:p w:rsidR="00962335" w:rsidRPr="0065603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962335" w:rsidRPr="0065603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65603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65" w:type="dxa"/>
            <w:gridSpan w:val="2"/>
          </w:tcPr>
          <w:p w:rsidR="00962335" w:rsidRPr="0065603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962335" w:rsidRPr="0065603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962335" w:rsidRPr="0065603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</w:rPr>
              <w:t>Комп</w:t>
            </w:r>
            <w:r>
              <w:rPr>
                <w:b/>
              </w:rPr>
              <w:t>от из сухофруктов№8</w:t>
            </w: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сухофрукт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7,24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30,29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E57A2F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14,57</w:t>
            </w:r>
          </w:p>
        </w:tc>
        <w:tc>
          <w:tcPr>
            <w:tcW w:w="1133" w:type="dxa"/>
          </w:tcPr>
          <w:p w:rsidR="00962335" w:rsidRPr="00E57A2F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22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3969" w:type="dxa"/>
            <w:gridSpan w:val="4"/>
          </w:tcPr>
          <w:p w:rsidR="00962335" w:rsidRPr="008F25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0,38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21,81</w:t>
            </w:r>
          </w:p>
        </w:tc>
        <w:tc>
          <w:tcPr>
            <w:tcW w:w="1133" w:type="dxa"/>
          </w:tcPr>
          <w:p w:rsidR="00962335" w:rsidRPr="00E57A2F" w:rsidRDefault="00962335" w:rsidP="00DF2D61">
            <w:pPr>
              <w:jc w:val="center"/>
            </w:pPr>
            <w:r>
              <w:rPr>
                <w:b/>
              </w:rPr>
              <w:t>87,14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0,035</w:t>
            </w:r>
          </w:p>
        </w:tc>
      </w:tr>
      <w:tr w:rsidR="00962335" w:rsidRPr="008121C4" w:rsidTr="00DF2D61">
        <w:trPr>
          <w:cantSplit/>
          <w:trHeight w:val="281"/>
          <w:jc w:val="center"/>
        </w:trPr>
        <w:tc>
          <w:tcPr>
            <w:tcW w:w="2333" w:type="dxa"/>
            <w:vMerge w:val="restart"/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</w:rPr>
              <w:t xml:space="preserve">Хлеб ржаной </w:t>
            </w:r>
            <w:r>
              <w:rPr>
                <w:b/>
              </w:rPr>
              <w:t>№9</w:t>
            </w: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хлеб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126,0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64"/>
          <w:jc w:val="center"/>
        </w:trPr>
        <w:tc>
          <w:tcPr>
            <w:tcW w:w="2333" w:type="dxa"/>
            <w:vMerge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2,95</w:t>
            </w:r>
          </w:p>
        </w:tc>
        <w:tc>
          <w:tcPr>
            <w:tcW w:w="865" w:type="dxa"/>
            <w:gridSpan w:val="2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977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126,0</w:t>
            </w:r>
          </w:p>
        </w:tc>
        <w:tc>
          <w:tcPr>
            <w:tcW w:w="67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  <w:sz w:val="22"/>
                <w:szCs w:val="22"/>
              </w:rPr>
              <w:t>Всего за обед</w:t>
            </w:r>
          </w:p>
          <w:p w:rsidR="00962335" w:rsidRPr="008F25C4" w:rsidRDefault="00962335" w:rsidP="00DF2D61">
            <w:pPr>
              <w:rPr>
                <w:b/>
              </w:rPr>
            </w:pPr>
          </w:p>
        </w:tc>
        <w:tc>
          <w:tcPr>
            <w:tcW w:w="3969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E1EF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27,5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E1EF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34,05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E1EF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117,14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E1EF2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883,83</w:t>
            </w: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E1EF2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469"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pStyle w:val="Heading2"/>
              <w:rPr>
                <w:b/>
                <w:u w:val="none"/>
              </w:rPr>
            </w:pPr>
            <w:r w:rsidRPr="008F25C4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8544" w:type="dxa"/>
            <w:gridSpan w:val="10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 w:val="restart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>
              <w:rPr>
                <w:b/>
              </w:rPr>
              <w:t>Творожно-манная запеканка со сгущенкой №49</w:t>
            </w:r>
          </w:p>
        </w:tc>
        <w:tc>
          <w:tcPr>
            <w:tcW w:w="1488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5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6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1,45</w:t>
            </w:r>
          </w:p>
        </w:tc>
        <w:tc>
          <w:tcPr>
            <w:tcW w:w="977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133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13,24</w:t>
            </w:r>
          </w:p>
        </w:tc>
        <w:tc>
          <w:tcPr>
            <w:tcW w:w="676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раст.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творог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145,2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96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50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05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5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манка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6,79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32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5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865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977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113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8,16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5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сгущенка</w:t>
            </w:r>
          </w:p>
        </w:tc>
        <w:tc>
          <w:tcPr>
            <w:tcW w:w="85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16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</w:t>
            </w:r>
          </w:p>
        </w:tc>
        <w:tc>
          <w:tcPr>
            <w:tcW w:w="865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</w:t>
            </w:r>
          </w:p>
        </w:tc>
        <w:tc>
          <w:tcPr>
            <w:tcW w:w="977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</w:t>
            </w:r>
          </w:p>
        </w:tc>
        <w:tc>
          <w:tcPr>
            <w:tcW w:w="113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80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3969" w:type="dxa"/>
            <w:gridSpan w:val="4"/>
          </w:tcPr>
          <w:p w:rsidR="00962335" w:rsidRPr="008F25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150/20</w:t>
            </w:r>
          </w:p>
        </w:tc>
        <w:tc>
          <w:tcPr>
            <w:tcW w:w="924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24,49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16,45</w:t>
            </w:r>
          </w:p>
        </w:tc>
        <w:tc>
          <w:tcPr>
            <w:tcW w:w="992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33,01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359,91</w:t>
            </w:r>
          </w:p>
        </w:tc>
        <w:tc>
          <w:tcPr>
            <w:tcW w:w="676" w:type="dxa"/>
            <w:tcBorders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35"/>
          <w:jc w:val="center"/>
        </w:trPr>
        <w:tc>
          <w:tcPr>
            <w:tcW w:w="2333" w:type="dxa"/>
            <w:vMerge w:val="restart"/>
            <w:tcBorders>
              <w:top w:val="single" w:sz="8" w:space="0" w:color="auto"/>
            </w:tcBorders>
          </w:tcPr>
          <w:p w:rsidR="00962335" w:rsidRPr="008F25C4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Чай сладкий№121</w:t>
            </w: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Сахар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14,35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42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88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55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916" w:type="dxa"/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 w:rsidRPr="008F25C4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96"/>
          <w:jc w:val="center"/>
        </w:trPr>
        <w:tc>
          <w:tcPr>
            <w:tcW w:w="2333" w:type="dxa"/>
            <w:vMerge/>
          </w:tcPr>
          <w:p w:rsidR="00962335" w:rsidRPr="008F25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3969" w:type="dxa"/>
            <w:gridSpan w:val="4"/>
          </w:tcPr>
          <w:p w:rsidR="00962335" w:rsidRPr="008F25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24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65" w:type="dxa"/>
            <w:gridSpan w:val="2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7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14,35</w:t>
            </w:r>
          </w:p>
        </w:tc>
        <w:tc>
          <w:tcPr>
            <w:tcW w:w="1133" w:type="dxa"/>
          </w:tcPr>
          <w:p w:rsidR="00962335" w:rsidRPr="008F25C4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58,5</w:t>
            </w:r>
          </w:p>
        </w:tc>
        <w:tc>
          <w:tcPr>
            <w:tcW w:w="676" w:type="dxa"/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both"/>
              <w:rPr>
                <w:b/>
                <w:lang w:val="en-US"/>
              </w:rPr>
            </w:pPr>
            <w:r w:rsidRPr="008F25C4">
              <w:rPr>
                <w:b/>
                <w:sz w:val="22"/>
                <w:szCs w:val="22"/>
              </w:rPr>
              <w:t>Всего за</w:t>
            </w:r>
          </w:p>
          <w:p w:rsidR="00962335" w:rsidRPr="008F25C4" w:rsidRDefault="00962335" w:rsidP="00DF2D61">
            <w:pPr>
              <w:jc w:val="both"/>
              <w:rPr>
                <w:b/>
                <w:lang w:val="en-US"/>
              </w:rPr>
            </w:pPr>
            <w:r w:rsidRPr="008F25C4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3969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24,49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16,45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47,36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418,41</w:t>
            </w: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50"/>
          <w:jc w:val="center"/>
        </w:trPr>
        <w:tc>
          <w:tcPr>
            <w:tcW w:w="23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</w:rPr>
              <w:t>Итого за день:</w:t>
            </w:r>
          </w:p>
        </w:tc>
        <w:tc>
          <w:tcPr>
            <w:tcW w:w="148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69,07</w:t>
            </w:r>
          </w:p>
        </w:tc>
        <w:tc>
          <w:tcPr>
            <w:tcW w:w="865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70,54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256,26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0656" w:rsidRDefault="00962335" w:rsidP="00DF2D6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1915,24</w:t>
            </w:r>
          </w:p>
        </w:tc>
        <w:tc>
          <w:tcPr>
            <w:tcW w:w="676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50"/>
          <w:jc w:val="center"/>
        </w:trPr>
        <w:tc>
          <w:tcPr>
            <w:tcW w:w="2333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</w:rPr>
            </w:pPr>
            <w:r w:rsidRPr="008F25C4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88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16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18" w:space="0" w:color="auto"/>
            </w:tcBorders>
          </w:tcPr>
          <w:p w:rsidR="00962335" w:rsidRPr="008F25C4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Pr="00EA3CE6" w:rsidRDefault="00962335" w:rsidP="00DF2D61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 </w:t>
      </w:r>
      <w:r w:rsidRPr="000217FD">
        <w:rPr>
          <w:b/>
          <w:bCs/>
          <w:sz w:val="28"/>
          <w:szCs w:val="28"/>
        </w:rPr>
        <w:t>день</w:t>
      </w:r>
      <w:r w:rsidRPr="006A2D49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7лет )</w:t>
      </w:r>
    </w:p>
    <w:p w:rsidR="00962335" w:rsidRPr="00D8523E" w:rsidRDefault="00962335" w:rsidP="00DF2D61">
      <w:pPr>
        <w:jc w:val="center"/>
        <w:rPr>
          <w:b/>
          <w:bCs/>
        </w:rPr>
      </w:pPr>
      <w:r w:rsidRPr="00D8523E">
        <w:rPr>
          <w:b/>
          <w:bCs/>
        </w:rPr>
        <w:t>Седьмой день: вторник вторая неделя</w:t>
      </w:r>
    </w:p>
    <w:p w:rsidR="00962335" w:rsidRPr="00454CAF" w:rsidRDefault="00962335" w:rsidP="00DF2D61">
      <w:pPr>
        <w:jc w:val="center"/>
        <w:rPr>
          <w:b/>
          <w:bCs/>
          <w:sz w:val="28"/>
          <w:szCs w:val="28"/>
        </w:rPr>
      </w:pPr>
    </w:p>
    <w:tbl>
      <w:tblPr>
        <w:tblW w:w="10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404"/>
        <w:gridCol w:w="1395"/>
        <w:gridCol w:w="17"/>
        <w:gridCol w:w="853"/>
        <w:gridCol w:w="45"/>
        <w:gridCol w:w="870"/>
        <w:gridCol w:w="77"/>
        <w:gridCol w:w="705"/>
        <w:gridCol w:w="856"/>
        <w:gridCol w:w="870"/>
        <w:gridCol w:w="976"/>
        <w:gridCol w:w="992"/>
        <w:gridCol w:w="614"/>
      </w:tblGrid>
      <w:tr w:rsidR="00962335" w:rsidRPr="008121C4" w:rsidTr="0050706D">
        <w:trPr>
          <w:trHeight w:val="436"/>
        </w:trPr>
        <w:tc>
          <w:tcPr>
            <w:tcW w:w="2404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Название блюд</w:t>
            </w:r>
          </w:p>
        </w:tc>
        <w:tc>
          <w:tcPr>
            <w:tcW w:w="1412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Перечень продуктов</w:t>
            </w:r>
          </w:p>
        </w:tc>
        <w:tc>
          <w:tcPr>
            <w:tcW w:w="1845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Кол-во</w:t>
            </w: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 xml:space="preserve"> продуктов</w:t>
            </w:r>
          </w:p>
        </w:tc>
        <w:tc>
          <w:tcPr>
            <w:tcW w:w="705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56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0706D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70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76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614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Вит</w:t>
            </w:r>
          </w:p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С</w:t>
            </w: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705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6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0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</w:tcPr>
          <w:p w:rsidR="00962335" w:rsidRPr="0050706D" w:rsidRDefault="00962335" w:rsidP="00DF2D61">
            <w:pPr>
              <w:pStyle w:val="Heading4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Каша пшенная№50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пшено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3,45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0,99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19,95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104,4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1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5,25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7,05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79,5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8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8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18,95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6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8,0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9,84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32,06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235,95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Кофейный напиток с молоком№23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5,64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63,6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14,3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58,5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8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кофе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1,6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1,6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06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3,64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19,94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122,10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Батон с маслом №3</w:t>
            </w: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Батон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24,95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117,5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7,2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66,2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50/10</w:t>
            </w: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4,1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7,65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25,09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183,7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14"/>
        </w:trPr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15,74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20,49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77,09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541,75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 xml:space="preserve">ВТОРОЙ </w:t>
            </w:r>
          </w:p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rPr>
          <w:trHeight w:val="258"/>
        </w:trPr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Фрукты свежие №16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center"/>
            </w:pPr>
            <w:r w:rsidRPr="0050706D">
              <w:rPr>
                <w:sz w:val="22"/>
                <w:szCs w:val="22"/>
              </w:rPr>
              <w:t xml:space="preserve">Фрукты </w:t>
            </w:r>
          </w:p>
          <w:p w:rsidR="00962335" w:rsidRPr="0050706D" w:rsidRDefault="00962335" w:rsidP="0050706D">
            <w:pPr>
              <w:jc w:val="center"/>
            </w:pPr>
            <w:r w:rsidRPr="0050706D">
              <w:rPr>
                <w:sz w:val="22"/>
                <w:szCs w:val="22"/>
              </w:rPr>
              <w:t>(груша)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118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104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0,42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0,31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9,88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43,68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0,42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0,31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9,88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43,68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0"/>
        </w:trPr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Салат морковный с изюмом№33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0,55</w:t>
            </w:r>
          </w:p>
        </w:tc>
        <w:tc>
          <w:tcPr>
            <w:tcW w:w="870" w:type="dxa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3,35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15,9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изюм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0,06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5,48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12,95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растит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2,81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26,16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44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1,99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7,80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2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0,61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2,85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10,82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62,81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6"/>
        </w:trPr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Рассольник со сметаной на мясном бульоне№57</w:t>
            </w: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картофель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0,98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11,9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52,5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84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раст..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84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0,03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2,16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17,61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Лук репч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1,82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8,2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0,21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1,34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5,44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1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говядина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3,48</w:t>
            </w: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8,75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87,25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2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Огурцы сол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13,95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1,81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1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рис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33,0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9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сметана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0,25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20,4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9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Томат паста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2,97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36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6,09</w:t>
            </w:r>
          </w:p>
        </w:tc>
        <w:tc>
          <w:tcPr>
            <w:tcW w:w="870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17,03</w:t>
            </w:r>
          </w:p>
        </w:tc>
        <w:tc>
          <w:tcPr>
            <w:tcW w:w="97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23,34</w:t>
            </w:r>
          </w:p>
        </w:tc>
        <w:tc>
          <w:tcPr>
            <w:tcW w:w="992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265,14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05"/>
        </w:trPr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Голубцы ленивые№58</w:t>
            </w:r>
          </w:p>
          <w:p w:rsidR="00962335" w:rsidRPr="0050706D" w:rsidRDefault="00962335" w:rsidP="0050706D">
            <w:pPr>
              <w:jc w:val="center"/>
              <w:rPr>
                <w:b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куры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80,05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14,56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14,73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0,56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192,92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0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0,03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2,17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19,85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рис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14,28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66,0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мука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0,44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2,76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13,36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Лук репч.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1,82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8,2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95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капуста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160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2,88</w:t>
            </w: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0,16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7,52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43,2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95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сметана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1,6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16,32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10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Томат паста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2,97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93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яйцо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1/10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3,48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0,58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7,85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10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20,41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23,88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27,86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406,63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5"/>
        </w:trPr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Картофельное пюре№35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картофель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220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3,3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0,66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28,54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132,0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2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слив.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1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1,5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1,75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2,35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26,5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05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4,85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6,01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30,96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191,6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Кисель №37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кисель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1,3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16,09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66,2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9,98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37,9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673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1,3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26,07</w:t>
            </w:r>
          </w:p>
        </w:tc>
        <w:tc>
          <w:tcPr>
            <w:tcW w:w="992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104,10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B0331D" w:rsidTr="0050706D">
        <w:tc>
          <w:tcPr>
            <w:tcW w:w="2404" w:type="dxa"/>
            <w:vMerge w:val="restart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Хлеб ржаной №9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хлеб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3,35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126,0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739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3,35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26,9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tabs>
                <w:tab w:val="left" w:pos="720"/>
              </w:tabs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126,0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обед</w:t>
            </w: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36,61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50,37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145,95</w:t>
            </w:r>
          </w:p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1156,28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69"/>
        </w:trPr>
        <w:tc>
          <w:tcPr>
            <w:tcW w:w="2404" w:type="dxa"/>
          </w:tcPr>
          <w:p w:rsidR="00962335" w:rsidRPr="0050706D" w:rsidRDefault="00962335" w:rsidP="00DF2D61">
            <w:pPr>
              <w:pStyle w:val="Heading2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272C31" w:rsidTr="0050706D">
        <w:trPr>
          <w:trHeight w:val="75"/>
        </w:trPr>
        <w:tc>
          <w:tcPr>
            <w:tcW w:w="2404" w:type="dxa"/>
            <w:vMerge w:val="restart"/>
          </w:tcPr>
          <w:p w:rsidR="00962335" w:rsidRPr="0050706D" w:rsidRDefault="00962335" w:rsidP="00DF2D61">
            <w:pPr>
              <w:pStyle w:val="Heading2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>Пирожки с повидлом№20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слив.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705" w:type="dxa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1,29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10,54</w:t>
            </w:r>
          </w:p>
        </w:tc>
        <w:tc>
          <w:tcPr>
            <w:tcW w:w="614" w:type="dxa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1,35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15,9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2,81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26,16</w:t>
            </w:r>
          </w:p>
        </w:tc>
        <w:tc>
          <w:tcPr>
            <w:tcW w:w="614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6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яйцо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1/8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4,35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0,36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0,38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0,01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5,08</w:t>
            </w:r>
          </w:p>
        </w:tc>
        <w:tc>
          <w:tcPr>
            <w:tcW w:w="614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мука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4,65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0,50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34,85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62,0</w:t>
            </w:r>
          </w:p>
        </w:tc>
        <w:tc>
          <w:tcPr>
            <w:tcW w:w="614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дрожи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614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75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4,76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повидло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1,25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3,25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02"/>
        </w:trPr>
        <w:tc>
          <w:tcPr>
            <w:tcW w:w="2404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62" w:type="dxa"/>
            <w:gridSpan w:val="7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100/25</w:t>
            </w: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8,87</w:t>
            </w:r>
          </w:p>
        </w:tc>
        <w:tc>
          <w:tcPr>
            <w:tcW w:w="870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6,98</w:t>
            </w:r>
          </w:p>
        </w:tc>
        <w:tc>
          <w:tcPr>
            <w:tcW w:w="97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41,73</w:t>
            </w:r>
          </w:p>
        </w:tc>
        <w:tc>
          <w:tcPr>
            <w:tcW w:w="992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142,43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77"/>
        </w:trPr>
        <w:tc>
          <w:tcPr>
            <w:tcW w:w="2404" w:type="dxa"/>
            <w:vMerge w:val="restart"/>
          </w:tcPr>
          <w:p w:rsidR="00962335" w:rsidRPr="0050706D" w:rsidRDefault="00962335" w:rsidP="0050706D">
            <w:pPr>
              <w:jc w:val="both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Чай с лимоном№21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14,35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58,5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65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Чай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65"/>
        </w:trPr>
        <w:tc>
          <w:tcPr>
            <w:tcW w:w="2404" w:type="dxa"/>
            <w:vMerge/>
          </w:tcPr>
          <w:p w:rsidR="00962335" w:rsidRPr="0050706D" w:rsidRDefault="00962335" w:rsidP="0050706D">
            <w:pPr>
              <w:jc w:val="both"/>
            </w:pPr>
          </w:p>
        </w:tc>
        <w:tc>
          <w:tcPr>
            <w:tcW w:w="1412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Лимон</w:t>
            </w: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3,5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614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1,57</w:t>
            </w:r>
          </w:p>
        </w:tc>
      </w:tr>
      <w:tr w:rsidR="00962335" w:rsidRPr="008121C4" w:rsidTr="0050706D">
        <w:trPr>
          <w:trHeight w:val="345"/>
        </w:trPr>
        <w:tc>
          <w:tcPr>
            <w:tcW w:w="2404" w:type="dxa"/>
            <w:vMerge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both"/>
            </w:pPr>
          </w:p>
        </w:tc>
        <w:tc>
          <w:tcPr>
            <w:tcW w:w="2265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14,35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58,5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50"/>
        </w:trPr>
        <w:tc>
          <w:tcPr>
            <w:tcW w:w="2404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both"/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>Всего за</w:t>
            </w:r>
          </w:p>
          <w:p w:rsidR="00962335" w:rsidRPr="0050706D" w:rsidRDefault="00962335" w:rsidP="0050706D">
            <w:pPr>
              <w:jc w:val="both"/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8,87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6,98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962335" w:rsidRPr="0050706D" w:rsidRDefault="00962335" w:rsidP="00DF2D61">
            <w:pPr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56,08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C00000"/>
              </w:rPr>
            </w:pPr>
            <w:r w:rsidRPr="0050706D">
              <w:rPr>
                <w:b/>
                <w:color w:val="C00000"/>
                <w:sz w:val="22"/>
                <w:szCs w:val="22"/>
              </w:rPr>
              <w:t>200,93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50"/>
        </w:trPr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70C0"/>
              </w:rPr>
            </w:pPr>
            <w:r w:rsidRPr="0050706D">
              <w:rPr>
                <w:b/>
                <w:color w:val="0070C0"/>
                <w:sz w:val="22"/>
                <w:szCs w:val="22"/>
              </w:rPr>
              <w:t>61,64</w:t>
            </w: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  <w:color w:val="0070C0"/>
              </w:rPr>
            </w:pPr>
            <w:r w:rsidRPr="0050706D">
              <w:rPr>
                <w:b/>
                <w:color w:val="0070C0"/>
                <w:sz w:val="22"/>
                <w:szCs w:val="22"/>
              </w:rPr>
              <w:t>78,15</w:t>
            </w: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  <w:color w:val="0070C0"/>
              </w:rPr>
            </w:pPr>
            <w:r w:rsidRPr="0050706D">
              <w:rPr>
                <w:b/>
                <w:color w:val="0070C0"/>
                <w:sz w:val="22"/>
                <w:szCs w:val="22"/>
              </w:rPr>
              <w:t>289,0</w:t>
            </w:r>
          </w:p>
        </w:tc>
        <w:tc>
          <w:tcPr>
            <w:tcW w:w="992" w:type="dxa"/>
          </w:tcPr>
          <w:p w:rsidR="00962335" w:rsidRPr="0050706D" w:rsidRDefault="00962335" w:rsidP="00DF2D61">
            <w:pPr>
              <w:rPr>
                <w:b/>
                <w:color w:val="0070C0"/>
              </w:rPr>
            </w:pPr>
            <w:r w:rsidRPr="0050706D">
              <w:rPr>
                <w:b/>
                <w:color w:val="0070C0"/>
                <w:sz w:val="22"/>
                <w:szCs w:val="22"/>
              </w:rPr>
              <w:t>1942,64</w:t>
            </w:r>
          </w:p>
        </w:tc>
        <w:tc>
          <w:tcPr>
            <w:tcW w:w="614" w:type="dxa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50"/>
        </w:trPr>
        <w:tc>
          <w:tcPr>
            <w:tcW w:w="2404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12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70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6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614" w:type="dxa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DF2D61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6E7B1E">
      <w:pPr>
        <w:jc w:val="center"/>
        <w:rPr>
          <w:b/>
          <w:bCs/>
          <w:sz w:val="28"/>
          <w:szCs w:val="28"/>
        </w:rPr>
      </w:pPr>
    </w:p>
    <w:p w:rsidR="00962335" w:rsidRDefault="00962335" w:rsidP="00D10CD3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Default="00962335" w:rsidP="00D10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 </w:t>
      </w:r>
      <w:r w:rsidRPr="000217FD">
        <w:rPr>
          <w:b/>
          <w:bCs/>
          <w:sz w:val="28"/>
          <w:szCs w:val="28"/>
        </w:rPr>
        <w:t>день</w:t>
      </w:r>
      <w:r w:rsidRPr="002F2E04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7лет)</w:t>
      </w:r>
    </w:p>
    <w:p w:rsidR="00962335" w:rsidRDefault="00962335" w:rsidP="00D10CD3">
      <w:pPr>
        <w:jc w:val="center"/>
        <w:rPr>
          <w:b/>
          <w:bCs/>
        </w:rPr>
      </w:pPr>
      <w:r w:rsidRPr="00D8523E">
        <w:rPr>
          <w:b/>
          <w:bCs/>
        </w:rPr>
        <w:t>Восьмой день: среда неделя вторая</w:t>
      </w:r>
    </w:p>
    <w:p w:rsidR="00962335" w:rsidRPr="00D8523E" w:rsidRDefault="00962335" w:rsidP="00D10CD3">
      <w:pPr>
        <w:jc w:val="center"/>
        <w:rPr>
          <w:b/>
          <w:bCs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416"/>
        <w:gridCol w:w="1415"/>
        <w:gridCol w:w="850"/>
        <w:gridCol w:w="843"/>
        <w:gridCol w:w="850"/>
        <w:gridCol w:w="708"/>
        <w:gridCol w:w="838"/>
        <w:gridCol w:w="958"/>
        <w:gridCol w:w="997"/>
        <w:gridCol w:w="610"/>
      </w:tblGrid>
      <w:tr w:rsidR="00962335" w:rsidRPr="008121C4" w:rsidTr="0050706D">
        <w:trPr>
          <w:trHeight w:val="436"/>
        </w:trPr>
        <w:tc>
          <w:tcPr>
            <w:tcW w:w="2416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Название блюд</w:t>
            </w:r>
          </w:p>
        </w:tc>
        <w:tc>
          <w:tcPr>
            <w:tcW w:w="1415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Перечень продуктов</w:t>
            </w:r>
          </w:p>
        </w:tc>
        <w:tc>
          <w:tcPr>
            <w:tcW w:w="1693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Кол-во</w:t>
            </w: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 xml:space="preserve"> продуктов</w:t>
            </w:r>
          </w:p>
        </w:tc>
        <w:tc>
          <w:tcPr>
            <w:tcW w:w="850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708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0706D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38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58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7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610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Вит</w:t>
            </w:r>
          </w:p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С</w:t>
            </w: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5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50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8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8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DF2D61">
            <w:pPr>
              <w:pStyle w:val="Heading4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Каша рисовая №69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рис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2,1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21,42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99,0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3,36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63,6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0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4,99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18,95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5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600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58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 xml:space="preserve">                                                                  200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5,75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6,9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32,88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214,65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Кофейный напиток с молоком №23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5,64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63,6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40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14,97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56,85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0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Кофе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0,12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0,004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7,4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38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58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3,72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22,33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127,85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Батон с сыром№15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0,45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24,95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117,5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сыр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2,76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43,2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50/12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6,76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3,35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25,13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160,7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16,23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13,25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80,34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503,2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 xml:space="preserve">ВТОРОЙ </w:t>
            </w:r>
          </w:p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Фрукты свежие№16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</w:pPr>
            <w:r w:rsidRPr="0050706D">
              <w:rPr>
                <w:sz w:val="22"/>
                <w:szCs w:val="22"/>
              </w:rPr>
              <w:t>груша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118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104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0,31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9,88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43,68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0,42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0,31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9,88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43,68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50706D"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Салат свекольный №25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свекла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0,06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6,0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25,2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1,99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7,58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381BF0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растит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26,97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187388" w:rsidTr="0050706D">
        <w:tc>
          <w:tcPr>
            <w:tcW w:w="2416" w:type="dxa"/>
            <w:vMerge/>
          </w:tcPr>
          <w:p w:rsidR="00962335" w:rsidRPr="0050706D" w:rsidRDefault="00962335" w:rsidP="00DF2D61"/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0,96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3,06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7,99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59,75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</w:pPr>
          </w:p>
        </w:tc>
      </w:tr>
      <w:tr w:rsidR="00962335" w:rsidRPr="008121C4" w:rsidTr="0050706D"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Суп молочно-полевой №71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2,5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53,0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растит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29,36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0,98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11,9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52,5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пшено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1,0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0,22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6,54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15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лук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0,17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1,1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4,92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5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0,21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0,02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1,34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5,44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35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Томат-паста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2,97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22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58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5,55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10,34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26,17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217,15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0"/>
        </w:trPr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Отварные сосиски№72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сосиски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70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7,21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12,53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0,28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140,0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1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7,21</w:t>
            </w:r>
          </w:p>
        </w:tc>
        <w:tc>
          <w:tcPr>
            <w:tcW w:w="83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12,53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0,28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140,0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Отварная гречка№54</w:t>
            </w:r>
          </w:p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гречка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6,3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0,78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26,28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139,2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4,35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39,7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6,36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5,13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26,36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178,9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54"/>
        </w:trPr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Компот из сухофруктов№8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14,57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56,85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54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сухофрукты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0,38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7,24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30,29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0,38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21,81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87,14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61"/>
        </w:trPr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 xml:space="preserve">Хлеб ржаной №9 </w:t>
            </w:r>
          </w:p>
        </w:tc>
        <w:tc>
          <w:tcPr>
            <w:tcW w:w="1415" w:type="dxa"/>
            <w:vMerge w:val="restart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хлеб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3,55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26,9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126,0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85"/>
        </w:trPr>
        <w:tc>
          <w:tcPr>
            <w:tcW w:w="2416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415" w:type="dxa"/>
            <w:vMerge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3,55</w:t>
            </w:r>
          </w:p>
        </w:tc>
        <w:tc>
          <w:tcPr>
            <w:tcW w:w="83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26,9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126,0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16"/>
        </w:trPr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обед</w:t>
            </w: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3958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24,01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31,66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109,51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808,94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469"/>
        </w:trPr>
        <w:tc>
          <w:tcPr>
            <w:tcW w:w="2416" w:type="dxa"/>
          </w:tcPr>
          <w:p w:rsidR="00962335" w:rsidRPr="0050706D" w:rsidRDefault="00962335" w:rsidP="00DF2D61">
            <w:pPr>
              <w:pStyle w:val="Heading2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 xml:space="preserve"> ПОЛДНИК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0"/>
        </w:trPr>
        <w:tc>
          <w:tcPr>
            <w:tcW w:w="2416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Каша пшенная №50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пшено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3,45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0,99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19,95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104,4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5,64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63,6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120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.масло слив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10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4,99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18,95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2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  <w:tc>
          <w:tcPr>
            <w:tcW w:w="3958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7,1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7,59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30,65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220,05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c>
          <w:tcPr>
            <w:tcW w:w="2416" w:type="dxa"/>
            <w:vMerge w:val="restart"/>
          </w:tcPr>
          <w:p w:rsidR="00962335" w:rsidRPr="0050706D" w:rsidRDefault="00962335" w:rsidP="0050706D">
            <w:pPr>
              <w:jc w:val="both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Чай с соком№70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9,98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37,9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Чай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90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сок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6,75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27,0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87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3958" w:type="dxa"/>
            <w:gridSpan w:val="4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16,73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64,90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0"/>
        </w:trPr>
        <w:tc>
          <w:tcPr>
            <w:tcW w:w="2416" w:type="dxa"/>
            <w:vMerge w:val="restart"/>
          </w:tcPr>
          <w:p w:rsidR="00962335" w:rsidRPr="0050706D" w:rsidRDefault="00962335" w:rsidP="0050706D">
            <w:pPr>
              <w:jc w:val="both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Батон пшеничный№11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706D">
              <w:rPr>
                <w:b/>
                <w:color w:val="000000"/>
                <w:sz w:val="20"/>
                <w:szCs w:val="20"/>
              </w:rPr>
              <w:t>3,8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706D">
              <w:rPr>
                <w:b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706D">
              <w:rPr>
                <w:b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706D">
              <w:rPr>
                <w:b/>
                <w:color w:val="000000"/>
                <w:sz w:val="20"/>
                <w:szCs w:val="20"/>
              </w:rPr>
              <w:t>117,5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276"/>
        </w:trPr>
        <w:tc>
          <w:tcPr>
            <w:tcW w:w="2416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</w:rPr>
            </w:pPr>
            <w:r w:rsidRPr="0050706D">
              <w:rPr>
                <w:b/>
                <w:color w:val="000000"/>
                <w:sz w:val="22"/>
                <w:szCs w:val="22"/>
              </w:rPr>
              <w:t>3,8</w:t>
            </w:r>
          </w:p>
        </w:tc>
        <w:tc>
          <w:tcPr>
            <w:tcW w:w="83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</w:rPr>
            </w:pPr>
            <w:r w:rsidRPr="0050706D">
              <w:rPr>
                <w:b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</w:rPr>
            </w:pPr>
            <w:r w:rsidRPr="0050706D">
              <w:rPr>
                <w:b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color w:val="000000"/>
              </w:rPr>
            </w:pPr>
            <w:r w:rsidRPr="0050706D">
              <w:rPr>
                <w:b/>
                <w:color w:val="000000"/>
                <w:sz w:val="22"/>
                <w:szCs w:val="22"/>
              </w:rPr>
              <w:t>117,5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c>
          <w:tcPr>
            <w:tcW w:w="2416" w:type="dxa"/>
          </w:tcPr>
          <w:p w:rsidR="00962335" w:rsidRPr="0050706D" w:rsidRDefault="00962335" w:rsidP="0050706D">
            <w:pPr>
              <w:jc w:val="both"/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>Всего за</w:t>
            </w:r>
          </w:p>
          <w:p w:rsidR="00962335" w:rsidRPr="0050706D" w:rsidRDefault="00962335" w:rsidP="0050706D">
            <w:pPr>
              <w:jc w:val="both"/>
              <w:rPr>
                <w:b/>
                <w:lang w:val="en-US"/>
              </w:rPr>
            </w:pPr>
            <w:r w:rsidRPr="0050706D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10,9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7,99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71,98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402,45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50"/>
        </w:trPr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color w:val="002060"/>
              </w:rPr>
            </w:pPr>
            <w:r w:rsidRPr="0050706D">
              <w:rPr>
                <w:b/>
                <w:color w:val="002060"/>
                <w:sz w:val="22"/>
                <w:szCs w:val="22"/>
              </w:rPr>
              <w:t>51,56</w:t>
            </w: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color w:val="002060"/>
              </w:rPr>
            </w:pPr>
            <w:r w:rsidRPr="0050706D">
              <w:rPr>
                <w:b/>
                <w:color w:val="002060"/>
                <w:sz w:val="22"/>
                <w:szCs w:val="22"/>
              </w:rPr>
              <w:t>53,21</w:t>
            </w: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color w:val="002060"/>
              </w:rPr>
            </w:pPr>
            <w:r w:rsidRPr="0050706D">
              <w:rPr>
                <w:b/>
                <w:color w:val="002060"/>
                <w:sz w:val="22"/>
                <w:szCs w:val="22"/>
              </w:rPr>
              <w:t>271,71</w:t>
            </w:r>
          </w:p>
        </w:tc>
        <w:tc>
          <w:tcPr>
            <w:tcW w:w="997" w:type="dxa"/>
          </w:tcPr>
          <w:p w:rsidR="00962335" w:rsidRPr="0050706D" w:rsidRDefault="00962335" w:rsidP="0050706D">
            <w:pPr>
              <w:jc w:val="center"/>
              <w:rPr>
                <w:b/>
                <w:color w:val="002060"/>
              </w:rPr>
            </w:pPr>
            <w:r w:rsidRPr="0050706D">
              <w:rPr>
                <w:b/>
                <w:color w:val="002060"/>
                <w:sz w:val="22"/>
                <w:szCs w:val="22"/>
              </w:rPr>
              <w:t>1758,27</w:t>
            </w:r>
          </w:p>
        </w:tc>
        <w:tc>
          <w:tcPr>
            <w:tcW w:w="61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trHeight w:val="350"/>
        </w:trPr>
        <w:tc>
          <w:tcPr>
            <w:tcW w:w="2416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15" w:type="dxa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843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610" w:type="dxa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D10CD3">
      <w:pPr>
        <w:jc w:val="center"/>
        <w:rPr>
          <w:b/>
          <w:bCs/>
          <w:sz w:val="28"/>
          <w:szCs w:val="28"/>
        </w:rPr>
      </w:pPr>
    </w:p>
    <w:p w:rsidR="00962335" w:rsidRDefault="00962335" w:rsidP="00D10CD3">
      <w:pPr>
        <w:jc w:val="center"/>
        <w:rPr>
          <w:b/>
          <w:bCs/>
          <w:sz w:val="28"/>
          <w:szCs w:val="28"/>
        </w:rPr>
      </w:pPr>
    </w:p>
    <w:p w:rsidR="00962335" w:rsidRDefault="00962335" w:rsidP="00D10CD3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Pr="00ED5428" w:rsidRDefault="00962335" w:rsidP="00985E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ED5428">
        <w:rPr>
          <w:b/>
          <w:bCs/>
          <w:sz w:val="28"/>
          <w:szCs w:val="28"/>
        </w:rPr>
        <w:t xml:space="preserve"> день (с 3 до 7 лет)</w:t>
      </w:r>
    </w:p>
    <w:p w:rsidR="00962335" w:rsidRPr="00ED5428" w:rsidRDefault="00962335" w:rsidP="00985E24">
      <w:pPr>
        <w:jc w:val="center"/>
        <w:rPr>
          <w:b/>
          <w:bCs/>
        </w:rPr>
      </w:pPr>
      <w:r w:rsidRPr="00ED5428">
        <w:rPr>
          <w:b/>
          <w:bCs/>
        </w:rPr>
        <w:t>Де</w:t>
      </w:r>
      <w:r>
        <w:rPr>
          <w:b/>
          <w:bCs/>
        </w:rPr>
        <w:t>в</w:t>
      </w:r>
      <w:r w:rsidRPr="00ED5428">
        <w:rPr>
          <w:b/>
          <w:bCs/>
        </w:rPr>
        <w:t xml:space="preserve">ятый день: </w:t>
      </w:r>
      <w:r>
        <w:rPr>
          <w:b/>
          <w:bCs/>
        </w:rPr>
        <w:t xml:space="preserve">четверг </w:t>
      </w:r>
      <w:r w:rsidRPr="00ED5428">
        <w:rPr>
          <w:b/>
          <w:bCs/>
        </w:rPr>
        <w:t xml:space="preserve"> вторая неделя</w:t>
      </w:r>
    </w:p>
    <w:p w:rsidR="00962335" w:rsidRPr="00454CAF" w:rsidRDefault="00962335" w:rsidP="00985E24">
      <w:pPr>
        <w:jc w:val="center"/>
        <w:rPr>
          <w:b/>
          <w:bCs/>
          <w:sz w:val="28"/>
          <w:szCs w:val="28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9"/>
        <w:gridCol w:w="1418"/>
        <w:gridCol w:w="850"/>
        <w:gridCol w:w="851"/>
        <w:gridCol w:w="883"/>
        <w:gridCol w:w="23"/>
        <w:gridCol w:w="795"/>
        <w:gridCol w:w="893"/>
        <w:gridCol w:w="28"/>
        <w:gridCol w:w="970"/>
        <w:gridCol w:w="7"/>
        <w:gridCol w:w="990"/>
        <w:gridCol w:w="89"/>
        <w:gridCol w:w="481"/>
      </w:tblGrid>
      <w:tr w:rsidR="00962335" w:rsidRPr="008121C4" w:rsidTr="00DF2D61">
        <w:trPr>
          <w:cantSplit/>
          <w:trHeight w:val="436"/>
          <w:jc w:val="center"/>
        </w:trPr>
        <w:tc>
          <w:tcPr>
            <w:tcW w:w="2349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Название блюд</w:t>
            </w:r>
            <w:r>
              <w:rPr>
                <w:b/>
                <w:bCs/>
              </w:rPr>
              <w:t>а</w:t>
            </w:r>
          </w:p>
        </w:tc>
        <w:tc>
          <w:tcPr>
            <w:tcW w:w="1418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>Перечень продуктов</w:t>
            </w:r>
          </w:p>
        </w:tc>
        <w:tc>
          <w:tcPr>
            <w:tcW w:w="1701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bCs/>
                <w:lang w:val="en-US"/>
              </w:rPr>
            </w:pPr>
            <w:r w:rsidRPr="008121C4">
              <w:rPr>
                <w:b/>
                <w:bCs/>
              </w:rPr>
              <w:t>Кол-во</w:t>
            </w:r>
          </w:p>
          <w:p w:rsidR="00962335" w:rsidRPr="008121C4" w:rsidRDefault="00962335" w:rsidP="00DF2D61">
            <w:pPr>
              <w:jc w:val="center"/>
              <w:rPr>
                <w:b/>
                <w:bCs/>
              </w:rPr>
            </w:pPr>
            <w:r w:rsidRPr="008121C4">
              <w:rPr>
                <w:b/>
                <w:bCs/>
              </w:rPr>
              <w:t xml:space="preserve"> продуктов</w:t>
            </w:r>
          </w:p>
        </w:tc>
        <w:tc>
          <w:tcPr>
            <w:tcW w:w="906" w:type="dxa"/>
            <w:gridSpan w:val="2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795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121C4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921" w:type="dxa"/>
            <w:gridSpan w:val="2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77" w:type="dxa"/>
            <w:gridSpan w:val="2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079" w:type="dxa"/>
            <w:gridSpan w:val="2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  <w:r w:rsidRPr="008121C4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481" w:type="dxa"/>
            <w:vMerge w:val="restart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  <w:r w:rsidRPr="008121C4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06" w:type="dxa"/>
            <w:gridSpan w:val="2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1" w:type="dxa"/>
            <w:vMerge/>
          </w:tcPr>
          <w:p w:rsidR="00962335" w:rsidRPr="008121C4" w:rsidRDefault="00962335" w:rsidP="00DF2D6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tcBorders>
              <w:bottom w:val="single" w:sz="18" w:space="0" w:color="auto"/>
            </w:tcBorders>
          </w:tcPr>
          <w:p w:rsidR="00962335" w:rsidRPr="00091EBF" w:rsidRDefault="00962335" w:rsidP="00DF2D61">
            <w:pPr>
              <w:pStyle w:val="Heading4"/>
              <w:rPr>
                <w:b/>
                <w:u w:val="none"/>
              </w:rPr>
            </w:pPr>
            <w:r w:rsidRPr="00091EBF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 w:val="restart"/>
            <w:tcBorders>
              <w:top w:val="single" w:sz="18" w:space="0" w:color="auto"/>
            </w:tcBorders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Каша пшеничная№60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пшеничная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6" w:type="dxa"/>
            <w:gridSpan w:val="2"/>
            <w:tcBorders>
              <w:top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17,49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</w:tc>
        <w:tc>
          <w:tcPr>
            <w:tcW w:w="481" w:type="dxa"/>
            <w:tcBorders>
              <w:top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3,6</w:t>
            </w:r>
          </w:p>
        </w:tc>
        <w:tc>
          <w:tcPr>
            <w:tcW w:w="921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3,0</w:t>
            </w:r>
          </w:p>
        </w:tc>
        <w:tc>
          <w:tcPr>
            <w:tcW w:w="977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5,64</w:t>
            </w:r>
          </w:p>
        </w:tc>
        <w:tc>
          <w:tcPr>
            <w:tcW w:w="1079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63,6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20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0,05</w:t>
            </w:r>
          </w:p>
        </w:tc>
        <w:tc>
          <w:tcPr>
            <w:tcW w:w="921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3,6</w:t>
            </w:r>
          </w:p>
        </w:tc>
        <w:tc>
          <w:tcPr>
            <w:tcW w:w="977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0,07</w:t>
            </w:r>
          </w:p>
        </w:tc>
        <w:tc>
          <w:tcPr>
            <w:tcW w:w="1079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80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4,99</w:t>
            </w:r>
          </w:p>
        </w:tc>
        <w:tc>
          <w:tcPr>
            <w:tcW w:w="1079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18,95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94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4025" w:type="dxa"/>
            <w:gridSpan w:val="5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95" w:type="dxa"/>
          </w:tcPr>
          <w:p w:rsidR="00962335" w:rsidRPr="00C64E05" w:rsidRDefault="00962335" w:rsidP="00DF2D61">
            <w:pPr>
              <w:rPr>
                <w:b/>
              </w:rPr>
            </w:pPr>
            <w:r>
              <w:rPr>
                <w:b/>
              </w:rPr>
              <w:t>6,95</w:t>
            </w:r>
          </w:p>
        </w:tc>
        <w:tc>
          <w:tcPr>
            <w:tcW w:w="921" w:type="dxa"/>
            <w:gridSpan w:val="2"/>
          </w:tcPr>
          <w:p w:rsidR="00962335" w:rsidRPr="00C64E05" w:rsidRDefault="00962335" w:rsidP="00DF2D61">
            <w:pPr>
              <w:rPr>
                <w:b/>
              </w:rPr>
            </w:pPr>
            <w:r>
              <w:rPr>
                <w:b/>
              </w:rPr>
              <w:t>6,96</w:t>
            </w:r>
          </w:p>
        </w:tc>
        <w:tc>
          <w:tcPr>
            <w:tcW w:w="977" w:type="dxa"/>
            <w:gridSpan w:val="2"/>
          </w:tcPr>
          <w:p w:rsidR="00962335" w:rsidRPr="00C64E05" w:rsidRDefault="00962335" w:rsidP="00DF2D61">
            <w:pPr>
              <w:rPr>
                <w:b/>
              </w:rPr>
            </w:pPr>
            <w:r>
              <w:rPr>
                <w:b/>
              </w:rPr>
              <w:t>28,19</w:t>
            </w:r>
          </w:p>
        </w:tc>
        <w:tc>
          <w:tcPr>
            <w:tcW w:w="1079" w:type="dxa"/>
            <w:gridSpan w:val="2"/>
          </w:tcPr>
          <w:p w:rsidR="00962335" w:rsidRPr="00C64E05" w:rsidRDefault="00962335" w:rsidP="00DF2D61">
            <w:pPr>
              <w:rPr>
                <w:b/>
              </w:rPr>
            </w:pPr>
            <w:r>
              <w:rPr>
                <w:b/>
              </w:rPr>
              <w:t>219,75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Какао с молоком№14</w:t>
            </w:r>
          </w:p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E51C88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E51C88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3,6</w:t>
            </w:r>
          </w:p>
        </w:tc>
        <w:tc>
          <w:tcPr>
            <w:tcW w:w="921" w:type="dxa"/>
            <w:gridSpan w:val="2"/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3,0</w:t>
            </w:r>
          </w:p>
        </w:tc>
        <w:tc>
          <w:tcPr>
            <w:tcW w:w="977" w:type="dxa"/>
            <w:gridSpan w:val="2"/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5,64</w:t>
            </w:r>
          </w:p>
        </w:tc>
        <w:tc>
          <w:tcPr>
            <w:tcW w:w="1079" w:type="dxa"/>
            <w:gridSpan w:val="2"/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63,6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81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30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4,97</w:t>
            </w:r>
          </w:p>
        </w:tc>
        <w:tc>
          <w:tcPr>
            <w:tcW w:w="1079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35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2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21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77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079" w:type="dxa"/>
            <w:gridSpan w:val="2"/>
          </w:tcPr>
          <w:p w:rsidR="00962335" w:rsidRPr="008D4DCE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84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95" w:type="dxa"/>
            <w:tcBorders>
              <w:bottom w:val="single" w:sz="8" w:space="0" w:color="auto"/>
            </w:tcBorders>
          </w:tcPr>
          <w:p w:rsidR="00962335" w:rsidRPr="00C64E05" w:rsidRDefault="00962335" w:rsidP="00DF2D61">
            <w:pPr>
              <w:rPr>
                <w:b/>
              </w:rPr>
            </w:pPr>
            <w:r>
              <w:rPr>
                <w:b/>
              </w:rPr>
              <w:t>4,10</w:t>
            </w:r>
          </w:p>
        </w:tc>
        <w:tc>
          <w:tcPr>
            <w:tcW w:w="921" w:type="dxa"/>
            <w:gridSpan w:val="2"/>
            <w:tcBorders>
              <w:bottom w:val="single" w:sz="8" w:space="0" w:color="auto"/>
            </w:tcBorders>
          </w:tcPr>
          <w:p w:rsidR="00962335" w:rsidRPr="00C64E0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977" w:type="dxa"/>
            <w:gridSpan w:val="2"/>
            <w:tcBorders>
              <w:bottom w:val="single" w:sz="8" w:space="0" w:color="auto"/>
            </w:tcBorders>
          </w:tcPr>
          <w:p w:rsidR="00962335" w:rsidRPr="00C64E0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20,81</w:t>
            </w:r>
          </w:p>
        </w:tc>
        <w:tc>
          <w:tcPr>
            <w:tcW w:w="1079" w:type="dxa"/>
            <w:gridSpan w:val="2"/>
            <w:tcBorders>
              <w:bottom w:val="single" w:sz="8" w:space="0" w:color="auto"/>
            </w:tcBorders>
          </w:tcPr>
          <w:p w:rsidR="00962335" w:rsidRPr="00C64E0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127,91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Батон</w:t>
            </w:r>
            <w:r w:rsidRPr="00E51C88">
              <w:rPr>
                <w:b/>
              </w:rPr>
              <w:t xml:space="preserve"> с сыром</w:t>
            </w:r>
            <w:r>
              <w:rPr>
                <w:b/>
              </w:rPr>
              <w:t xml:space="preserve"> №15</w:t>
            </w: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E51C88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21" w:type="dxa"/>
            <w:gridSpan w:val="2"/>
            <w:tcBorders>
              <w:top w:val="single" w:sz="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 w:rsidRPr="00F60C77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977" w:type="dxa"/>
            <w:gridSpan w:val="2"/>
            <w:tcBorders>
              <w:top w:val="single" w:sz="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24,95</w:t>
            </w:r>
          </w:p>
        </w:tc>
        <w:tc>
          <w:tcPr>
            <w:tcW w:w="1079" w:type="dxa"/>
            <w:gridSpan w:val="2"/>
            <w:tcBorders>
              <w:top w:val="single" w:sz="8" w:space="0" w:color="auto"/>
            </w:tcBorders>
          </w:tcPr>
          <w:p w:rsidR="00962335" w:rsidRPr="00F60C77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117,5</w:t>
            </w:r>
          </w:p>
        </w:tc>
        <w:tc>
          <w:tcPr>
            <w:tcW w:w="481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сыр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12</w:t>
            </w:r>
          </w:p>
        </w:tc>
        <w:tc>
          <w:tcPr>
            <w:tcW w:w="906" w:type="dxa"/>
            <w:gridSpan w:val="2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 w:rsidRPr="00F60C77">
              <w:rPr>
                <w:sz w:val="20"/>
                <w:szCs w:val="20"/>
              </w:rPr>
              <w:t>2,76</w:t>
            </w:r>
          </w:p>
        </w:tc>
        <w:tc>
          <w:tcPr>
            <w:tcW w:w="921" w:type="dxa"/>
            <w:gridSpan w:val="2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 w:rsidRPr="00F60C77">
              <w:rPr>
                <w:sz w:val="20"/>
                <w:szCs w:val="20"/>
              </w:rPr>
              <w:t>2,9</w:t>
            </w:r>
          </w:p>
        </w:tc>
        <w:tc>
          <w:tcPr>
            <w:tcW w:w="977" w:type="dxa"/>
            <w:gridSpan w:val="2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0,18</w:t>
            </w:r>
          </w:p>
        </w:tc>
        <w:tc>
          <w:tcPr>
            <w:tcW w:w="1079" w:type="dxa"/>
            <w:gridSpan w:val="2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 w:rsidRPr="00F60C77">
              <w:rPr>
                <w:sz w:val="20"/>
                <w:szCs w:val="20"/>
              </w:rPr>
              <w:t>43,2</w:t>
            </w:r>
          </w:p>
        </w:tc>
        <w:tc>
          <w:tcPr>
            <w:tcW w:w="48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9D70DF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 w:rsidRPr="009D70DF">
              <w:rPr>
                <w:b/>
                <w:sz w:val="20"/>
                <w:szCs w:val="20"/>
              </w:rPr>
              <w:t>50/12</w:t>
            </w: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6,76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3,35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5271E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25,13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160,7</w:t>
            </w: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rPr>
                <w:b/>
              </w:rPr>
            </w:pPr>
            <w:r w:rsidRPr="00E51C88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E51C88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17,81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13,61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74,13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F60C77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508,36</w:t>
            </w: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 w:val="restart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rPr>
                <w:b/>
              </w:rPr>
            </w:pPr>
            <w:r>
              <w:rPr>
                <w:b/>
              </w:rPr>
              <w:t>Фрукты№16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  <w:r>
              <w:t>груша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  <w:r>
              <w:t>118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  <w:r>
              <w:t>104</w:t>
            </w:r>
          </w:p>
        </w:tc>
        <w:tc>
          <w:tcPr>
            <w:tcW w:w="906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795" w:type="dxa"/>
            <w:tcBorders>
              <w:top w:val="single" w:sz="18" w:space="0" w:color="auto"/>
            </w:tcBorders>
          </w:tcPr>
          <w:p w:rsidR="00962335" w:rsidRPr="009D70DF" w:rsidRDefault="00962335" w:rsidP="00DF2D61">
            <w:pPr>
              <w:jc w:val="center"/>
            </w:pPr>
            <w:r w:rsidRPr="009D70DF">
              <w:rPr>
                <w:sz w:val="22"/>
                <w:szCs w:val="22"/>
              </w:rPr>
              <w:t>0,42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</w:tcBorders>
          </w:tcPr>
          <w:p w:rsidR="00962335" w:rsidRPr="009D70DF" w:rsidRDefault="00962335" w:rsidP="00DF2D61">
            <w:pPr>
              <w:jc w:val="center"/>
            </w:pPr>
            <w:r w:rsidRPr="009D70DF">
              <w:rPr>
                <w:sz w:val="22"/>
                <w:szCs w:val="22"/>
              </w:rPr>
              <w:t>0,31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</w:tcBorders>
          </w:tcPr>
          <w:p w:rsidR="00962335" w:rsidRPr="009D70DF" w:rsidRDefault="00962335" w:rsidP="00DF2D61">
            <w:pPr>
              <w:jc w:val="center"/>
            </w:pPr>
            <w:r w:rsidRPr="009D70DF">
              <w:rPr>
                <w:sz w:val="22"/>
                <w:szCs w:val="22"/>
              </w:rPr>
              <w:t>9,88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</w:tcBorders>
          </w:tcPr>
          <w:p w:rsidR="00962335" w:rsidRPr="009D70DF" w:rsidRDefault="00962335" w:rsidP="00DF2D61">
            <w:pPr>
              <w:jc w:val="center"/>
            </w:pPr>
            <w:r w:rsidRPr="009D70DF">
              <w:rPr>
                <w:sz w:val="22"/>
                <w:szCs w:val="22"/>
              </w:rPr>
              <w:t>43,68</w:t>
            </w:r>
          </w:p>
        </w:tc>
        <w:tc>
          <w:tcPr>
            <w:tcW w:w="48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vMerge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rPr>
                <w:b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</w:p>
        </w:tc>
        <w:tc>
          <w:tcPr>
            <w:tcW w:w="906" w:type="dxa"/>
            <w:gridSpan w:val="2"/>
            <w:tcBorders>
              <w:bottom w:val="single" w:sz="18" w:space="0" w:color="auto"/>
            </w:tcBorders>
          </w:tcPr>
          <w:p w:rsidR="00962335" w:rsidRPr="009D70DF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 w:rsidRPr="009D70D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95" w:type="dxa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0,42</w:t>
            </w:r>
          </w:p>
        </w:tc>
        <w:tc>
          <w:tcPr>
            <w:tcW w:w="921" w:type="dxa"/>
            <w:gridSpan w:val="2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0,31</w:t>
            </w:r>
          </w:p>
        </w:tc>
        <w:tc>
          <w:tcPr>
            <w:tcW w:w="977" w:type="dxa"/>
            <w:gridSpan w:val="2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9,88</w:t>
            </w:r>
          </w:p>
        </w:tc>
        <w:tc>
          <w:tcPr>
            <w:tcW w:w="1079" w:type="dxa"/>
            <w:gridSpan w:val="2"/>
            <w:tcBorders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43,68</w:t>
            </w:r>
          </w:p>
        </w:tc>
        <w:tc>
          <w:tcPr>
            <w:tcW w:w="481" w:type="dxa"/>
            <w:tcBorders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2E657B" w:rsidRDefault="00962335" w:rsidP="00DF2D61">
            <w:pPr>
              <w:rPr>
                <w:b/>
                <w:lang w:val="en-US"/>
              </w:rPr>
            </w:pPr>
            <w:r w:rsidRPr="002E657B">
              <w:rPr>
                <w:b/>
                <w:sz w:val="22"/>
                <w:szCs w:val="22"/>
              </w:rPr>
              <w:t xml:space="preserve">Всего за второй </w:t>
            </w:r>
          </w:p>
          <w:p w:rsidR="00962335" w:rsidRPr="002E657B" w:rsidRDefault="00962335" w:rsidP="00DF2D61">
            <w:pPr>
              <w:rPr>
                <w:b/>
              </w:rPr>
            </w:pPr>
            <w:r w:rsidRPr="002E657B">
              <w:rPr>
                <w:b/>
                <w:sz w:val="22"/>
                <w:szCs w:val="22"/>
              </w:rPr>
              <w:t>завтрак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0,42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0,31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9,88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264C5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43,68</w:t>
            </w: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20101" w:rsidRDefault="00962335" w:rsidP="00DF2D6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690E5F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Салат витаминный№61</w:t>
            </w:r>
          </w:p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Капуста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12,96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яблоко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2,99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11,37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4002" w:type="dxa"/>
            <w:gridSpan w:val="4"/>
          </w:tcPr>
          <w:p w:rsidR="00962335" w:rsidRPr="00E51C88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1,13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4,13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8,09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69,73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Суп рыбный№62</w:t>
            </w: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3,48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33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раст.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36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8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99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7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5,44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79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 паста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tabs>
                <w:tab w:val="center" w:pos="3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0,57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79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98" w:type="dxa"/>
            <w:gridSpan w:val="2"/>
          </w:tcPr>
          <w:p w:rsidR="00962335" w:rsidRDefault="00962335" w:rsidP="00DF2D61">
            <w:pPr>
              <w:tabs>
                <w:tab w:val="center" w:pos="38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5,53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50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818" w:type="dxa"/>
            <w:gridSpan w:val="2"/>
          </w:tcPr>
          <w:p w:rsidR="00962335" w:rsidRPr="00B9405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5,86</w:t>
            </w:r>
          </w:p>
        </w:tc>
        <w:tc>
          <w:tcPr>
            <w:tcW w:w="893" w:type="dxa"/>
          </w:tcPr>
          <w:p w:rsidR="00962335" w:rsidRPr="00B9405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8,35</w:t>
            </w:r>
          </w:p>
        </w:tc>
        <w:tc>
          <w:tcPr>
            <w:tcW w:w="998" w:type="dxa"/>
            <w:gridSpan w:val="2"/>
          </w:tcPr>
          <w:p w:rsidR="00962335" w:rsidRPr="00B9405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20,79</w:t>
            </w:r>
          </w:p>
        </w:tc>
        <w:tc>
          <w:tcPr>
            <w:tcW w:w="997" w:type="dxa"/>
            <w:gridSpan w:val="2"/>
          </w:tcPr>
          <w:p w:rsidR="00962335" w:rsidRPr="00B94059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180,8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62"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Картофельно-рыбная запеканка№63</w:t>
            </w:r>
          </w:p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79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158,4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</w:t>
            </w:r>
          </w:p>
        </w:tc>
        <w:tc>
          <w:tcPr>
            <w:tcW w:w="8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</w:t>
            </w:r>
          </w:p>
        </w:tc>
        <w:tc>
          <w:tcPr>
            <w:tcW w:w="997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126,72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70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</w:t>
            </w:r>
          </w:p>
        </w:tc>
        <w:tc>
          <w:tcPr>
            <w:tcW w:w="99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997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раст.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35,96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33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6,12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80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93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8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1,68</w:t>
            </w:r>
          </w:p>
        </w:tc>
        <w:tc>
          <w:tcPr>
            <w:tcW w:w="997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6,56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96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13,36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20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20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Томат-паста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95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4002" w:type="dxa"/>
            <w:gridSpan w:val="4"/>
          </w:tcPr>
          <w:p w:rsidR="00962335" w:rsidRPr="00E51C88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200/20</w:t>
            </w: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22,43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12,23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36,38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339,89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43"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>
              <w:rPr>
                <w:b/>
              </w:rPr>
              <w:t>Компот из сухофруктов витаминизированный№8</w:t>
            </w: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сухофрукты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7,24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30,29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135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11,98</w:t>
            </w:r>
          </w:p>
        </w:tc>
        <w:tc>
          <w:tcPr>
            <w:tcW w:w="997" w:type="dxa"/>
            <w:gridSpan w:val="2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45,48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349"/>
          <w:jc w:val="center"/>
        </w:trPr>
        <w:tc>
          <w:tcPr>
            <w:tcW w:w="2349" w:type="dxa"/>
            <w:vMerge/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18" w:type="dxa"/>
            <w:gridSpan w:val="2"/>
          </w:tcPr>
          <w:p w:rsidR="00962335" w:rsidRPr="00DB1734" w:rsidRDefault="00962335" w:rsidP="00DF2D61">
            <w:pPr>
              <w:jc w:val="center"/>
              <w:rPr>
                <w:b/>
              </w:rPr>
            </w:pPr>
            <w:r w:rsidRPr="00DB1734">
              <w:rPr>
                <w:b/>
              </w:rPr>
              <w:t>0,38</w:t>
            </w:r>
          </w:p>
        </w:tc>
        <w:tc>
          <w:tcPr>
            <w:tcW w:w="893" w:type="dxa"/>
          </w:tcPr>
          <w:p w:rsidR="00962335" w:rsidRPr="00DB1734" w:rsidRDefault="00962335" w:rsidP="00DF2D61">
            <w:pPr>
              <w:jc w:val="center"/>
              <w:rPr>
                <w:b/>
              </w:rPr>
            </w:pPr>
            <w:r w:rsidRPr="00DB1734">
              <w:rPr>
                <w:b/>
              </w:rPr>
              <w:t>-</w:t>
            </w:r>
          </w:p>
        </w:tc>
        <w:tc>
          <w:tcPr>
            <w:tcW w:w="998" w:type="dxa"/>
            <w:gridSpan w:val="2"/>
          </w:tcPr>
          <w:p w:rsidR="00962335" w:rsidRPr="00DB1734" w:rsidRDefault="00962335" w:rsidP="00DF2D61">
            <w:pPr>
              <w:jc w:val="center"/>
              <w:rPr>
                <w:b/>
              </w:rPr>
            </w:pPr>
            <w:r w:rsidRPr="00DB1734">
              <w:rPr>
                <w:b/>
              </w:rPr>
              <w:t>19,22</w:t>
            </w:r>
          </w:p>
        </w:tc>
        <w:tc>
          <w:tcPr>
            <w:tcW w:w="997" w:type="dxa"/>
            <w:gridSpan w:val="2"/>
          </w:tcPr>
          <w:p w:rsidR="00962335" w:rsidRPr="00DB1734" w:rsidRDefault="00962335" w:rsidP="00DF2D61">
            <w:pPr>
              <w:jc w:val="center"/>
              <w:rPr>
                <w:b/>
              </w:rPr>
            </w:pPr>
            <w:r w:rsidRPr="00DB1734">
              <w:rPr>
                <w:b/>
              </w:rPr>
              <w:t>75,77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86"/>
          <w:jc w:val="center"/>
        </w:trPr>
        <w:tc>
          <w:tcPr>
            <w:tcW w:w="2349" w:type="dxa"/>
            <w:vMerge w:val="restart"/>
          </w:tcPr>
          <w:p w:rsidR="00962335" w:rsidRPr="00E51C88" w:rsidRDefault="00962335" w:rsidP="00DF2D61">
            <w:pPr>
              <w:rPr>
                <w:b/>
              </w:rPr>
            </w:pPr>
            <w:r w:rsidRPr="00E51C88">
              <w:rPr>
                <w:b/>
              </w:rPr>
              <w:t xml:space="preserve">Хлеб ржаной </w:t>
            </w:r>
            <w:r>
              <w:rPr>
                <w:b/>
              </w:rPr>
              <w:t>№9</w:t>
            </w:r>
          </w:p>
        </w:tc>
        <w:tc>
          <w:tcPr>
            <w:tcW w:w="1418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 w:rsidRPr="00E51C88">
              <w:rPr>
                <w:sz w:val="20"/>
                <w:szCs w:val="20"/>
              </w:rPr>
              <w:t>хлеб</w:t>
            </w:r>
          </w:p>
        </w:tc>
        <w:tc>
          <w:tcPr>
            <w:tcW w:w="850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E51C88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E51C88">
              <w:rPr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</w:tcPr>
          <w:p w:rsidR="00962335" w:rsidRPr="00BF17E3" w:rsidRDefault="00962335" w:rsidP="00DF2D61">
            <w:pPr>
              <w:jc w:val="center"/>
              <w:rPr>
                <w:sz w:val="20"/>
                <w:szCs w:val="20"/>
              </w:rPr>
            </w:pPr>
            <w:r w:rsidRPr="00BF17E3">
              <w:rPr>
                <w:sz w:val="20"/>
                <w:szCs w:val="20"/>
              </w:rPr>
              <w:t>3,55</w:t>
            </w:r>
          </w:p>
        </w:tc>
        <w:tc>
          <w:tcPr>
            <w:tcW w:w="893" w:type="dxa"/>
          </w:tcPr>
          <w:p w:rsidR="00962335" w:rsidRPr="00BF17E3" w:rsidRDefault="00962335" w:rsidP="00DF2D61">
            <w:pPr>
              <w:jc w:val="center"/>
              <w:rPr>
                <w:sz w:val="20"/>
                <w:szCs w:val="20"/>
              </w:rPr>
            </w:pPr>
            <w:r w:rsidRPr="00BF17E3">
              <w:rPr>
                <w:sz w:val="20"/>
                <w:szCs w:val="20"/>
              </w:rPr>
              <w:t>0,6</w:t>
            </w:r>
          </w:p>
        </w:tc>
        <w:tc>
          <w:tcPr>
            <w:tcW w:w="998" w:type="dxa"/>
            <w:gridSpan w:val="2"/>
          </w:tcPr>
          <w:p w:rsidR="00962335" w:rsidRPr="00BF17E3" w:rsidRDefault="00962335" w:rsidP="00DF2D61">
            <w:pPr>
              <w:jc w:val="center"/>
              <w:rPr>
                <w:sz w:val="20"/>
                <w:szCs w:val="20"/>
              </w:rPr>
            </w:pPr>
            <w:r w:rsidRPr="00BF17E3">
              <w:rPr>
                <w:sz w:val="20"/>
                <w:szCs w:val="20"/>
              </w:rPr>
              <w:t>26,9</w:t>
            </w:r>
          </w:p>
        </w:tc>
        <w:tc>
          <w:tcPr>
            <w:tcW w:w="997" w:type="dxa"/>
            <w:gridSpan w:val="2"/>
          </w:tcPr>
          <w:p w:rsidR="00962335" w:rsidRPr="00BF17E3" w:rsidRDefault="00962335" w:rsidP="00DF2D61">
            <w:pPr>
              <w:jc w:val="center"/>
              <w:rPr>
                <w:sz w:val="20"/>
                <w:szCs w:val="20"/>
              </w:rPr>
            </w:pPr>
            <w:r w:rsidRPr="00BF17E3">
              <w:rPr>
                <w:sz w:val="20"/>
                <w:szCs w:val="20"/>
              </w:rPr>
              <w:t>126,0</w:t>
            </w:r>
          </w:p>
        </w:tc>
        <w:tc>
          <w:tcPr>
            <w:tcW w:w="570" w:type="dxa"/>
            <w:gridSpan w:val="2"/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trHeight w:val="258"/>
          <w:jc w:val="center"/>
        </w:trPr>
        <w:tc>
          <w:tcPr>
            <w:tcW w:w="2349" w:type="dxa"/>
            <w:vMerge/>
            <w:tcBorders>
              <w:bottom w:val="single" w:sz="18" w:space="0" w:color="auto"/>
            </w:tcBorders>
          </w:tcPr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bottom w:val="single" w:sz="18" w:space="0" w:color="auto"/>
            </w:tcBorders>
          </w:tcPr>
          <w:p w:rsidR="00962335" w:rsidRPr="00E51C88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18" w:type="dxa"/>
            <w:gridSpan w:val="2"/>
            <w:tcBorders>
              <w:bottom w:val="single" w:sz="18" w:space="0" w:color="auto"/>
            </w:tcBorders>
          </w:tcPr>
          <w:p w:rsidR="00962335" w:rsidRPr="00BF17E3" w:rsidRDefault="00962335" w:rsidP="00DF2D61">
            <w:pPr>
              <w:jc w:val="center"/>
              <w:rPr>
                <w:b/>
              </w:rPr>
            </w:pPr>
            <w:r w:rsidRPr="00BF17E3">
              <w:rPr>
                <w:b/>
              </w:rPr>
              <w:t>3,55</w:t>
            </w:r>
          </w:p>
        </w:tc>
        <w:tc>
          <w:tcPr>
            <w:tcW w:w="893" w:type="dxa"/>
            <w:tcBorders>
              <w:bottom w:val="single" w:sz="18" w:space="0" w:color="auto"/>
            </w:tcBorders>
          </w:tcPr>
          <w:p w:rsidR="00962335" w:rsidRPr="00BF17E3" w:rsidRDefault="00962335" w:rsidP="00DF2D61">
            <w:pPr>
              <w:jc w:val="center"/>
              <w:rPr>
                <w:b/>
              </w:rPr>
            </w:pPr>
            <w:r w:rsidRPr="00BF17E3">
              <w:rPr>
                <w:b/>
              </w:rPr>
              <w:t>0,6</w:t>
            </w:r>
          </w:p>
        </w:tc>
        <w:tc>
          <w:tcPr>
            <w:tcW w:w="998" w:type="dxa"/>
            <w:gridSpan w:val="2"/>
            <w:tcBorders>
              <w:bottom w:val="single" w:sz="18" w:space="0" w:color="auto"/>
            </w:tcBorders>
          </w:tcPr>
          <w:p w:rsidR="00962335" w:rsidRPr="00BF17E3" w:rsidRDefault="00962335" w:rsidP="00DF2D61">
            <w:pPr>
              <w:jc w:val="center"/>
              <w:rPr>
                <w:b/>
              </w:rPr>
            </w:pPr>
            <w:r w:rsidRPr="00BF17E3">
              <w:rPr>
                <w:b/>
              </w:rPr>
              <w:t>26,9</w:t>
            </w:r>
          </w:p>
        </w:tc>
        <w:tc>
          <w:tcPr>
            <w:tcW w:w="997" w:type="dxa"/>
            <w:gridSpan w:val="2"/>
            <w:tcBorders>
              <w:bottom w:val="single" w:sz="18" w:space="0" w:color="auto"/>
            </w:tcBorders>
          </w:tcPr>
          <w:p w:rsidR="00962335" w:rsidRPr="00BF17E3" w:rsidRDefault="00962335" w:rsidP="00DF2D61">
            <w:pPr>
              <w:jc w:val="center"/>
              <w:rPr>
                <w:b/>
              </w:rPr>
            </w:pPr>
            <w:r w:rsidRPr="00BF17E3">
              <w:rPr>
                <w:b/>
              </w:rPr>
              <w:t>126,0</w:t>
            </w:r>
          </w:p>
        </w:tc>
        <w:tc>
          <w:tcPr>
            <w:tcW w:w="570" w:type="dxa"/>
            <w:gridSpan w:val="2"/>
            <w:tcBorders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E51C88" w:rsidTr="00DF2D61">
        <w:trPr>
          <w:cantSplit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rPr>
                <w:b/>
              </w:rPr>
            </w:pPr>
            <w:r w:rsidRPr="00E51C88">
              <w:rPr>
                <w:b/>
                <w:sz w:val="22"/>
                <w:szCs w:val="22"/>
              </w:rPr>
              <w:t>Всего за обед</w:t>
            </w:r>
          </w:p>
          <w:p w:rsidR="00962335" w:rsidRPr="00E51C88" w:rsidRDefault="00962335" w:rsidP="00DF2D61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DC07C4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33,35</w:t>
            </w:r>
          </w:p>
        </w:tc>
        <w:tc>
          <w:tcPr>
            <w:tcW w:w="893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DC07C4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25,31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DC07C4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111,38</w:t>
            </w:r>
          </w:p>
        </w:tc>
        <w:tc>
          <w:tcPr>
            <w:tcW w:w="99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DC07C4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792,19</w:t>
            </w:r>
          </w:p>
        </w:tc>
        <w:tc>
          <w:tcPr>
            <w:tcW w:w="57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E51C88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509"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Default="00962335" w:rsidP="00DF2D61">
            <w:pPr>
              <w:pStyle w:val="Heading2"/>
              <w:rPr>
                <w:b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Уплотненный</w:t>
            </w:r>
          </w:p>
          <w:p w:rsidR="00962335" w:rsidRPr="00820101" w:rsidRDefault="00962335" w:rsidP="00DF2D61">
            <w:pPr>
              <w:pStyle w:val="Heading2"/>
              <w:rPr>
                <w:b/>
                <w:u w:val="none"/>
              </w:rPr>
            </w:pPr>
            <w:r w:rsidRPr="00820101">
              <w:rPr>
                <w:b/>
                <w:sz w:val="22"/>
                <w:szCs w:val="22"/>
                <w:u w:val="none"/>
              </w:rPr>
              <w:t>ПОЛДНИК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05"/>
          <w:jc w:val="center"/>
        </w:trPr>
        <w:tc>
          <w:tcPr>
            <w:tcW w:w="2349" w:type="dxa"/>
            <w:vMerge w:val="restart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Суп молочный с вермишелью№13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вермишель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6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21,27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</w:t>
            </w:r>
          </w:p>
        </w:tc>
        <w:tc>
          <w:tcPr>
            <w:tcW w:w="48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05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921" w:type="dxa"/>
            <w:gridSpan w:val="2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</w:t>
            </w:r>
          </w:p>
        </w:tc>
        <w:tc>
          <w:tcPr>
            <w:tcW w:w="977" w:type="dxa"/>
            <w:gridSpan w:val="2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7,05</w:t>
            </w:r>
          </w:p>
        </w:tc>
        <w:tc>
          <w:tcPr>
            <w:tcW w:w="1079" w:type="dxa"/>
            <w:gridSpan w:val="2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45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21" w:type="dxa"/>
            <w:gridSpan w:val="2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977" w:type="dxa"/>
            <w:gridSpan w:val="2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079" w:type="dxa"/>
            <w:gridSpan w:val="2"/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29,36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45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079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00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95" w:type="dxa"/>
          </w:tcPr>
          <w:p w:rsidR="00962335" w:rsidRPr="00ED0231" w:rsidRDefault="00962335" w:rsidP="00DF2D61">
            <w:pPr>
              <w:rPr>
                <w:b/>
              </w:rPr>
            </w:pPr>
            <w:r>
              <w:rPr>
                <w:b/>
              </w:rPr>
              <w:t>32,45</w:t>
            </w:r>
          </w:p>
        </w:tc>
        <w:tc>
          <w:tcPr>
            <w:tcW w:w="921" w:type="dxa"/>
            <w:gridSpan w:val="2"/>
          </w:tcPr>
          <w:p w:rsidR="00962335" w:rsidRPr="00ED023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9,09</w:t>
            </w:r>
          </w:p>
        </w:tc>
        <w:tc>
          <w:tcPr>
            <w:tcW w:w="977" w:type="dxa"/>
            <w:gridSpan w:val="2"/>
          </w:tcPr>
          <w:p w:rsidR="00962335" w:rsidRPr="00ED023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33,33</w:t>
            </w:r>
          </w:p>
        </w:tc>
        <w:tc>
          <w:tcPr>
            <w:tcW w:w="1079" w:type="dxa"/>
            <w:gridSpan w:val="2"/>
          </w:tcPr>
          <w:p w:rsidR="00962335" w:rsidRPr="00ED0231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229,61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95"/>
          <w:jc w:val="center"/>
        </w:trPr>
        <w:tc>
          <w:tcPr>
            <w:tcW w:w="2349" w:type="dxa"/>
            <w:vMerge w:val="restart"/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Чай сладкий№12</w:t>
            </w: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1B61F5" w:rsidRDefault="00962335" w:rsidP="00DF2D61">
            <w:pPr>
              <w:tabs>
                <w:tab w:val="center" w:pos="31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gridSpan w:val="2"/>
          </w:tcPr>
          <w:p w:rsidR="00962335" w:rsidRPr="001B61F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gridSpan w:val="2"/>
          </w:tcPr>
          <w:p w:rsidR="00962335" w:rsidRPr="001B61F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9" w:type="dxa"/>
            <w:gridSpan w:val="2"/>
          </w:tcPr>
          <w:p w:rsidR="00962335" w:rsidRPr="001B61F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95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1B61F5" w:rsidRDefault="00962335" w:rsidP="00DF2D61">
            <w:pPr>
              <w:tabs>
                <w:tab w:val="center" w:pos="31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gridSpan w:val="2"/>
          </w:tcPr>
          <w:p w:rsidR="00962335" w:rsidRPr="001B61F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gridSpan w:val="2"/>
          </w:tcPr>
          <w:p w:rsidR="00962335" w:rsidRPr="001B61F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14,35</w:t>
            </w:r>
          </w:p>
        </w:tc>
        <w:tc>
          <w:tcPr>
            <w:tcW w:w="1079" w:type="dxa"/>
            <w:gridSpan w:val="2"/>
          </w:tcPr>
          <w:p w:rsidR="00962335" w:rsidRPr="001B61F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194"/>
          <w:jc w:val="center"/>
        </w:trPr>
        <w:tc>
          <w:tcPr>
            <w:tcW w:w="2349" w:type="dxa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95" w:type="dxa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21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7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14,35</w:t>
            </w:r>
          </w:p>
        </w:tc>
        <w:tc>
          <w:tcPr>
            <w:tcW w:w="1079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58,5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41"/>
          <w:jc w:val="center"/>
        </w:trPr>
        <w:tc>
          <w:tcPr>
            <w:tcW w:w="2349" w:type="dxa"/>
            <w:vMerge w:val="restart"/>
          </w:tcPr>
          <w:p w:rsidR="00962335" w:rsidRPr="008121C4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Батон №11</w:t>
            </w: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962335" w:rsidRPr="00B90DF3" w:rsidRDefault="00962335" w:rsidP="00DF2D61">
            <w:pPr>
              <w:jc w:val="center"/>
            </w:pPr>
            <w:r w:rsidRPr="00B90DF3">
              <w:rPr>
                <w:sz w:val="22"/>
                <w:szCs w:val="22"/>
              </w:rPr>
              <w:t>2,4</w:t>
            </w:r>
          </w:p>
        </w:tc>
        <w:tc>
          <w:tcPr>
            <w:tcW w:w="921" w:type="dxa"/>
            <w:gridSpan w:val="2"/>
          </w:tcPr>
          <w:p w:rsidR="00962335" w:rsidRPr="00B90DF3" w:rsidRDefault="00962335" w:rsidP="00DF2D61">
            <w:pPr>
              <w:jc w:val="center"/>
            </w:pPr>
            <w:r w:rsidRPr="00B90DF3">
              <w:rPr>
                <w:sz w:val="22"/>
                <w:szCs w:val="22"/>
              </w:rPr>
              <w:t>0,27</w:t>
            </w:r>
          </w:p>
        </w:tc>
        <w:tc>
          <w:tcPr>
            <w:tcW w:w="977" w:type="dxa"/>
            <w:gridSpan w:val="2"/>
          </w:tcPr>
          <w:p w:rsidR="00962335" w:rsidRPr="00B90DF3" w:rsidRDefault="00962335" w:rsidP="00DF2D61">
            <w:pPr>
              <w:jc w:val="center"/>
            </w:pPr>
            <w:r w:rsidRPr="00B90DF3">
              <w:rPr>
                <w:sz w:val="22"/>
                <w:szCs w:val="22"/>
              </w:rPr>
              <w:t>14,97</w:t>
            </w:r>
          </w:p>
        </w:tc>
        <w:tc>
          <w:tcPr>
            <w:tcW w:w="1079" w:type="dxa"/>
            <w:gridSpan w:val="2"/>
          </w:tcPr>
          <w:p w:rsidR="00962335" w:rsidRPr="00B90DF3" w:rsidRDefault="00962335" w:rsidP="00DF2D61">
            <w:pPr>
              <w:jc w:val="center"/>
            </w:pPr>
            <w:r w:rsidRPr="00B90DF3">
              <w:rPr>
                <w:sz w:val="22"/>
                <w:szCs w:val="22"/>
              </w:rPr>
              <w:t>47,0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253"/>
          <w:jc w:val="center"/>
        </w:trPr>
        <w:tc>
          <w:tcPr>
            <w:tcW w:w="2349" w:type="dxa"/>
            <w:vMerge/>
          </w:tcPr>
          <w:p w:rsidR="0096233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95" w:type="dxa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921" w:type="dxa"/>
            <w:gridSpan w:val="2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0,27</w:t>
            </w:r>
          </w:p>
        </w:tc>
        <w:tc>
          <w:tcPr>
            <w:tcW w:w="977" w:type="dxa"/>
            <w:gridSpan w:val="2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14,97</w:t>
            </w:r>
          </w:p>
        </w:tc>
        <w:tc>
          <w:tcPr>
            <w:tcW w:w="1079" w:type="dxa"/>
            <w:gridSpan w:val="2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47,0</w:t>
            </w:r>
          </w:p>
        </w:tc>
        <w:tc>
          <w:tcPr>
            <w:tcW w:w="481" w:type="dxa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F66934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Всего</w:t>
            </w:r>
            <w:r w:rsidRPr="00F66934">
              <w:rPr>
                <w:b/>
              </w:rPr>
              <w:t xml:space="preserve"> за полдник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F66934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34,85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F66934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9,36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F66934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62,65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F66934" w:rsidRDefault="00962335" w:rsidP="00DF2D6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335,11</w:t>
            </w: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50"/>
          <w:jc w:val="center"/>
        </w:trPr>
        <w:tc>
          <w:tcPr>
            <w:tcW w:w="2349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 w:rsidRPr="008121C4">
              <w:rPr>
                <w:b/>
              </w:rPr>
              <w:t>Итого за день: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B90DF3" w:rsidRDefault="00962335" w:rsidP="00DF2D61">
            <w:pPr>
              <w:rPr>
                <w:b/>
                <w:color w:val="C00000"/>
              </w:rPr>
            </w:pPr>
            <w:r w:rsidRPr="00B90DF3">
              <w:rPr>
                <w:b/>
                <w:color w:val="C00000"/>
              </w:rPr>
              <w:t>86,43</w:t>
            </w:r>
          </w:p>
        </w:tc>
        <w:tc>
          <w:tcPr>
            <w:tcW w:w="92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90DF3" w:rsidRDefault="00962335" w:rsidP="00DF2D61">
            <w:pPr>
              <w:jc w:val="center"/>
              <w:rPr>
                <w:b/>
                <w:color w:val="C00000"/>
              </w:rPr>
            </w:pPr>
            <w:r w:rsidRPr="00B90DF3">
              <w:rPr>
                <w:b/>
                <w:color w:val="C00000"/>
              </w:rPr>
              <w:t>48,59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1C0EF7" w:rsidRDefault="00962335" w:rsidP="00DF2D61">
            <w:pPr>
              <w:jc w:val="center"/>
              <w:rPr>
                <w:b/>
                <w:color w:val="C00000"/>
              </w:rPr>
            </w:pPr>
            <w:r w:rsidRPr="001C0EF7">
              <w:rPr>
                <w:b/>
                <w:color w:val="C00000"/>
              </w:rPr>
              <w:t>258,04</w:t>
            </w:r>
          </w:p>
        </w:tc>
        <w:tc>
          <w:tcPr>
            <w:tcW w:w="107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1C0EF7" w:rsidRDefault="00962335" w:rsidP="00DF2D61">
            <w:pPr>
              <w:rPr>
                <w:b/>
                <w:color w:val="C00000"/>
              </w:rPr>
            </w:pPr>
            <w:r w:rsidRPr="001C0EF7">
              <w:rPr>
                <w:b/>
                <w:color w:val="C00000"/>
              </w:rPr>
              <w:t>1679,34</w:t>
            </w: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F66934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rPr>
          <w:cantSplit/>
          <w:trHeight w:val="350"/>
          <w:jc w:val="center"/>
        </w:trPr>
        <w:tc>
          <w:tcPr>
            <w:tcW w:w="2349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 w:rsidRPr="008121C4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6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21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77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1079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</w:p>
    <w:p w:rsidR="00962335" w:rsidRDefault="00962335" w:rsidP="00985E2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962335" w:rsidRDefault="00962335" w:rsidP="00C45A2B">
      <w:pPr>
        <w:jc w:val="center"/>
        <w:rPr>
          <w:b/>
          <w:bCs/>
          <w:sz w:val="28"/>
          <w:szCs w:val="28"/>
        </w:rPr>
      </w:pPr>
      <w:r w:rsidRPr="00EA3CE6">
        <w:rPr>
          <w:b/>
          <w:bCs/>
          <w:sz w:val="28"/>
          <w:szCs w:val="28"/>
        </w:rPr>
        <w:t>Сезон: осень-зима</w:t>
      </w:r>
    </w:p>
    <w:p w:rsidR="00962335" w:rsidRPr="00F41BF2" w:rsidRDefault="00962335" w:rsidP="00C45A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0217FD">
        <w:rPr>
          <w:b/>
          <w:bCs/>
          <w:sz w:val="28"/>
          <w:szCs w:val="28"/>
        </w:rPr>
        <w:t>день</w:t>
      </w:r>
      <w:r w:rsidRPr="00E51C88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 лет)</w:t>
      </w:r>
    </w:p>
    <w:p w:rsidR="00962335" w:rsidRDefault="00962335" w:rsidP="00C45A2B">
      <w:pPr>
        <w:jc w:val="center"/>
        <w:rPr>
          <w:b/>
        </w:rPr>
      </w:pPr>
      <w:r w:rsidRPr="00E51C88">
        <w:rPr>
          <w:b/>
        </w:rPr>
        <w:t>Де</w:t>
      </w:r>
      <w:r>
        <w:rPr>
          <w:b/>
        </w:rPr>
        <w:t>с</w:t>
      </w:r>
      <w:r w:rsidRPr="00E51C88">
        <w:rPr>
          <w:b/>
        </w:rPr>
        <w:t>ятый</w:t>
      </w:r>
      <w:r>
        <w:rPr>
          <w:b/>
        </w:rPr>
        <w:t xml:space="preserve"> день: пятница </w:t>
      </w:r>
      <w:r w:rsidRPr="00E51C88">
        <w:rPr>
          <w:b/>
        </w:rPr>
        <w:t xml:space="preserve"> вторая неделя</w:t>
      </w:r>
    </w:p>
    <w:p w:rsidR="00962335" w:rsidRPr="00E51C88" w:rsidRDefault="00962335" w:rsidP="00C45A2B">
      <w:pPr>
        <w:jc w:val="center"/>
        <w:rPr>
          <w:b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27"/>
        <w:gridCol w:w="31"/>
        <w:gridCol w:w="1273"/>
        <w:gridCol w:w="1242"/>
        <w:gridCol w:w="29"/>
        <w:gridCol w:w="819"/>
        <w:gridCol w:w="28"/>
        <w:gridCol w:w="13"/>
        <w:gridCol w:w="806"/>
        <w:gridCol w:w="29"/>
        <w:gridCol w:w="819"/>
        <w:gridCol w:w="28"/>
        <w:gridCol w:w="819"/>
        <w:gridCol w:w="29"/>
        <w:gridCol w:w="819"/>
        <w:gridCol w:w="28"/>
        <w:gridCol w:w="934"/>
        <w:gridCol w:w="56"/>
        <w:gridCol w:w="678"/>
        <w:gridCol w:w="33"/>
      </w:tblGrid>
      <w:tr w:rsidR="00962335" w:rsidRPr="00E51C88" w:rsidTr="0050706D">
        <w:trPr>
          <w:gridAfter w:val="1"/>
          <w:wAfter w:w="33" w:type="dxa"/>
          <w:trHeight w:val="436"/>
        </w:trPr>
        <w:tc>
          <w:tcPr>
            <w:tcW w:w="2235" w:type="dxa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Название блюд</w:t>
            </w:r>
          </w:p>
        </w:tc>
        <w:tc>
          <w:tcPr>
            <w:tcW w:w="1304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Перечень продуктов</w:t>
            </w:r>
          </w:p>
        </w:tc>
        <w:tc>
          <w:tcPr>
            <w:tcW w:w="2098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bCs/>
                <w:lang w:val="en-US"/>
              </w:rPr>
            </w:pPr>
            <w:r w:rsidRPr="0050706D">
              <w:rPr>
                <w:b/>
                <w:bCs/>
                <w:sz w:val="22"/>
                <w:szCs w:val="22"/>
              </w:rPr>
              <w:t>Кол-во</w:t>
            </w:r>
          </w:p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 xml:space="preserve"> продуктов</w:t>
            </w:r>
          </w:p>
        </w:tc>
        <w:tc>
          <w:tcPr>
            <w:tcW w:w="850" w:type="dxa"/>
            <w:gridSpan w:val="3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Выход блюда, г</w:t>
            </w:r>
          </w:p>
        </w:tc>
        <w:tc>
          <w:tcPr>
            <w:tcW w:w="851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0706D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50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51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65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736" w:type="dxa"/>
            <w:gridSpan w:val="2"/>
            <w:vMerge w:val="restart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Вит</w:t>
            </w:r>
          </w:p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С</w:t>
            </w:r>
          </w:p>
        </w:tc>
      </w:tr>
      <w:tr w:rsidR="00962335" w:rsidRPr="00E51C88" w:rsidTr="0050706D">
        <w:trPr>
          <w:gridAfter w:val="1"/>
          <w:wAfter w:w="33" w:type="dxa"/>
          <w:trHeight w:val="698"/>
        </w:trPr>
        <w:tc>
          <w:tcPr>
            <w:tcW w:w="2235" w:type="dxa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  <w:r w:rsidRPr="0050706D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50" w:type="dxa"/>
            <w:gridSpan w:val="3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vMerge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E51C88" w:rsidTr="0050706D">
        <w:trPr>
          <w:gridAfter w:val="1"/>
          <w:wAfter w:w="33" w:type="dxa"/>
        </w:trPr>
        <w:tc>
          <w:tcPr>
            <w:tcW w:w="2235" w:type="dxa"/>
          </w:tcPr>
          <w:p w:rsidR="00962335" w:rsidRPr="0050706D" w:rsidRDefault="00962335" w:rsidP="00DF2D61">
            <w:pPr>
              <w:pStyle w:val="Heading4"/>
              <w:rPr>
                <w:b/>
                <w:u w:val="none"/>
              </w:rPr>
            </w:pPr>
            <w:r w:rsidRPr="0050706D">
              <w:rPr>
                <w:b/>
                <w:sz w:val="22"/>
                <w:szCs w:val="22"/>
                <w:u w:val="none"/>
              </w:rPr>
              <w:t>ЗАВТРАК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Каша геркулесовая№40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7,05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79,5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геркулес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3,3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1,86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15,03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91,5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120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слив.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33,10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180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18,95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294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8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6,95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8,46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27,14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223,05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Кофейный напиток с молоком№23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5,64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63,6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130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14,97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56,85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135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кофе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0,12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7,4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284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3,72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3,04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22,31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127,85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Хлеб пшеничный с сыром№15</w:t>
            </w: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Батон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4,02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0,45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24,95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117,5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сыр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2,76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3,48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43,2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50/5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6,78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3,93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24,95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160,7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завтрак</w:t>
            </w:r>
          </w:p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17,45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15,43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74,40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511,60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E51C88" w:rsidTr="0050706D">
        <w:trPr>
          <w:gridAfter w:val="1"/>
          <w:wAfter w:w="33" w:type="dxa"/>
        </w:trPr>
        <w:tc>
          <w:tcPr>
            <w:tcW w:w="2235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Салат морковный №46</w:t>
            </w:r>
          </w:p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морковь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0,73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19,0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расти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26,97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1,99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7,58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5070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0,73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3,06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6,69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53,55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Суп свекольник со сметаной на курином бульоне№66</w:t>
            </w:r>
          </w:p>
          <w:p w:rsidR="00962335" w:rsidRPr="0050706D" w:rsidRDefault="00962335" w:rsidP="00DF2D61">
            <w:pPr>
              <w:rPr>
                <w:b/>
              </w:rPr>
            </w:pP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картофель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80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0,98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11,9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52,5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свекла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0,84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0,06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5,6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23,52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  <w:trHeight w:val="248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лук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0,17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1,1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4,92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  <w:trHeight w:val="70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морковь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0,21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0,02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1,34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5,44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Мясо кур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3,7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3,68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0,14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48,2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Сметана 20%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0,25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0,34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20,4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Масло растит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4,0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35,96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882764" w:rsidTr="0050706D">
        <w:trPr>
          <w:gridAfter w:val="1"/>
          <w:wAfter w:w="33" w:type="dxa"/>
          <w:trHeight w:val="150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Томат паста</w:t>
            </w:r>
          </w:p>
        </w:tc>
        <w:tc>
          <w:tcPr>
            <w:tcW w:w="1247" w:type="dxa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0,14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0,57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Cs/>
                <w:sz w:val="20"/>
                <w:szCs w:val="20"/>
              </w:rPr>
            </w:pPr>
            <w:r w:rsidRPr="0050706D">
              <w:rPr>
                <w:bCs/>
                <w:sz w:val="20"/>
                <w:szCs w:val="20"/>
              </w:rPr>
              <w:t>2,97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2335" w:rsidRPr="00CF6454" w:rsidTr="0050706D">
        <w:trPr>
          <w:gridAfter w:val="1"/>
          <w:wAfter w:w="33" w:type="dxa"/>
          <w:trHeight w:val="292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8"/>
          </w:tcPr>
          <w:p w:rsidR="00962335" w:rsidRPr="0050706D" w:rsidRDefault="00962335" w:rsidP="0050706D">
            <w:pPr>
              <w:jc w:val="right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6,29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DF2D61">
            <w:pPr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9,76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20,99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  <w:r w:rsidRPr="0050706D">
              <w:rPr>
                <w:b/>
                <w:bCs/>
                <w:sz w:val="22"/>
                <w:szCs w:val="22"/>
              </w:rPr>
              <w:t>193,91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bCs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Куринная котлета№76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Мясо куры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100</w:t>
            </w:r>
          </w:p>
        </w:tc>
        <w:tc>
          <w:tcPr>
            <w:tcW w:w="82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12,74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12,88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168,7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2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33,10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248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растит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4,0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35,96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91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молоко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0,94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10,6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124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батон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4,99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23,5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4861DF" w:rsidTr="0050706D">
        <w:trPr>
          <w:gridAfter w:val="1"/>
          <w:wAfter w:w="33" w:type="dxa"/>
          <w:trHeight w:val="150"/>
        </w:trPr>
        <w:tc>
          <w:tcPr>
            <w:tcW w:w="2235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мука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82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0,4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0,04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2,76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13,36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4861DF" w:rsidTr="0050706D">
        <w:trPr>
          <w:gridAfter w:val="1"/>
          <w:wAfter w:w="33" w:type="dxa"/>
          <w:trHeight w:val="150"/>
        </w:trPr>
        <w:tc>
          <w:tcPr>
            <w:tcW w:w="2235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яйцо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1/8</w:t>
            </w:r>
          </w:p>
        </w:tc>
        <w:tc>
          <w:tcPr>
            <w:tcW w:w="82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4,35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0,79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0,72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9,8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4861DF" w:rsidTr="0050706D">
        <w:trPr>
          <w:gridAfter w:val="1"/>
          <w:wAfter w:w="33" w:type="dxa"/>
          <w:trHeight w:val="150"/>
        </w:trPr>
        <w:tc>
          <w:tcPr>
            <w:tcW w:w="2235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Лук репчатый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20</w:t>
            </w:r>
          </w:p>
        </w:tc>
        <w:tc>
          <w:tcPr>
            <w:tcW w:w="82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0,2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1,82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8,2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4861DF" w:rsidTr="0050706D">
        <w:trPr>
          <w:gridAfter w:val="1"/>
          <w:wAfter w:w="33" w:type="dxa"/>
          <w:trHeight w:val="150"/>
        </w:trPr>
        <w:tc>
          <w:tcPr>
            <w:tcW w:w="2235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Томат-паста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22" w:type="dxa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3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0,14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0,57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2,97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4861DF" w:rsidTr="0050706D">
        <w:trPr>
          <w:gridAfter w:val="1"/>
          <w:wAfter w:w="33" w:type="dxa"/>
          <w:trHeight w:val="150"/>
        </w:trPr>
        <w:tc>
          <w:tcPr>
            <w:tcW w:w="2235" w:type="dxa"/>
            <w:vMerge/>
          </w:tcPr>
          <w:p w:rsidR="00962335" w:rsidRPr="0050706D" w:rsidRDefault="00962335" w:rsidP="0050706D">
            <w:pPr>
              <w:jc w:val="both"/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2948" w:type="dxa"/>
            <w:gridSpan w:val="6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15,72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21,83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11,69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306,19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272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Отварной рис№77</w:t>
            </w:r>
          </w:p>
        </w:tc>
        <w:tc>
          <w:tcPr>
            <w:tcW w:w="1304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рис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63" w:type="dxa"/>
            <w:gridSpan w:val="3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42,84</w:t>
            </w:r>
          </w:p>
        </w:tc>
        <w:tc>
          <w:tcPr>
            <w:tcW w:w="965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198,0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78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Масло слив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0,07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33,10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170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4,25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42,91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231,10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</w:tcBorders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Компот из свежих яблок витаминизированный №28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яблоки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22</w:t>
            </w:r>
          </w:p>
        </w:tc>
        <w:tc>
          <w:tcPr>
            <w:tcW w:w="863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19,3</w:t>
            </w:r>
          </w:p>
        </w:tc>
        <w:tc>
          <w:tcPr>
            <w:tcW w:w="809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0,08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0,08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1,89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8,69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сахар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63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15</w:t>
            </w:r>
          </w:p>
        </w:tc>
        <w:tc>
          <w:tcPr>
            <w:tcW w:w="809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14,97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56,85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358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0,08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0,08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16,86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65,54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18"/>
                <w:szCs w:val="18"/>
              </w:rPr>
            </w:pPr>
            <w:r w:rsidRPr="0050706D">
              <w:rPr>
                <w:sz w:val="18"/>
                <w:szCs w:val="18"/>
              </w:rPr>
              <w:t>0,035</w:t>
            </w:r>
          </w:p>
        </w:tc>
      </w:tr>
      <w:tr w:rsidR="00962335" w:rsidRPr="008121C4" w:rsidTr="0050706D">
        <w:trPr>
          <w:gridAfter w:val="1"/>
          <w:wAfter w:w="33" w:type="dxa"/>
        </w:trPr>
        <w:tc>
          <w:tcPr>
            <w:tcW w:w="2235" w:type="dxa"/>
            <w:vMerge w:val="restart"/>
          </w:tcPr>
          <w:p w:rsidR="00962335" w:rsidRPr="0050706D" w:rsidRDefault="00962335" w:rsidP="0050706D">
            <w:pPr>
              <w:jc w:val="right"/>
              <w:rPr>
                <w:b/>
              </w:rPr>
            </w:pPr>
          </w:p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Хлеб ржаной №9</w:t>
            </w: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хлеб</w:t>
            </w:r>
          </w:p>
        </w:tc>
        <w:tc>
          <w:tcPr>
            <w:tcW w:w="1276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63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60</w:t>
            </w:r>
          </w:p>
        </w:tc>
        <w:tc>
          <w:tcPr>
            <w:tcW w:w="809" w:type="dxa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3,55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0,6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26,9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  <w:r w:rsidRPr="0050706D">
              <w:rPr>
                <w:sz w:val="20"/>
                <w:szCs w:val="20"/>
              </w:rPr>
              <w:t>126,0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50706D">
        <w:trPr>
          <w:gridAfter w:val="1"/>
          <w:wAfter w:w="33" w:type="dxa"/>
          <w:trHeight w:val="331"/>
        </w:trPr>
        <w:tc>
          <w:tcPr>
            <w:tcW w:w="2235" w:type="dxa"/>
            <w:vMerge/>
          </w:tcPr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1304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62335" w:rsidRPr="0050706D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863" w:type="dxa"/>
            <w:gridSpan w:val="3"/>
          </w:tcPr>
          <w:p w:rsidR="00962335" w:rsidRPr="0050706D" w:rsidRDefault="00962335" w:rsidP="00507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</w:tcPr>
          <w:p w:rsidR="00962335" w:rsidRPr="0050706D" w:rsidRDefault="00962335" w:rsidP="0050706D">
            <w:pPr>
              <w:jc w:val="right"/>
              <w:rPr>
                <w:b/>
                <w:sz w:val="20"/>
                <w:szCs w:val="20"/>
              </w:rPr>
            </w:pPr>
            <w:r w:rsidRPr="0050706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3,55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26,9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126,0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2E657B" w:rsidTr="0050706D">
        <w:trPr>
          <w:gridAfter w:val="1"/>
          <w:wAfter w:w="33" w:type="dxa"/>
          <w:trHeight w:val="266"/>
        </w:trPr>
        <w:tc>
          <w:tcPr>
            <w:tcW w:w="2235" w:type="dxa"/>
          </w:tcPr>
          <w:p w:rsidR="00962335" w:rsidRPr="0050706D" w:rsidRDefault="00962335" w:rsidP="00DF2D61">
            <w:pPr>
              <w:rPr>
                <w:b/>
              </w:rPr>
            </w:pPr>
            <w:r w:rsidRPr="0050706D">
              <w:rPr>
                <w:b/>
                <w:sz w:val="22"/>
                <w:szCs w:val="22"/>
              </w:rPr>
              <w:t>Всего за обед</w:t>
            </w:r>
          </w:p>
          <w:p w:rsidR="00962335" w:rsidRPr="0050706D" w:rsidRDefault="00962335" w:rsidP="00DF2D61">
            <w:pPr>
              <w:rPr>
                <w:b/>
              </w:rPr>
            </w:pPr>
          </w:p>
        </w:tc>
        <w:tc>
          <w:tcPr>
            <w:tcW w:w="4252" w:type="dxa"/>
            <w:gridSpan w:val="8"/>
          </w:tcPr>
          <w:p w:rsidR="00962335" w:rsidRPr="0050706D" w:rsidRDefault="00962335" w:rsidP="00DF2D6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62335" w:rsidRPr="0050706D" w:rsidRDefault="00962335" w:rsidP="00DF2D61">
            <w:pPr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30,62</w:t>
            </w:r>
          </w:p>
        </w:tc>
        <w:tc>
          <w:tcPr>
            <w:tcW w:w="850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39,53</w:t>
            </w:r>
          </w:p>
        </w:tc>
        <w:tc>
          <w:tcPr>
            <w:tcW w:w="851" w:type="dxa"/>
            <w:gridSpan w:val="2"/>
          </w:tcPr>
          <w:p w:rsidR="00962335" w:rsidRPr="0050706D" w:rsidRDefault="00962335" w:rsidP="00DF2D61">
            <w:pPr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126,04</w:t>
            </w:r>
          </w:p>
        </w:tc>
        <w:tc>
          <w:tcPr>
            <w:tcW w:w="965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color w:val="FF0000"/>
              </w:rPr>
            </w:pPr>
            <w:r w:rsidRPr="0050706D">
              <w:rPr>
                <w:b/>
                <w:color w:val="FF0000"/>
                <w:sz w:val="22"/>
                <w:szCs w:val="22"/>
              </w:rPr>
              <w:t>976,29</w:t>
            </w:r>
          </w:p>
        </w:tc>
        <w:tc>
          <w:tcPr>
            <w:tcW w:w="736" w:type="dxa"/>
            <w:gridSpan w:val="2"/>
          </w:tcPr>
          <w:p w:rsidR="00962335" w:rsidRPr="0050706D" w:rsidRDefault="00962335" w:rsidP="0050706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69"/>
        </w:trPr>
        <w:tc>
          <w:tcPr>
            <w:tcW w:w="226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20101" w:rsidRDefault="00962335" w:rsidP="00DF2D61">
            <w:pPr>
              <w:pStyle w:val="Heading2"/>
              <w:rPr>
                <w:b/>
                <w:u w:val="none"/>
              </w:rPr>
            </w:pPr>
            <w:r w:rsidRPr="00820101">
              <w:rPr>
                <w:b/>
                <w:sz w:val="22"/>
                <w:szCs w:val="22"/>
                <w:u w:val="none"/>
              </w:rPr>
              <w:t>ПОЛДНИК</w:t>
            </w:r>
          </w:p>
        </w:tc>
        <w:tc>
          <w:tcPr>
            <w:tcW w:w="127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5"/>
        </w:trPr>
        <w:tc>
          <w:tcPr>
            <w:tcW w:w="2266" w:type="dxa"/>
            <w:gridSpan w:val="2"/>
            <w:vMerge w:val="restart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>
              <w:rPr>
                <w:b/>
              </w:rPr>
              <w:t>Печенье№78</w:t>
            </w:r>
          </w:p>
        </w:tc>
        <w:tc>
          <w:tcPr>
            <w:tcW w:w="1278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3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6,07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31,59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</w:tcBorders>
          </w:tcPr>
          <w:p w:rsidR="00962335" w:rsidRPr="00D25B5D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207,74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5"/>
        </w:trPr>
        <w:tc>
          <w:tcPr>
            <w:tcW w:w="2266" w:type="dxa"/>
            <w:gridSpan w:val="2"/>
            <w:vMerge/>
          </w:tcPr>
          <w:p w:rsidR="00962335" w:rsidRDefault="00962335" w:rsidP="00DF2D61">
            <w:pPr>
              <w:rPr>
                <w:b/>
              </w:rPr>
            </w:pP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</w:tcPr>
          <w:p w:rsidR="00962335" w:rsidRPr="00322CEF" w:rsidRDefault="00962335" w:rsidP="00DF2D61">
            <w:pPr>
              <w:jc w:val="center"/>
              <w:rPr>
                <w:b/>
              </w:rPr>
            </w:pPr>
            <w:r w:rsidRPr="00322CEF">
              <w:rPr>
                <w:b/>
              </w:rPr>
              <w:t>6,07</w:t>
            </w:r>
          </w:p>
        </w:tc>
        <w:tc>
          <w:tcPr>
            <w:tcW w:w="851" w:type="dxa"/>
            <w:gridSpan w:val="2"/>
          </w:tcPr>
          <w:p w:rsidR="00962335" w:rsidRPr="00322CEF" w:rsidRDefault="00962335" w:rsidP="00DF2D61">
            <w:pPr>
              <w:jc w:val="center"/>
              <w:rPr>
                <w:b/>
              </w:rPr>
            </w:pPr>
            <w:r w:rsidRPr="00322CEF">
              <w:rPr>
                <w:b/>
              </w:rPr>
              <w:t>6,37</w:t>
            </w:r>
          </w:p>
        </w:tc>
        <w:tc>
          <w:tcPr>
            <w:tcW w:w="850" w:type="dxa"/>
            <w:gridSpan w:val="2"/>
          </w:tcPr>
          <w:p w:rsidR="00962335" w:rsidRPr="00322CEF" w:rsidRDefault="00962335" w:rsidP="00DF2D61">
            <w:pPr>
              <w:jc w:val="center"/>
              <w:rPr>
                <w:b/>
              </w:rPr>
            </w:pPr>
            <w:r w:rsidRPr="00322CEF">
              <w:rPr>
                <w:b/>
              </w:rPr>
              <w:t>31,59</w:t>
            </w:r>
          </w:p>
        </w:tc>
        <w:tc>
          <w:tcPr>
            <w:tcW w:w="993" w:type="dxa"/>
            <w:gridSpan w:val="2"/>
          </w:tcPr>
          <w:p w:rsidR="00962335" w:rsidRPr="00322CEF" w:rsidRDefault="00962335" w:rsidP="00DF2D61">
            <w:pPr>
              <w:jc w:val="center"/>
              <w:rPr>
                <w:b/>
              </w:rPr>
            </w:pPr>
            <w:r w:rsidRPr="00322CEF">
              <w:rPr>
                <w:b/>
              </w:rPr>
              <w:t>207,74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5"/>
        </w:trPr>
        <w:tc>
          <w:tcPr>
            <w:tcW w:w="2266" w:type="dxa"/>
            <w:gridSpan w:val="2"/>
            <w:vMerge w:val="restart"/>
          </w:tcPr>
          <w:p w:rsidR="00962335" w:rsidRPr="00DF2D61" w:rsidRDefault="00962335" w:rsidP="00DF2D61">
            <w:pPr>
              <w:rPr>
                <w:b/>
                <w:color w:val="FF0000"/>
              </w:rPr>
            </w:pPr>
            <w:r w:rsidRPr="00DF2D61">
              <w:rPr>
                <w:b/>
                <w:color w:val="FF0000"/>
              </w:rPr>
              <w:t>Чай с молоком№2</w:t>
            </w: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276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tabs>
                <w:tab w:val="center" w:pos="317"/>
              </w:tabs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3,0</w:t>
            </w:r>
          </w:p>
        </w:tc>
        <w:tc>
          <w:tcPr>
            <w:tcW w:w="851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2,5</w:t>
            </w: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4,7</w:t>
            </w:r>
          </w:p>
        </w:tc>
        <w:tc>
          <w:tcPr>
            <w:tcW w:w="993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53,0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7"/>
        </w:trPr>
        <w:tc>
          <w:tcPr>
            <w:tcW w:w="2266" w:type="dxa"/>
            <w:gridSpan w:val="2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1276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0,8</w:t>
            </w: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0,8</w:t>
            </w: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8"/>
        </w:trPr>
        <w:tc>
          <w:tcPr>
            <w:tcW w:w="2266" w:type="dxa"/>
            <w:gridSpan w:val="2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276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</w:pPr>
            <w:r w:rsidRPr="00BB4FF4">
              <w:rPr>
                <w:sz w:val="22"/>
                <w:szCs w:val="22"/>
              </w:rPr>
              <w:t>14,97</w:t>
            </w:r>
          </w:p>
        </w:tc>
        <w:tc>
          <w:tcPr>
            <w:tcW w:w="993" w:type="dxa"/>
            <w:gridSpan w:val="2"/>
          </w:tcPr>
          <w:p w:rsidR="00962335" w:rsidRPr="00BB4FF4" w:rsidRDefault="00962335" w:rsidP="00DF2D61">
            <w:pPr>
              <w:jc w:val="center"/>
            </w:pPr>
            <w:r w:rsidRPr="00BB4FF4">
              <w:rPr>
                <w:sz w:val="22"/>
                <w:szCs w:val="22"/>
              </w:rPr>
              <w:t>56,85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70"/>
        </w:trPr>
        <w:tc>
          <w:tcPr>
            <w:tcW w:w="2266" w:type="dxa"/>
            <w:gridSpan w:val="2"/>
            <w:vMerge/>
          </w:tcPr>
          <w:p w:rsidR="00962335" w:rsidRPr="008121C4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62335" w:rsidRPr="00BB4FF4" w:rsidRDefault="00962335" w:rsidP="00DF2D61">
            <w:pPr>
              <w:jc w:val="center"/>
            </w:pP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</w:pP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1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850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19,67</w:t>
            </w:r>
          </w:p>
        </w:tc>
        <w:tc>
          <w:tcPr>
            <w:tcW w:w="993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109,85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6"/>
        </w:trPr>
        <w:tc>
          <w:tcPr>
            <w:tcW w:w="2266" w:type="dxa"/>
            <w:gridSpan w:val="2"/>
            <w:vMerge w:val="restart"/>
          </w:tcPr>
          <w:p w:rsidR="00962335" w:rsidRPr="008121C4" w:rsidRDefault="00962335" w:rsidP="00DF2D61">
            <w:pPr>
              <w:jc w:val="both"/>
              <w:rPr>
                <w:b/>
              </w:rPr>
            </w:pPr>
            <w:r>
              <w:rPr>
                <w:b/>
              </w:rPr>
              <w:t>Яблоко№16</w:t>
            </w: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1276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850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123,2</w:t>
            </w: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0,49</w:t>
            </w:r>
          </w:p>
        </w:tc>
        <w:tc>
          <w:tcPr>
            <w:tcW w:w="851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0,49</w:t>
            </w:r>
          </w:p>
        </w:tc>
        <w:tc>
          <w:tcPr>
            <w:tcW w:w="850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12,07</w:t>
            </w:r>
          </w:p>
        </w:tc>
        <w:tc>
          <w:tcPr>
            <w:tcW w:w="993" w:type="dxa"/>
            <w:gridSpan w:val="2"/>
          </w:tcPr>
          <w:p w:rsidR="00962335" w:rsidRPr="00BB4FF4" w:rsidRDefault="00962335" w:rsidP="00DF2D61">
            <w:pPr>
              <w:jc w:val="center"/>
              <w:rPr>
                <w:sz w:val="20"/>
                <w:szCs w:val="20"/>
              </w:rPr>
            </w:pPr>
            <w:r w:rsidRPr="00BB4FF4">
              <w:rPr>
                <w:sz w:val="20"/>
                <w:szCs w:val="20"/>
              </w:rPr>
              <w:t>55,44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0"/>
        </w:trPr>
        <w:tc>
          <w:tcPr>
            <w:tcW w:w="2266" w:type="dxa"/>
            <w:gridSpan w:val="2"/>
            <w:vMerge/>
          </w:tcPr>
          <w:p w:rsidR="00962335" w:rsidRDefault="00962335" w:rsidP="00DF2D61">
            <w:pPr>
              <w:jc w:val="both"/>
              <w:rPr>
                <w:b/>
              </w:rPr>
            </w:pPr>
          </w:p>
        </w:tc>
        <w:tc>
          <w:tcPr>
            <w:tcW w:w="1278" w:type="dxa"/>
          </w:tcPr>
          <w:p w:rsidR="00962335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62335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962335" w:rsidRPr="008121C4" w:rsidRDefault="00962335" w:rsidP="00DF2D6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96233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0,49</w:t>
            </w:r>
          </w:p>
        </w:tc>
        <w:tc>
          <w:tcPr>
            <w:tcW w:w="851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0,49</w:t>
            </w:r>
          </w:p>
        </w:tc>
        <w:tc>
          <w:tcPr>
            <w:tcW w:w="850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12,07</w:t>
            </w:r>
          </w:p>
        </w:tc>
        <w:tc>
          <w:tcPr>
            <w:tcW w:w="993" w:type="dxa"/>
            <w:gridSpan w:val="2"/>
          </w:tcPr>
          <w:p w:rsidR="00962335" w:rsidRPr="001B61F5" w:rsidRDefault="00962335" w:rsidP="00DF2D61">
            <w:pPr>
              <w:jc w:val="center"/>
              <w:rPr>
                <w:b/>
              </w:rPr>
            </w:pPr>
            <w:r>
              <w:rPr>
                <w:b/>
              </w:rPr>
              <w:t>55,44</w:t>
            </w:r>
          </w:p>
        </w:tc>
        <w:tc>
          <w:tcPr>
            <w:tcW w:w="708" w:type="dxa"/>
            <w:gridSpan w:val="2"/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26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2E657B" w:rsidRDefault="00962335" w:rsidP="00DF2D61">
            <w:pPr>
              <w:jc w:val="both"/>
              <w:rPr>
                <w:b/>
                <w:lang w:val="en-US"/>
              </w:rPr>
            </w:pPr>
            <w:r w:rsidRPr="002E657B">
              <w:rPr>
                <w:b/>
                <w:sz w:val="22"/>
                <w:szCs w:val="22"/>
              </w:rPr>
              <w:t>Всего за</w:t>
            </w:r>
          </w:p>
          <w:p w:rsidR="00962335" w:rsidRPr="00BC7B08" w:rsidRDefault="00962335" w:rsidP="00DF2D61">
            <w:pPr>
              <w:jc w:val="both"/>
              <w:rPr>
                <w:b/>
                <w:color w:val="FF0000"/>
                <w:lang w:val="en-US"/>
              </w:rPr>
            </w:pPr>
            <w:r w:rsidRPr="002E657B">
              <w:rPr>
                <w:b/>
                <w:sz w:val="22"/>
                <w:szCs w:val="22"/>
              </w:rPr>
              <w:t>полдник</w:t>
            </w:r>
          </w:p>
        </w:tc>
        <w:tc>
          <w:tcPr>
            <w:tcW w:w="127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1E605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9,56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1E605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9,36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1E605D" w:rsidRDefault="00962335" w:rsidP="00DF2D6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63,33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1E605D" w:rsidRDefault="00962335" w:rsidP="00DF2D61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373,03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50"/>
        </w:trPr>
        <w:tc>
          <w:tcPr>
            <w:tcW w:w="226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 w:rsidRPr="008121C4">
              <w:rPr>
                <w:b/>
              </w:rPr>
              <w:t>Итого за день:</w:t>
            </w:r>
          </w:p>
        </w:tc>
        <w:tc>
          <w:tcPr>
            <w:tcW w:w="1278" w:type="dxa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jc w:val="center"/>
              <w:rPr>
                <w:b/>
                <w:color w:val="1F3864"/>
              </w:rPr>
            </w:pPr>
            <w:r>
              <w:rPr>
                <w:b/>
                <w:color w:val="1F3864"/>
              </w:rPr>
              <w:t>57,63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jc w:val="center"/>
              <w:rPr>
                <w:b/>
                <w:color w:val="1F3864"/>
              </w:rPr>
            </w:pPr>
            <w:r>
              <w:rPr>
                <w:b/>
                <w:color w:val="1F3864"/>
              </w:rPr>
              <w:t>64,32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rPr>
                <w:b/>
                <w:color w:val="1F3864"/>
              </w:rPr>
            </w:pPr>
            <w:r>
              <w:rPr>
                <w:b/>
                <w:color w:val="1F3864"/>
              </w:rPr>
              <w:t>263,77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rPr>
                <w:b/>
                <w:color w:val="1F3864"/>
              </w:rPr>
            </w:pPr>
            <w:r>
              <w:rPr>
                <w:b/>
                <w:color w:val="1F3864"/>
              </w:rPr>
              <w:t>1860,92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62335" w:rsidRPr="00B07C89" w:rsidRDefault="00962335" w:rsidP="00DF2D61">
            <w:pPr>
              <w:rPr>
                <w:b/>
                <w:color w:val="1F3864"/>
                <w:sz w:val="20"/>
                <w:szCs w:val="20"/>
              </w:rPr>
            </w:pPr>
          </w:p>
        </w:tc>
      </w:tr>
      <w:tr w:rsidR="00962335" w:rsidRPr="008121C4" w:rsidTr="00DF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50"/>
        </w:trPr>
        <w:tc>
          <w:tcPr>
            <w:tcW w:w="2266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</w:rPr>
            </w:pPr>
            <w:r w:rsidRPr="008121C4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278" w:type="dxa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3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jc w:val="center"/>
              <w:rPr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</w:tcBorders>
          </w:tcPr>
          <w:p w:rsidR="00962335" w:rsidRPr="002E657B" w:rsidRDefault="00962335" w:rsidP="00DF2D61">
            <w:pPr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18" w:space="0" w:color="auto"/>
            </w:tcBorders>
          </w:tcPr>
          <w:p w:rsidR="00962335" w:rsidRPr="008121C4" w:rsidRDefault="00962335" w:rsidP="00DF2D61">
            <w:pPr>
              <w:rPr>
                <w:b/>
                <w:sz w:val="20"/>
                <w:szCs w:val="20"/>
              </w:rPr>
            </w:pPr>
          </w:p>
        </w:tc>
      </w:tr>
    </w:tbl>
    <w:p w:rsidR="00962335" w:rsidRPr="00E51C88" w:rsidRDefault="00962335" w:rsidP="00C45A2B">
      <w:pPr>
        <w:jc w:val="center"/>
        <w:rPr>
          <w:b/>
          <w:bCs/>
          <w:sz w:val="28"/>
          <w:szCs w:val="28"/>
        </w:rPr>
      </w:pPr>
    </w:p>
    <w:p w:rsidR="00962335" w:rsidRDefault="00962335" w:rsidP="00BD6614">
      <w:pPr>
        <w:jc w:val="center"/>
        <w:rPr>
          <w:b/>
          <w:bCs/>
          <w:sz w:val="28"/>
          <w:szCs w:val="28"/>
        </w:rPr>
      </w:pPr>
    </w:p>
    <w:sectPr w:rsidR="00962335" w:rsidSect="00DF2D61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E7BBA"/>
    <w:multiLevelType w:val="hybridMultilevel"/>
    <w:tmpl w:val="DD42AE50"/>
    <w:lvl w:ilvl="0" w:tplc="10EA3E8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6614"/>
    <w:rsid w:val="000016DF"/>
    <w:rsid w:val="00010713"/>
    <w:rsid w:val="00017866"/>
    <w:rsid w:val="000217FD"/>
    <w:rsid w:val="000662EF"/>
    <w:rsid w:val="00091EBF"/>
    <w:rsid w:val="000E6E0D"/>
    <w:rsid w:val="00137E47"/>
    <w:rsid w:val="0014679E"/>
    <w:rsid w:val="001479C3"/>
    <w:rsid w:val="00152743"/>
    <w:rsid w:val="001630E1"/>
    <w:rsid w:val="00166909"/>
    <w:rsid w:val="00187388"/>
    <w:rsid w:val="001A5B7D"/>
    <w:rsid w:val="001B61F5"/>
    <w:rsid w:val="001B7F21"/>
    <w:rsid w:val="001C0EF7"/>
    <w:rsid w:val="001E605D"/>
    <w:rsid w:val="00216A22"/>
    <w:rsid w:val="00236E50"/>
    <w:rsid w:val="0024145C"/>
    <w:rsid w:val="00272C31"/>
    <w:rsid w:val="002E4FB2"/>
    <w:rsid w:val="002E657B"/>
    <w:rsid w:val="002F1DDE"/>
    <w:rsid w:val="002F2E04"/>
    <w:rsid w:val="00322CEF"/>
    <w:rsid w:val="00335331"/>
    <w:rsid w:val="0034079E"/>
    <w:rsid w:val="003612BE"/>
    <w:rsid w:val="0037382C"/>
    <w:rsid w:val="00381BF0"/>
    <w:rsid w:val="00386ED1"/>
    <w:rsid w:val="003A0B9F"/>
    <w:rsid w:val="003A115C"/>
    <w:rsid w:val="003D60B6"/>
    <w:rsid w:val="0040393E"/>
    <w:rsid w:val="00411F3D"/>
    <w:rsid w:val="00454CAF"/>
    <w:rsid w:val="0048180A"/>
    <w:rsid w:val="004861DF"/>
    <w:rsid w:val="00496FB9"/>
    <w:rsid w:val="004A20C1"/>
    <w:rsid w:val="004D65C8"/>
    <w:rsid w:val="0050706D"/>
    <w:rsid w:val="005271E8"/>
    <w:rsid w:val="0052777E"/>
    <w:rsid w:val="005563C4"/>
    <w:rsid w:val="00580338"/>
    <w:rsid w:val="005C7178"/>
    <w:rsid w:val="005D2C80"/>
    <w:rsid w:val="005F0333"/>
    <w:rsid w:val="00602A2B"/>
    <w:rsid w:val="00626126"/>
    <w:rsid w:val="006264C5"/>
    <w:rsid w:val="006268C5"/>
    <w:rsid w:val="006279AE"/>
    <w:rsid w:val="0065603B"/>
    <w:rsid w:val="00667FBA"/>
    <w:rsid w:val="00690E5F"/>
    <w:rsid w:val="006960A0"/>
    <w:rsid w:val="006A2D49"/>
    <w:rsid w:val="006E1DA0"/>
    <w:rsid w:val="006E1EF2"/>
    <w:rsid w:val="006E7B1E"/>
    <w:rsid w:val="006F1211"/>
    <w:rsid w:val="00761496"/>
    <w:rsid w:val="00790624"/>
    <w:rsid w:val="00795AA5"/>
    <w:rsid w:val="007A2F0C"/>
    <w:rsid w:val="007A2FE9"/>
    <w:rsid w:val="007B0606"/>
    <w:rsid w:val="007B3045"/>
    <w:rsid w:val="007D39DC"/>
    <w:rsid w:val="007E3B8C"/>
    <w:rsid w:val="008121C4"/>
    <w:rsid w:val="00814E07"/>
    <w:rsid w:val="00820101"/>
    <w:rsid w:val="00856083"/>
    <w:rsid w:val="0086196E"/>
    <w:rsid w:val="00866A07"/>
    <w:rsid w:val="00874681"/>
    <w:rsid w:val="00882764"/>
    <w:rsid w:val="0089216B"/>
    <w:rsid w:val="008B0E06"/>
    <w:rsid w:val="008B1E4A"/>
    <w:rsid w:val="008C05B6"/>
    <w:rsid w:val="008C07E9"/>
    <w:rsid w:val="008D26A4"/>
    <w:rsid w:val="008D4DCE"/>
    <w:rsid w:val="008F25C4"/>
    <w:rsid w:val="0094178A"/>
    <w:rsid w:val="00941D4C"/>
    <w:rsid w:val="00962335"/>
    <w:rsid w:val="0096395F"/>
    <w:rsid w:val="00970D1E"/>
    <w:rsid w:val="00985E24"/>
    <w:rsid w:val="009B1DF7"/>
    <w:rsid w:val="009B587C"/>
    <w:rsid w:val="009C1889"/>
    <w:rsid w:val="009D213D"/>
    <w:rsid w:val="009D70DF"/>
    <w:rsid w:val="00A034C7"/>
    <w:rsid w:val="00A03A7D"/>
    <w:rsid w:val="00A165DC"/>
    <w:rsid w:val="00A3319E"/>
    <w:rsid w:val="00A44927"/>
    <w:rsid w:val="00A50982"/>
    <w:rsid w:val="00A66060"/>
    <w:rsid w:val="00AA27EE"/>
    <w:rsid w:val="00AD7AC3"/>
    <w:rsid w:val="00AE0BF9"/>
    <w:rsid w:val="00AE3835"/>
    <w:rsid w:val="00AE7DA7"/>
    <w:rsid w:val="00B0331D"/>
    <w:rsid w:val="00B07C89"/>
    <w:rsid w:val="00B25596"/>
    <w:rsid w:val="00B27640"/>
    <w:rsid w:val="00B90DF3"/>
    <w:rsid w:val="00B94059"/>
    <w:rsid w:val="00B97D91"/>
    <w:rsid w:val="00BA1B67"/>
    <w:rsid w:val="00BB4FF4"/>
    <w:rsid w:val="00BC7B08"/>
    <w:rsid w:val="00BD6614"/>
    <w:rsid w:val="00BF17E3"/>
    <w:rsid w:val="00BF51C5"/>
    <w:rsid w:val="00C128D6"/>
    <w:rsid w:val="00C15D68"/>
    <w:rsid w:val="00C45A2B"/>
    <w:rsid w:val="00C61D13"/>
    <w:rsid w:val="00C64E05"/>
    <w:rsid w:val="00C70FB8"/>
    <w:rsid w:val="00C84230"/>
    <w:rsid w:val="00CB0D58"/>
    <w:rsid w:val="00CF6454"/>
    <w:rsid w:val="00D10CD3"/>
    <w:rsid w:val="00D158F8"/>
    <w:rsid w:val="00D247BB"/>
    <w:rsid w:val="00D249BB"/>
    <w:rsid w:val="00D25B5D"/>
    <w:rsid w:val="00D6488D"/>
    <w:rsid w:val="00D83685"/>
    <w:rsid w:val="00D8523E"/>
    <w:rsid w:val="00DB1734"/>
    <w:rsid w:val="00DC07C4"/>
    <w:rsid w:val="00DC30E4"/>
    <w:rsid w:val="00DD4922"/>
    <w:rsid w:val="00DF102D"/>
    <w:rsid w:val="00DF2D61"/>
    <w:rsid w:val="00E50656"/>
    <w:rsid w:val="00E51C88"/>
    <w:rsid w:val="00E56CBD"/>
    <w:rsid w:val="00E57A2F"/>
    <w:rsid w:val="00E60B9F"/>
    <w:rsid w:val="00E76EAC"/>
    <w:rsid w:val="00E76F9E"/>
    <w:rsid w:val="00EA3CE6"/>
    <w:rsid w:val="00EA599C"/>
    <w:rsid w:val="00EB0223"/>
    <w:rsid w:val="00ED0231"/>
    <w:rsid w:val="00ED5428"/>
    <w:rsid w:val="00EF2E10"/>
    <w:rsid w:val="00F41BF2"/>
    <w:rsid w:val="00F42B54"/>
    <w:rsid w:val="00F60C77"/>
    <w:rsid w:val="00F66934"/>
    <w:rsid w:val="00F7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614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6614"/>
    <w:pPr>
      <w:keepNext/>
      <w:jc w:val="both"/>
      <w:outlineLvl w:val="1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6614"/>
    <w:pPr>
      <w:keepNext/>
      <w:outlineLvl w:val="3"/>
    </w:pPr>
    <w:rPr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D6614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6614"/>
    <w:rPr>
      <w:rFonts w:ascii="Times New Roman" w:hAnsi="Times New Roman" w:cs="Times New Roman"/>
      <w:sz w:val="24"/>
      <w:szCs w:val="24"/>
      <w:u w:val="single"/>
      <w:lang w:eastAsia="ru-RU"/>
    </w:rPr>
  </w:style>
  <w:style w:type="table" w:styleId="TableGrid">
    <w:name w:val="Table Grid"/>
    <w:basedOn w:val="TableNormal"/>
    <w:uiPriority w:val="99"/>
    <w:rsid w:val="00BD6614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D6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6614"/>
    <w:rPr>
      <w:rFonts w:ascii="Segoe UI" w:hAnsi="Segoe UI" w:cs="Segoe UI"/>
      <w:sz w:val="18"/>
      <w:szCs w:val="18"/>
      <w:lang w:eastAsia="ru-RU"/>
    </w:rPr>
  </w:style>
  <w:style w:type="paragraph" w:styleId="Header">
    <w:name w:val="header"/>
    <w:basedOn w:val="Normal"/>
    <w:link w:val="HeaderChar"/>
    <w:uiPriority w:val="99"/>
    <w:rsid w:val="00BD661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661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BD66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6614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137E4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isa.aleksandrova.58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23</Pages>
  <Words>4188</Words>
  <Characters>23875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Звездочка</cp:lastModifiedBy>
  <cp:revision>21</cp:revision>
  <cp:lastPrinted>2019-09-23T08:49:00Z</cp:lastPrinted>
  <dcterms:created xsi:type="dcterms:W3CDTF">2019-07-02T10:14:00Z</dcterms:created>
  <dcterms:modified xsi:type="dcterms:W3CDTF">2019-09-23T08:51:00Z</dcterms:modified>
</cp:coreProperties>
</file>